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00" w:rsidRPr="00A55E63" w:rsidRDefault="008A0300">
      <w:pPr>
        <w:spacing w:before="2" w:line="140" w:lineRule="exact"/>
        <w:rPr>
          <w:sz w:val="14"/>
          <w:szCs w:val="14"/>
          <w:lang w:val="en-US"/>
        </w:rPr>
      </w:pPr>
    </w:p>
    <w:p w:rsidR="008A0300" w:rsidRPr="00A55E63" w:rsidRDefault="008A030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2015</w:t>
      </w:r>
    </w:p>
    <w:p w:rsidR="008A0300" w:rsidRPr="00A55E63" w:rsidRDefault="008A030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A0300" w:rsidRPr="00A55E63" w:rsidRDefault="008A030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8A0300" w:rsidRPr="00DC0E27" w:rsidRDefault="008A0300" w:rsidP="00AD749D">
      <w:pPr>
        <w:spacing w:before="7" w:line="240" w:lineRule="exact"/>
        <w:jc w:val="both"/>
        <w:rPr>
          <w:rFonts w:ascii="Arial" w:hAnsi="Arial" w:cs="Arial"/>
        </w:rPr>
      </w:pPr>
    </w:p>
    <w:p w:rsidR="008A0300" w:rsidRPr="00A55E63" w:rsidRDefault="008A0300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A0300" w:rsidRPr="00A55E63" w:rsidRDefault="008A030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8A0300" w:rsidRPr="00A55E63" w:rsidRDefault="008A0300" w:rsidP="00AD749D">
      <w:pPr>
        <w:spacing w:before="7" w:line="240" w:lineRule="exact"/>
        <w:jc w:val="both"/>
        <w:rPr>
          <w:rFonts w:ascii="Arial" w:hAnsi="Arial" w:cs="Arial"/>
        </w:rPr>
      </w:pPr>
    </w:p>
    <w:p w:rsidR="008A0300" w:rsidRPr="00A55E63" w:rsidRDefault="008A0300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A0300" w:rsidRPr="00A55E63" w:rsidRDefault="008A030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8A0300" w:rsidRPr="006D13DF">
        <w:tc>
          <w:tcPr>
            <w:tcW w:w="3085" w:type="dxa"/>
          </w:tcPr>
          <w:p w:rsidR="008A0300" w:rsidRPr="006D13DF" w:rsidRDefault="008A030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A0300" w:rsidRPr="006D13DF" w:rsidRDefault="008A030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8A0300" w:rsidRPr="006D13DF">
        <w:tc>
          <w:tcPr>
            <w:tcW w:w="3085" w:type="dxa"/>
          </w:tcPr>
          <w:p w:rsidR="008A0300" w:rsidRPr="006D13DF" w:rsidRDefault="008A030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A0300" w:rsidRPr="006D13DF" w:rsidRDefault="008A030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8A0300" w:rsidRPr="006D13DF">
        <w:tc>
          <w:tcPr>
            <w:tcW w:w="3085" w:type="dxa"/>
          </w:tcPr>
          <w:p w:rsidR="008A0300" w:rsidRPr="006D13DF" w:rsidRDefault="008A030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A0300" w:rsidRPr="006D13DF" w:rsidRDefault="008A030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8A0300" w:rsidRPr="00A55E63" w:rsidRDefault="008A0300" w:rsidP="00EB55FA">
      <w:pPr>
        <w:spacing w:line="260" w:lineRule="exact"/>
        <w:jc w:val="both"/>
        <w:rPr>
          <w:rFonts w:ascii="Arial" w:hAnsi="Arial" w:cs="Arial"/>
        </w:rPr>
      </w:pPr>
    </w:p>
    <w:p w:rsidR="008A0300" w:rsidRPr="00A55E63" w:rsidRDefault="008A0300" w:rsidP="00EB55FA">
      <w:pPr>
        <w:spacing w:line="260" w:lineRule="exact"/>
        <w:jc w:val="both"/>
        <w:rPr>
          <w:rFonts w:ascii="Arial" w:hAnsi="Arial" w:cs="Arial"/>
        </w:rPr>
      </w:pPr>
    </w:p>
    <w:p w:rsidR="008A0300" w:rsidRPr="00A55E63" w:rsidRDefault="008A030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A0300" w:rsidRPr="00A55E63" w:rsidRDefault="008A030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A0300" w:rsidRPr="00A55E63" w:rsidRDefault="008A030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A0300" w:rsidRPr="00A55E63" w:rsidRDefault="008A030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A0300" w:rsidRPr="00A55E63" w:rsidRDefault="008A030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8A0300" w:rsidRPr="006D13DF">
        <w:tc>
          <w:tcPr>
            <w:tcW w:w="4219" w:type="dxa"/>
          </w:tcPr>
          <w:p w:rsidR="008A0300" w:rsidRPr="006D13DF" w:rsidRDefault="008A030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A0300" w:rsidRPr="006D13DF" w:rsidRDefault="008A030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Bežné účtovné</w:t>
            </w:r>
          </w:p>
          <w:p w:rsidR="008A0300" w:rsidRPr="006D13DF" w:rsidRDefault="008A030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A0300" w:rsidRPr="006D13DF" w:rsidRDefault="008A0300" w:rsidP="006D13D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D13D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A0300" w:rsidRPr="006D13DF">
        <w:tc>
          <w:tcPr>
            <w:tcW w:w="4219" w:type="dxa"/>
          </w:tcPr>
          <w:p w:rsidR="008A0300" w:rsidRPr="006D13DF" w:rsidRDefault="008A0300" w:rsidP="006D13DF">
            <w:pPr>
              <w:spacing w:line="260" w:lineRule="exact"/>
              <w:rPr>
                <w:rFonts w:ascii="Arial" w:hAnsi="Arial" w:cs="Arial"/>
              </w:rPr>
            </w:pPr>
            <w:r w:rsidRPr="006D13D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A0300" w:rsidRPr="006D13DF" w:rsidRDefault="008A030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1</w:t>
            </w:r>
          </w:p>
        </w:tc>
        <w:tc>
          <w:tcPr>
            <w:tcW w:w="3342" w:type="dxa"/>
          </w:tcPr>
          <w:p w:rsidR="008A0300" w:rsidRPr="006D13DF" w:rsidRDefault="008A0300" w:rsidP="006D13D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1</w:t>
            </w:r>
          </w:p>
        </w:tc>
      </w:tr>
    </w:tbl>
    <w:p w:rsidR="008A0300" w:rsidRPr="00A55E63" w:rsidRDefault="008A0300" w:rsidP="00AD6C8A">
      <w:pPr>
        <w:spacing w:line="260" w:lineRule="exact"/>
        <w:jc w:val="both"/>
        <w:rPr>
          <w:rFonts w:ascii="Arial" w:hAnsi="Arial" w:cs="Arial"/>
        </w:rPr>
      </w:pPr>
    </w:p>
    <w:p w:rsidR="008A0300" w:rsidRPr="00A55E63" w:rsidRDefault="008A0300" w:rsidP="00AD749D">
      <w:pPr>
        <w:spacing w:before="1" w:line="280" w:lineRule="exact"/>
        <w:jc w:val="both"/>
        <w:rPr>
          <w:rFonts w:ascii="Arial" w:hAnsi="Arial" w:cs="Arial"/>
        </w:rPr>
      </w:pPr>
    </w:p>
    <w:p w:rsidR="008A0300" w:rsidRPr="00A55E63" w:rsidRDefault="008A0300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A0300" w:rsidRPr="00A55E63" w:rsidRDefault="008A030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8A0300" w:rsidRPr="00A55E63" w:rsidRDefault="008A0300" w:rsidP="00AD749D">
      <w:pPr>
        <w:spacing w:before="11" w:line="260" w:lineRule="exact"/>
        <w:jc w:val="both"/>
        <w:rPr>
          <w:rFonts w:ascii="Arial" w:hAnsi="Arial" w:cs="Arial"/>
        </w:rPr>
      </w:pP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áno</w:t>
      </w: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D13D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kúpo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D13D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D13DF">
              <w:rPr>
                <w:rFonts w:ascii="Arial" w:hAnsi="Arial" w:cs="Arial"/>
                <w:sz w:val="22"/>
                <w:szCs w:val="22"/>
              </w:rPr>
              <w:t>tvor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D13D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K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D13DF">
              <w:rPr>
                <w:rFonts w:ascii="Arial" w:hAnsi="Arial" w:cs="Arial"/>
                <w:sz w:val="22"/>
                <w:szCs w:val="22"/>
              </w:rPr>
              <w:t>ina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D13DF">
              <w:rPr>
                <w:rFonts w:ascii="Arial" w:hAnsi="Arial" w:cs="Arial"/>
                <w:sz w:val="22"/>
                <w:szCs w:val="22"/>
              </w:rPr>
              <w:t>ný maj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D13DF">
              <w:rPr>
                <w:rFonts w:ascii="Arial" w:hAnsi="Arial" w:cs="Arial"/>
                <w:sz w:val="22"/>
                <w:szCs w:val="22"/>
              </w:rPr>
              <w:t>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z w:val="22"/>
                <w:szCs w:val="22"/>
              </w:rPr>
              <w:t>ky 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z w:val="22"/>
                <w:szCs w:val="22"/>
              </w:rPr>
              <w:t>tane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Pô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D13DF">
              <w:rPr>
                <w:rFonts w:ascii="Arial" w:hAnsi="Arial" w:cs="Arial"/>
                <w:sz w:val="22"/>
                <w:szCs w:val="22"/>
              </w:rPr>
              <w:t>ičky a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D13DF">
              <w:rPr>
                <w:rFonts w:ascii="Arial" w:hAnsi="Arial" w:cs="Arial"/>
                <w:sz w:val="22"/>
                <w:szCs w:val="22"/>
              </w:rPr>
              <w:t>úv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8A0300" w:rsidRPr="006D13DF">
        <w:tc>
          <w:tcPr>
            <w:tcW w:w="4843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D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riv</w:t>
            </w:r>
            <w:r w:rsidRPr="006D13D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D13DF">
              <w:rPr>
                <w:rFonts w:ascii="Arial" w:hAnsi="Arial" w:cs="Arial"/>
                <w:sz w:val="22"/>
                <w:szCs w:val="22"/>
              </w:rPr>
              <w:t>to</w:t>
            </w:r>
            <w:r w:rsidRPr="006D13D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D13DF">
              <w:rPr>
                <w:rFonts w:ascii="Arial" w:hAnsi="Arial" w:cs="Arial"/>
                <w:sz w:val="22"/>
                <w:szCs w:val="22"/>
              </w:rPr>
              <w:t>op</w:t>
            </w:r>
            <w:r w:rsidRPr="006D13D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D13DF">
              <w:rPr>
                <w:rFonts w:ascii="Arial" w:hAnsi="Arial" w:cs="Arial"/>
                <w:sz w:val="22"/>
                <w:szCs w:val="22"/>
              </w:rPr>
              <w:t>rá</w:t>
            </w:r>
            <w:r w:rsidRPr="006D13D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D13D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A0300" w:rsidRPr="006D13DF" w:rsidRDefault="008A0300" w:rsidP="006D13D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3D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0300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8A0300" w:rsidRPr="00D63A80" w:rsidRDefault="008A0300" w:rsidP="00D63A80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63A80">
        <w:rPr>
          <w:rFonts w:ascii="Arial" w:hAnsi="Arial" w:cs="Arial"/>
          <w:sz w:val="20"/>
          <w:szCs w:val="20"/>
        </w:rPr>
        <w:t>Pri stanovení účtovných odpisov boli použité odpisy daňové. Účtovné odpisy sú rovnaké ako daňové.</w:t>
      </w: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A0300" w:rsidRPr="00A55E63" w:rsidRDefault="008A0300" w:rsidP="00AD749D">
      <w:pPr>
        <w:spacing w:before="1" w:line="280" w:lineRule="exact"/>
        <w:jc w:val="both"/>
        <w:rPr>
          <w:rFonts w:ascii="Arial" w:hAnsi="Arial" w:cs="Arial"/>
        </w:rPr>
      </w:pPr>
    </w:p>
    <w:p w:rsidR="008A0300" w:rsidRPr="00A55E63" w:rsidRDefault="008A0300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A0300" w:rsidRPr="00A55E63" w:rsidRDefault="008A030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8A0300" w:rsidRPr="00A55E63" w:rsidRDefault="008A0300" w:rsidP="00AD749D">
      <w:pPr>
        <w:spacing w:before="11" w:line="260" w:lineRule="exact"/>
        <w:jc w:val="both"/>
        <w:rPr>
          <w:rFonts w:ascii="Arial" w:hAnsi="Arial" w:cs="Arial"/>
        </w:rPr>
      </w:pPr>
    </w:p>
    <w:p w:rsidR="008A0300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A0300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8A0300" w:rsidRPr="00B8423C" w:rsidRDefault="008A0300" w:rsidP="00D63A80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B8423C">
        <w:rPr>
          <w:rFonts w:ascii="Arial" w:hAnsi="Arial" w:cs="Arial"/>
          <w:sz w:val="20"/>
          <w:szCs w:val="20"/>
        </w:rPr>
        <w:t>- úver na dlhodobý hmotný majetok - zostatok k 31.12.2015......23 344,-</w:t>
      </w:r>
    </w:p>
    <w:p w:rsidR="008A0300" w:rsidRPr="00B8423C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      - splatnosť do 06/2018</w:t>
      </w:r>
    </w:p>
    <w:p w:rsidR="008A0300" w:rsidRPr="00B8423C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      - zabezpečenie dlh.hm.majetkom</w:t>
      </w:r>
    </w:p>
    <w:p w:rsidR="008A0300" w:rsidRPr="00B8423C" w:rsidRDefault="008A0300" w:rsidP="00B8423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- bankový úver na sumu 30 000,- so splatnosťou  do 03/2018</w:t>
      </w:r>
    </w:p>
    <w:p w:rsidR="008A0300" w:rsidRPr="00B8423C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- zostatok k 31.12.2015......22494,-</w:t>
      </w:r>
    </w:p>
    <w:p w:rsidR="008A0300" w:rsidRPr="00B8423C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B8423C">
        <w:rPr>
          <w:rFonts w:ascii="Arial" w:hAnsi="Arial" w:cs="Arial"/>
          <w:sz w:val="20"/>
          <w:szCs w:val="20"/>
        </w:rPr>
        <w:t xml:space="preserve">                                                        - ručiteľom je spoločník</w:t>
      </w: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A0300" w:rsidRPr="00DB7DDA" w:rsidRDefault="008A0300" w:rsidP="00DB7DDA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DB7DDA">
        <w:rPr>
          <w:rFonts w:ascii="Arial" w:hAnsi="Arial" w:cs="Arial"/>
          <w:spacing w:val="-2"/>
          <w:sz w:val="20"/>
          <w:szCs w:val="20"/>
        </w:rPr>
        <w:t xml:space="preserve">- poskytnutá </w:t>
      </w:r>
      <w:r>
        <w:rPr>
          <w:rFonts w:ascii="Arial" w:hAnsi="Arial" w:cs="Arial"/>
          <w:spacing w:val="-2"/>
          <w:sz w:val="20"/>
          <w:szCs w:val="20"/>
        </w:rPr>
        <w:t xml:space="preserve">bezúročná </w:t>
      </w:r>
      <w:r w:rsidRPr="00DB7DDA">
        <w:rPr>
          <w:rFonts w:ascii="Arial" w:hAnsi="Arial" w:cs="Arial"/>
          <w:spacing w:val="-2"/>
          <w:sz w:val="20"/>
          <w:szCs w:val="20"/>
        </w:rPr>
        <w:t>pôžička spoločníkovi - zostatok k 31.12.201</w:t>
      </w:r>
      <w:r>
        <w:rPr>
          <w:rFonts w:ascii="Arial" w:hAnsi="Arial" w:cs="Arial"/>
          <w:spacing w:val="-2"/>
          <w:sz w:val="20"/>
          <w:szCs w:val="20"/>
        </w:rPr>
        <w:t>5</w:t>
      </w:r>
      <w:r w:rsidRPr="00DB7DDA">
        <w:rPr>
          <w:rFonts w:ascii="Arial" w:hAnsi="Arial" w:cs="Arial"/>
          <w:spacing w:val="-2"/>
          <w:sz w:val="20"/>
          <w:szCs w:val="20"/>
        </w:rPr>
        <w:t>....</w:t>
      </w:r>
      <w:r>
        <w:rPr>
          <w:rFonts w:ascii="Arial" w:hAnsi="Arial" w:cs="Arial"/>
          <w:spacing w:val="-2"/>
          <w:sz w:val="20"/>
          <w:szCs w:val="20"/>
        </w:rPr>
        <w:t>75 770,-</w:t>
      </w:r>
    </w:p>
    <w:p w:rsidR="008A0300" w:rsidRPr="00A55E63" w:rsidRDefault="008A0300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A0300" w:rsidRPr="00A55E63" w:rsidRDefault="008A0300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8A0300" w:rsidRPr="00A55E63" w:rsidSect="006064A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300" w:rsidRDefault="008A0300">
      <w:r>
        <w:separator/>
      </w:r>
    </w:p>
  </w:endnote>
  <w:endnote w:type="continuationSeparator" w:id="0">
    <w:p w:rsidR="008A0300" w:rsidRDefault="008A0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00" w:rsidRDefault="008A030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8A0300" w:rsidRDefault="008A0300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300" w:rsidRDefault="008A0300">
      <w:r>
        <w:separator/>
      </w:r>
    </w:p>
  </w:footnote>
  <w:footnote w:type="continuationSeparator" w:id="0">
    <w:p w:rsidR="008A0300" w:rsidRDefault="008A03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00" w:rsidRDefault="008A0300">
    <w:pPr>
      <w:pStyle w:val="Header"/>
    </w:pPr>
  </w:p>
  <w:p w:rsidR="008A0300" w:rsidRDefault="008A0300">
    <w:pPr>
      <w:pStyle w:val="Header"/>
    </w:pPr>
  </w:p>
  <w:p w:rsidR="008A0300" w:rsidRDefault="008A0300">
    <w:pPr>
      <w:pStyle w:val="Header"/>
    </w:pPr>
  </w:p>
  <w:p w:rsidR="008A0300" w:rsidRDefault="008A0300" w:rsidP="00DC0E27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8A0300" w:rsidRDefault="008A0300" w:rsidP="0055784D">
    <w:pPr>
      <w:pStyle w:val="Header"/>
      <w:rPr>
        <w:rFonts w:ascii="Times New Roman" w:hAnsi="Times New Roman"/>
        <w:sz w:val="24"/>
        <w:szCs w:val="24"/>
      </w:rPr>
    </w:pPr>
  </w:p>
  <w:p w:rsidR="008A0300" w:rsidRDefault="008A03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729F"/>
    <w:rsid w:val="001406AD"/>
    <w:rsid w:val="00193B86"/>
    <w:rsid w:val="001D10EE"/>
    <w:rsid w:val="002401F1"/>
    <w:rsid w:val="00242D18"/>
    <w:rsid w:val="002B3CD8"/>
    <w:rsid w:val="002C12B4"/>
    <w:rsid w:val="002D7E6D"/>
    <w:rsid w:val="002E7A22"/>
    <w:rsid w:val="00352E38"/>
    <w:rsid w:val="003657F5"/>
    <w:rsid w:val="00373635"/>
    <w:rsid w:val="003D056F"/>
    <w:rsid w:val="00401155"/>
    <w:rsid w:val="004A255A"/>
    <w:rsid w:val="004A2BF3"/>
    <w:rsid w:val="004B780D"/>
    <w:rsid w:val="0055784D"/>
    <w:rsid w:val="006064AF"/>
    <w:rsid w:val="00623868"/>
    <w:rsid w:val="00637F73"/>
    <w:rsid w:val="00654BB0"/>
    <w:rsid w:val="00676DB4"/>
    <w:rsid w:val="006D13DF"/>
    <w:rsid w:val="00701FA7"/>
    <w:rsid w:val="0079643A"/>
    <w:rsid w:val="007B3759"/>
    <w:rsid w:val="0082177F"/>
    <w:rsid w:val="008771A6"/>
    <w:rsid w:val="00885728"/>
    <w:rsid w:val="008A0300"/>
    <w:rsid w:val="008F7465"/>
    <w:rsid w:val="00913435"/>
    <w:rsid w:val="00916772"/>
    <w:rsid w:val="009307A7"/>
    <w:rsid w:val="009A27D0"/>
    <w:rsid w:val="009D5C84"/>
    <w:rsid w:val="00A04B75"/>
    <w:rsid w:val="00A55E63"/>
    <w:rsid w:val="00AD6C8A"/>
    <w:rsid w:val="00AD749D"/>
    <w:rsid w:val="00B15E67"/>
    <w:rsid w:val="00B7440A"/>
    <w:rsid w:val="00B751F6"/>
    <w:rsid w:val="00B8423C"/>
    <w:rsid w:val="00C01CB7"/>
    <w:rsid w:val="00C427AE"/>
    <w:rsid w:val="00C46649"/>
    <w:rsid w:val="00C739D3"/>
    <w:rsid w:val="00CC3205"/>
    <w:rsid w:val="00CD545D"/>
    <w:rsid w:val="00D0467A"/>
    <w:rsid w:val="00D63A80"/>
    <w:rsid w:val="00DB7DDA"/>
    <w:rsid w:val="00DC0E27"/>
    <w:rsid w:val="00DE6ABB"/>
    <w:rsid w:val="00E76E23"/>
    <w:rsid w:val="00EA3A8A"/>
    <w:rsid w:val="00EB4798"/>
    <w:rsid w:val="00EB55FA"/>
    <w:rsid w:val="00EE5474"/>
    <w:rsid w:val="00F01B4A"/>
    <w:rsid w:val="00F404E8"/>
    <w:rsid w:val="00F817B0"/>
    <w:rsid w:val="00F8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4A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064A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8345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064AF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064A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345A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6064AF"/>
  </w:style>
  <w:style w:type="paragraph" w:customStyle="1" w:styleId="TableParagraph">
    <w:name w:val="Table Paragraph"/>
    <w:basedOn w:val="Normal"/>
    <w:uiPriority w:val="99"/>
    <w:rsid w:val="006064A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1087</Words>
  <Characters>6199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2016-02-25T08:31:00Z</dcterms:created>
  <dcterms:modified xsi:type="dcterms:W3CDTF">2016-02-25T08:31:00Z</dcterms:modified>
</cp:coreProperties>
</file>