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FE" w:rsidRPr="00A55E63" w:rsidRDefault="00D661FE">
      <w:pPr>
        <w:spacing w:before="2" w:line="140" w:lineRule="exact"/>
        <w:rPr>
          <w:sz w:val="14"/>
          <w:szCs w:val="14"/>
          <w:lang w:val="en-US"/>
        </w:rPr>
      </w:pPr>
    </w:p>
    <w:p w:rsidR="00D661FE" w:rsidRPr="00A55E63" w:rsidRDefault="00D661F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D661FE" w:rsidRPr="00A55E63" w:rsidRDefault="00D661F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661FE" w:rsidRPr="00A55E63" w:rsidRDefault="00D661F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661FE" w:rsidRPr="00A55E63" w:rsidRDefault="00D661FE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661FE" w:rsidRPr="00A55E63" w:rsidRDefault="00D661FE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661FE" w:rsidRPr="00A55E63" w:rsidRDefault="00D661F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661FE" w:rsidRPr="00A55E63" w:rsidRDefault="00D661FE" w:rsidP="00AD749D">
      <w:pPr>
        <w:spacing w:before="7" w:line="240" w:lineRule="exact"/>
        <w:jc w:val="both"/>
        <w:rPr>
          <w:rFonts w:ascii="Arial" w:hAnsi="Arial" w:cs="Arial"/>
        </w:rPr>
      </w:pPr>
    </w:p>
    <w:p w:rsidR="00D661FE" w:rsidRPr="00A55E63" w:rsidRDefault="00D661FE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661FE" w:rsidRPr="00A55E63" w:rsidRDefault="00D661F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661FE" w:rsidRPr="00E11E65" w:rsidTr="00E11E65">
        <w:tc>
          <w:tcPr>
            <w:tcW w:w="3085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TEMER GROUP s,r,o,</w:t>
            </w:r>
          </w:p>
        </w:tc>
      </w:tr>
      <w:tr w:rsidR="00D661FE" w:rsidRPr="00E11E65" w:rsidTr="00E11E65">
        <w:tc>
          <w:tcPr>
            <w:tcW w:w="3085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46722637</w:t>
            </w:r>
          </w:p>
        </w:tc>
      </w:tr>
      <w:tr w:rsidR="00D661FE" w:rsidRPr="00E11E65" w:rsidTr="00E11E65">
        <w:tc>
          <w:tcPr>
            <w:tcW w:w="3085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Trenčianska 725/58,Nová Dubnica</w:t>
            </w:r>
          </w:p>
        </w:tc>
      </w:tr>
    </w:tbl>
    <w:p w:rsidR="00D661FE" w:rsidRPr="00A55E63" w:rsidRDefault="00D661FE" w:rsidP="00EB55FA">
      <w:pPr>
        <w:spacing w:line="260" w:lineRule="exact"/>
        <w:jc w:val="both"/>
        <w:rPr>
          <w:rFonts w:ascii="Arial" w:hAnsi="Arial" w:cs="Arial"/>
        </w:rPr>
      </w:pPr>
    </w:p>
    <w:p w:rsidR="00D661FE" w:rsidRPr="00A55E63" w:rsidRDefault="00D661FE" w:rsidP="00EB55FA">
      <w:pPr>
        <w:spacing w:line="260" w:lineRule="exact"/>
        <w:jc w:val="both"/>
        <w:rPr>
          <w:rFonts w:ascii="Arial" w:hAnsi="Arial" w:cs="Arial"/>
        </w:rPr>
      </w:pPr>
    </w:p>
    <w:p w:rsidR="00D661FE" w:rsidRPr="00A55E63" w:rsidRDefault="00D661F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661FE" w:rsidRPr="00A55E63" w:rsidRDefault="00D661F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661FE" w:rsidRPr="00A55E63" w:rsidRDefault="00D661F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661FE" w:rsidRPr="00A55E63" w:rsidRDefault="00D661F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661FE" w:rsidRPr="00A55E63" w:rsidRDefault="00D661F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661FE" w:rsidRPr="00E11E65" w:rsidTr="00E11E65">
        <w:tc>
          <w:tcPr>
            <w:tcW w:w="4219" w:type="dxa"/>
          </w:tcPr>
          <w:p w:rsidR="00D661FE" w:rsidRPr="00E11E65" w:rsidRDefault="00D661FE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661FE" w:rsidRPr="00E11E65" w:rsidRDefault="00D661FE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Bežné účtovné</w:t>
            </w:r>
          </w:p>
          <w:p w:rsidR="00D661FE" w:rsidRPr="00E11E65" w:rsidRDefault="00D661FE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661FE" w:rsidRPr="00E11E65" w:rsidRDefault="00D661FE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661FE" w:rsidRPr="00E11E65" w:rsidTr="00E11E65">
        <w:tc>
          <w:tcPr>
            <w:tcW w:w="4219" w:type="dxa"/>
          </w:tcPr>
          <w:p w:rsidR="00D661FE" w:rsidRPr="00E11E65" w:rsidRDefault="00D661FE" w:rsidP="00E11E65">
            <w:pPr>
              <w:spacing w:line="260" w:lineRule="exact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661FE" w:rsidRDefault="00D661FE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D661FE" w:rsidRPr="00E11E65" w:rsidRDefault="00D661FE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661FE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D661FE" w:rsidRPr="00E11E65" w:rsidRDefault="00D661FE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661FE" w:rsidRPr="00A55E63" w:rsidRDefault="00D661FE" w:rsidP="00AD6C8A">
      <w:pPr>
        <w:spacing w:line="260" w:lineRule="exact"/>
        <w:jc w:val="both"/>
        <w:rPr>
          <w:rFonts w:ascii="Arial" w:hAnsi="Arial" w:cs="Arial"/>
        </w:rPr>
      </w:pPr>
    </w:p>
    <w:p w:rsidR="00D661FE" w:rsidRPr="00A55E63" w:rsidRDefault="00D661FE" w:rsidP="00AD749D">
      <w:pPr>
        <w:spacing w:before="1" w:line="280" w:lineRule="exact"/>
        <w:jc w:val="both"/>
        <w:rPr>
          <w:rFonts w:ascii="Arial" w:hAnsi="Arial" w:cs="Arial"/>
        </w:rPr>
      </w:pPr>
    </w:p>
    <w:p w:rsidR="00D661FE" w:rsidRPr="00A55E63" w:rsidRDefault="00D661FE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661FE" w:rsidRPr="00A55E63" w:rsidRDefault="00D661F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661FE" w:rsidRPr="00A55E63" w:rsidRDefault="00D661FE" w:rsidP="00AD749D">
      <w:pPr>
        <w:spacing w:before="11" w:line="260" w:lineRule="exact"/>
        <w:jc w:val="both"/>
        <w:rPr>
          <w:rFonts w:ascii="Arial" w:hAnsi="Arial" w:cs="Arial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kúpo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1E65">
              <w:rPr>
                <w:rFonts w:ascii="Arial" w:hAnsi="Arial" w:cs="Arial"/>
                <w:sz w:val="22"/>
                <w:szCs w:val="22"/>
              </w:rPr>
              <w:t>tvor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1E65">
              <w:rPr>
                <w:rFonts w:ascii="Arial" w:hAnsi="Arial" w:cs="Arial"/>
                <w:sz w:val="22"/>
                <w:szCs w:val="22"/>
              </w:rPr>
              <w:t>ina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1E65">
              <w:rPr>
                <w:rFonts w:ascii="Arial" w:hAnsi="Arial" w:cs="Arial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z w:val="22"/>
                <w:szCs w:val="22"/>
              </w:rPr>
              <w:t>ky 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>tane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Pô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1E65">
              <w:rPr>
                <w:rFonts w:ascii="Arial" w:hAnsi="Arial" w:cs="Arial"/>
                <w:sz w:val="22"/>
                <w:szCs w:val="22"/>
              </w:rPr>
              <w:t>ičky 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1E65">
              <w:rPr>
                <w:rFonts w:ascii="Arial" w:hAnsi="Arial" w:cs="Arial"/>
                <w:sz w:val="22"/>
                <w:szCs w:val="22"/>
              </w:rPr>
              <w:t>úv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661FE" w:rsidRPr="00E11E65" w:rsidTr="00E11E65">
        <w:tc>
          <w:tcPr>
            <w:tcW w:w="4843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riv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to</w:t>
            </w:r>
            <w:r w:rsidRPr="00E11E6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1E65">
              <w:rPr>
                <w:rFonts w:ascii="Arial" w:hAnsi="Arial" w:cs="Arial"/>
                <w:sz w:val="22"/>
                <w:szCs w:val="22"/>
              </w:rPr>
              <w:t>op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1E6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661FE" w:rsidRPr="00E11E65" w:rsidRDefault="00D661FE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zrýchlený a rovnomerný-4roky</w:t>
      </w: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661FE" w:rsidRPr="00A55E63" w:rsidRDefault="00D661FE" w:rsidP="00AD749D">
      <w:pPr>
        <w:spacing w:before="1" w:line="280" w:lineRule="exact"/>
        <w:jc w:val="both"/>
        <w:rPr>
          <w:rFonts w:ascii="Arial" w:hAnsi="Arial" w:cs="Arial"/>
        </w:rPr>
      </w:pPr>
    </w:p>
    <w:p w:rsidR="00D661FE" w:rsidRPr="00A55E63" w:rsidRDefault="00D661FE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661FE" w:rsidRPr="00A55E63" w:rsidRDefault="00D661F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661FE" w:rsidRPr="00A55E63" w:rsidRDefault="00D661FE" w:rsidP="00AD749D">
      <w:pPr>
        <w:spacing w:before="11" w:line="260" w:lineRule="exact"/>
        <w:jc w:val="both"/>
        <w:rPr>
          <w:rFonts w:ascii="Arial" w:hAnsi="Arial" w:cs="Arial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661FE" w:rsidRPr="00A55E63" w:rsidRDefault="00D661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661FE" w:rsidRPr="00451ED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661FE" w:rsidRPr="00451ED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661FE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451ED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D661FE" w:rsidRPr="00451ED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61FE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661FE" w:rsidRPr="00A55E63" w:rsidRDefault="00D661F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661FE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1FE" w:rsidRDefault="00D661FE">
      <w:r>
        <w:separator/>
      </w:r>
    </w:p>
  </w:endnote>
  <w:endnote w:type="continuationSeparator" w:id="0">
    <w:p w:rsidR="00D661FE" w:rsidRDefault="00D66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FE" w:rsidRDefault="00D661F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661FE" w:rsidRDefault="00D661FE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1FE" w:rsidRDefault="00D661FE">
      <w:r>
        <w:separator/>
      </w:r>
    </w:p>
  </w:footnote>
  <w:footnote w:type="continuationSeparator" w:id="0">
    <w:p w:rsidR="00D661FE" w:rsidRDefault="00D66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FE" w:rsidRDefault="00D661FE">
    <w:pPr>
      <w:pStyle w:val="Header"/>
    </w:pPr>
  </w:p>
  <w:p w:rsidR="00D661FE" w:rsidRDefault="00D661FE">
    <w:pPr>
      <w:pStyle w:val="Header"/>
    </w:pPr>
  </w:p>
  <w:p w:rsidR="00D661FE" w:rsidRDefault="00D661FE">
    <w:pPr>
      <w:pStyle w:val="Header"/>
    </w:pPr>
  </w:p>
  <w:p w:rsidR="00D661FE" w:rsidRDefault="00D661FE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46722637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2023533776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D661FE" w:rsidRDefault="00D661FE" w:rsidP="0055784D">
    <w:pPr>
      <w:pStyle w:val="Header"/>
      <w:rPr>
        <w:rFonts w:ascii="Times New Roman" w:hAnsi="Times New Roman"/>
        <w:sz w:val="24"/>
        <w:szCs w:val="24"/>
      </w:rPr>
    </w:pPr>
  </w:p>
  <w:p w:rsidR="00D661FE" w:rsidRDefault="00D661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0D24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334B5"/>
    <w:rsid w:val="00B7440A"/>
    <w:rsid w:val="00C01CB7"/>
    <w:rsid w:val="00C71636"/>
    <w:rsid w:val="00CC3205"/>
    <w:rsid w:val="00CD545D"/>
    <w:rsid w:val="00D10829"/>
    <w:rsid w:val="00D661FE"/>
    <w:rsid w:val="00DA1A90"/>
    <w:rsid w:val="00E11E65"/>
    <w:rsid w:val="00E1750C"/>
    <w:rsid w:val="00E532AD"/>
    <w:rsid w:val="00E70F0E"/>
    <w:rsid w:val="00EB4798"/>
    <w:rsid w:val="00EB55FA"/>
    <w:rsid w:val="00EE5474"/>
    <w:rsid w:val="00F36F0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24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0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50D2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16A04"/>
    <w:rPr>
      <w:lang w:eastAsia="en-US"/>
    </w:rPr>
  </w:style>
  <w:style w:type="paragraph" w:styleId="ListParagraph">
    <w:name w:val="List Paragraph"/>
    <w:basedOn w:val="Normal"/>
    <w:uiPriority w:val="99"/>
    <w:qFormat/>
    <w:rsid w:val="00150D24"/>
  </w:style>
  <w:style w:type="paragraph" w:customStyle="1" w:styleId="TableParagraph">
    <w:name w:val="Table Paragraph"/>
    <w:basedOn w:val="Normal"/>
    <w:uiPriority w:val="99"/>
    <w:rsid w:val="00150D24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985</Words>
  <Characters>5619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TEMER GROUP sro</cp:lastModifiedBy>
  <cp:revision>2</cp:revision>
  <dcterms:created xsi:type="dcterms:W3CDTF">2016-02-29T10:14:00Z</dcterms:created>
  <dcterms:modified xsi:type="dcterms:W3CDTF">2016-02-29T10:14:00Z</dcterms:modified>
</cp:coreProperties>
</file>