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745" w:rsidRPr="00A55E63" w:rsidRDefault="00AA5745">
      <w:pPr>
        <w:spacing w:before="2" w:line="140" w:lineRule="exact"/>
        <w:rPr>
          <w:sz w:val="14"/>
          <w:szCs w:val="14"/>
          <w:lang w:val="en-US"/>
        </w:rPr>
      </w:pPr>
    </w:p>
    <w:p w:rsidR="00AA5745" w:rsidRPr="00A55E63" w:rsidRDefault="00AA574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</w:t>
      </w:r>
      <w:r>
        <w:rPr>
          <w:rFonts w:ascii="Arial Narrow" w:hAnsi="Arial Narrow"/>
          <w:b/>
        </w:rPr>
        <w:t>ro účtovnej závierke za rok 2015</w:t>
      </w:r>
    </w:p>
    <w:p w:rsidR="00AA5745" w:rsidRPr="00A55E63" w:rsidRDefault="00AA574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AA5745" w:rsidRPr="00A55E63" w:rsidRDefault="00AA574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AA5745" w:rsidRPr="0061317D" w:rsidRDefault="00AA5745" w:rsidP="00AD749D">
      <w:pPr>
        <w:spacing w:before="7" w:line="240" w:lineRule="exact"/>
        <w:jc w:val="both"/>
        <w:rPr>
          <w:rFonts w:ascii="Arial" w:hAnsi="Arial" w:cs="Arial"/>
        </w:rPr>
      </w:pPr>
    </w:p>
    <w:p w:rsidR="00AA5745" w:rsidRPr="00A55E63" w:rsidRDefault="00AA5745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AA5745" w:rsidRPr="00A55E63" w:rsidRDefault="00AA574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AA5745" w:rsidRPr="00A55E63" w:rsidRDefault="00AA5745" w:rsidP="00AD749D">
      <w:pPr>
        <w:spacing w:before="7" w:line="240" w:lineRule="exact"/>
        <w:jc w:val="both"/>
        <w:rPr>
          <w:rFonts w:ascii="Arial" w:hAnsi="Arial" w:cs="Arial"/>
        </w:rPr>
      </w:pPr>
    </w:p>
    <w:p w:rsidR="00AA5745" w:rsidRPr="00A55E63" w:rsidRDefault="00AA5745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AA5745" w:rsidRPr="00A55E63" w:rsidRDefault="00AA574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AA5745" w:rsidRPr="006D13DF">
        <w:tc>
          <w:tcPr>
            <w:tcW w:w="3085" w:type="dxa"/>
          </w:tcPr>
          <w:p w:rsidR="00AA5745" w:rsidRPr="006D13DF" w:rsidRDefault="00AA5745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AA5745" w:rsidRPr="006D13DF" w:rsidRDefault="00AA5745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SIGNUM LAUDIS - REALITY s.r.o.</w:t>
            </w:r>
          </w:p>
        </w:tc>
      </w:tr>
      <w:tr w:rsidR="00AA5745" w:rsidRPr="006D13DF">
        <w:tc>
          <w:tcPr>
            <w:tcW w:w="3085" w:type="dxa"/>
          </w:tcPr>
          <w:p w:rsidR="00AA5745" w:rsidRPr="006D13DF" w:rsidRDefault="00AA5745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AA5745" w:rsidRPr="006D13DF" w:rsidRDefault="00AA5745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36815322</w:t>
            </w:r>
          </w:p>
        </w:tc>
      </w:tr>
      <w:tr w:rsidR="00AA5745" w:rsidRPr="006D13DF">
        <w:tc>
          <w:tcPr>
            <w:tcW w:w="3085" w:type="dxa"/>
          </w:tcPr>
          <w:p w:rsidR="00AA5745" w:rsidRPr="006D13DF" w:rsidRDefault="00AA5745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AA5745" w:rsidRPr="006D13DF" w:rsidRDefault="00AA5745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4/A, Martin 03601</w:t>
            </w:r>
          </w:p>
        </w:tc>
      </w:tr>
    </w:tbl>
    <w:p w:rsidR="00AA5745" w:rsidRPr="00A55E63" w:rsidRDefault="00AA5745" w:rsidP="00EB55FA">
      <w:pPr>
        <w:spacing w:line="260" w:lineRule="exact"/>
        <w:jc w:val="both"/>
        <w:rPr>
          <w:rFonts w:ascii="Arial" w:hAnsi="Arial" w:cs="Arial"/>
        </w:rPr>
      </w:pPr>
    </w:p>
    <w:p w:rsidR="00AA5745" w:rsidRPr="00A55E63" w:rsidRDefault="00AA5745" w:rsidP="00EB55FA">
      <w:pPr>
        <w:spacing w:line="260" w:lineRule="exact"/>
        <w:jc w:val="both"/>
        <w:rPr>
          <w:rFonts w:ascii="Arial" w:hAnsi="Arial" w:cs="Arial"/>
        </w:rPr>
      </w:pPr>
    </w:p>
    <w:p w:rsidR="00AA5745" w:rsidRPr="00A55E63" w:rsidRDefault="00AA5745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A5745" w:rsidRPr="00A55E63" w:rsidRDefault="00AA5745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A5745" w:rsidRPr="00A55E63" w:rsidRDefault="00AA5745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A5745" w:rsidRPr="00A55E63" w:rsidRDefault="00AA574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AA5745" w:rsidRPr="00A55E63" w:rsidRDefault="00AA574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AA5745" w:rsidRPr="006D13DF">
        <w:tc>
          <w:tcPr>
            <w:tcW w:w="4219" w:type="dxa"/>
          </w:tcPr>
          <w:p w:rsidR="00AA5745" w:rsidRPr="006D13DF" w:rsidRDefault="00AA5745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AA5745" w:rsidRPr="006D13DF" w:rsidRDefault="00AA5745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Bežné účtovné</w:t>
            </w:r>
          </w:p>
          <w:p w:rsidR="00AA5745" w:rsidRPr="006D13DF" w:rsidRDefault="00AA5745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AA5745" w:rsidRPr="006D13DF" w:rsidRDefault="00AA5745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A5745" w:rsidRPr="006D13DF">
        <w:tc>
          <w:tcPr>
            <w:tcW w:w="4219" w:type="dxa"/>
          </w:tcPr>
          <w:p w:rsidR="00AA5745" w:rsidRPr="006D13DF" w:rsidRDefault="00AA5745" w:rsidP="006D13DF">
            <w:pPr>
              <w:spacing w:line="260" w:lineRule="exact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AA5745" w:rsidRPr="006D13DF" w:rsidRDefault="00AA5745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AA5745" w:rsidRPr="006D13DF" w:rsidRDefault="00AA5745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AA5745" w:rsidRPr="00A55E63" w:rsidRDefault="00AA5745" w:rsidP="00AD6C8A">
      <w:pPr>
        <w:spacing w:line="260" w:lineRule="exact"/>
        <w:jc w:val="both"/>
        <w:rPr>
          <w:rFonts w:ascii="Arial" w:hAnsi="Arial" w:cs="Arial"/>
        </w:rPr>
      </w:pPr>
    </w:p>
    <w:p w:rsidR="00AA5745" w:rsidRPr="00A55E63" w:rsidRDefault="00AA5745" w:rsidP="00AD749D">
      <w:pPr>
        <w:spacing w:before="1" w:line="280" w:lineRule="exact"/>
        <w:jc w:val="both"/>
        <w:rPr>
          <w:rFonts w:ascii="Arial" w:hAnsi="Arial" w:cs="Arial"/>
        </w:rPr>
      </w:pPr>
    </w:p>
    <w:p w:rsidR="00AA5745" w:rsidRPr="00A55E63" w:rsidRDefault="00AA5745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AA5745" w:rsidRPr="00A55E63" w:rsidRDefault="00AA574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AA5745" w:rsidRPr="00A55E63" w:rsidRDefault="00AA5745" w:rsidP="00AD749D">
      <w:pPr>
        <w:spacing w:before="11" w:line="260" w:lineRule="exact"/>
        <w:jc w:val="both"/>
        <w:rPr>
          <w:rFonts w:ascii="Arial" w:hAnsi="Arial" w:cs="Arial"/>
        </w:rPr>
      </w:pPr>
    </w:p>
    <w:p w:rsidR="00AA5745" w:rsidRPr="00A55E63" w:rsidRDefault="00AA57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AA5745" w:rsidRPr="00A55E63" w:rsidRDefault="00AA57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A5745" w:rsidRPr="00A55E63" w:rsidRDefault="00AA57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AA5745" w:rsidRPr="00A55E63" w:rsidRDefault="00AA57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AA5745" w:rsidRPr="006D13DF">
        <w:tc>
          <w:tcPr>
            <w:tcW w:w="4843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A5745" w:rsidRPr="006D13DF">
        <w:tc>
          <w:tcPr>
            <w:tcW w:w="4843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A5745" w:rsidRPr="006D13DF">
        <w:tc>
          <w:tcPr>
            <w:tcW w:w="4843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A5745" w:rsidRPr="006D13DF">
        <w:tc>
          <w:tcPr>
            <w:tcW w:w="4843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A5745" w:rsidRPr="006D13DF">
        <w:tc>
          <w:tcPr>
            <w:tcW w:w="4843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kúpo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A5745" w:rsidRPr="006D13DF">
        <w:tc>
          <w:tcPr>
            <w:tcW w:w="4843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D13DF">
              <w:rPr>
                <w:rFonts w:ascii="Arial" w:hAnsi="Arial" w:cs="Arial"/>
                <w:sz w:val="22"/>
                <w:szCs w:val="22"/>
              </w:rPr>
              <w:t>tvor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A5745" w:rsidRPr="006D13DF">
        <w:tc>
          <w:tcPr>
            <w:tcW w:w="4843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A5745" w:rsidRPr="006D13DF">
        <w:tc>
          <w:tcPr>
            <w:tcW w:w="4843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A5745" w:rsidRPr="006D13DF">
        <w:tc>
          <w:tcPr>
            <w:tcW w:w="4843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D13DF">
              <w:rPr>
                <w:rFonts w:ascii="Arial" w:hAnsi="Arial" w:cs="Arial"/>
                <w:sz w:val="22"/>
                <w:szCs w:val="22"/>
              </w:rPr>
              <w:t>ina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A5745" w:rsidRPr="006D13DF">
        <w:tc>
          <w:tcPr>
            <w:tcW w:w="4843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D13DF">
              <w:rPr>
                <w:rFonts w:ascii="Arial" w:hAnsi="Arial" w:cs="Arial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z w:val="22"/>
                <w:szCs w:val="22"/>
              </w:rPr>
              <w:t>ky 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>tane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A5745" w:rsidRPr="006D13DF">
        <w:tc>
          <w:tcPr>
            <w:tcW w:w="4843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A5745" w:rsidRPr="006D13DF">
        <w:tc>
          <w:tcPr>
            <w:tcW w:w="4843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Pô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D13DF">
              <w:rPr>
                <w:rFonts w:ascii="Arial" w:hAnsi="Arial" w:cs="Arial"/>
                <w:sz w:val="22"/>
                <w:szCs w:val="22"/>
              </w:rPr>
              <w:t>ičky 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D13DF">
              <w:rPr>
                <w:rFonts w:ascii="Arial" w:hAnsi="Arial" w:cs="Arial"/>
                <w:sz w:val="22"/>
                <w:szCs w:val="22"/>
              </w:rPr>
              <w:t>úv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A5745" w:rsidRPr="006D13DF">
        <w:tc>
          <w:tcPr>
            <w:tcW w:w="4843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riv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to</w:t>
            </w:r>
            <w:r w:rsidRPr="006D13D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D13DF">
              <w:rPr>
                <w:rFonts w:ascii="Arial" w:hAnsi="Arial" w:cs="Arial"/>
                <w:sz w:val="22"/>
                <w:szCs w:val="22"/>
              </w:rPr>
              <w:t>op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D13D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AA5745" w:rsidRPr="006D13DF" w:rsidRDefault="00AA5745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AA5745" w:rsidRPr="00A55E63" w:rsidRDefault="00AA57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A5745" w:rsidRPr="00A55E63" w:rsidRDefault="00AA57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A5745" w:rsidRPr="00A55E63" w:rsidRDefault="00AA57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AA5745" w:rsidRPr="00A55E63" w:rsidRDefault="00AA57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A5745" w:rsidRPr="00A55E63" w:rsidRDefault="00AA57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A5745" w:rsidRPr="00A55E63" w:rsidRDefault="00AA57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A5745" w:rsidRPr="00A55E63" w:rsidRDefault="00AA57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AA5745" w:rsidRPr="00A55E63" w:rsidRDefault="00AA57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A5745" w:rsidRPr="00A55E63" w:rsidRDefault="00AA574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AA5745" w:rsidRPr="00A55E63" w:rsidRDefault="00AA5745" w:rsidP="00AD749D">
      <w:pPr>
        <w:spacing w:before="1" w:line="280" w:lineRule="exact"/>
        <w:jc w:val="both"/>
        <w:rPr>
          <w:rFonts w:ascii="Arial" w:hAnsi="Arial" w:cs="Arial"/>
        </w:rPr>
      </w:pPr>
    </w:p>
    <w:p w:rsidR="00AA5745" w:rsidRPr="00A55E63" w:rsidRDefault="00AA5745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AA5745" w:rsidRPr="00A55E63" w:rsidRDefault="00AA574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AA5745" w:rsidRPr="00A55E63" w:rsidRDefault="00AA5745" w:rsidP="00AD749D">
      <w:pPr>
        <w:spacing w:before="11" w:line="260" w:lineRule="exact"/>
        <w:jc w:val="both"/>
        <w:rPr>
          <w:rFonts w:ascii="Arial" w:hAnsi="Arial" w:cs="Arial"/>
        </w:rPr>
      </w:pPr>
    </w:p>
    <w:p w:rsidR="00AA5745" w:rsidRPr="00A55E63" w:rsidRDefault="00AA57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AA5745" w:rsidRPr="00A55E63" w:rsidRDefault="00AA57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A5745" w:rsidRPr="00A55E63" w:rsidRDefault="00AA57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AA5745" w:rsidRPr="00A55E63" w:rsidRDefault="00AA57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A5745" w:rsidRPr="00A55E63" w:rsidRDefault="00AA57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AA5745" w:rsidRPr="00A55E63" w:rsidRDefault="00AA57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A5745" w:rsidRDefault="00AA57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AA5745" w:rsidRPr="00565A22" w:rsidRDefault="00AA5745" w:rsidP="00565A22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565A22">
        <w:rPr>
          <w:rFonts w:ascii="Arial" w:hAnsi="Arial" w:cs="Arial"/>
          <w:sz w:val="20"/>
          <w:szCs w:val="20"/>
        </w:rPr>
        <w:t>- pôžičky od FO (nepodnikateľa) - zostatok k 31.12.2015.....94600,-</w:t>
      </w:r>
    </w:p>
    <w:p w:rsidR="00AA5745" w:rsidRPr="00565A22" w:rsidRDefault="00AA57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565A22">
        <w:rPr>
          <w:rFonts w:ascii="Arial" w:hAnsi="Arial" w:cs="Arial"/>
          <w:sz w:val="20"/>
          <w:szCs w:val="20"/>
        </w:rPr>
        <w:t xml:space="preserve">                                                       - zabezpečenie rozostavanou stavbou s pozemkom</w:t>
      </w:r>
    </w:p>
    <w:p w:rsidR="00AA5745" w:rsidRPr="00A55E63" w:rsidRDefault="00AA57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A5745" w:rsidRPr="00A55E63" w:rsidRDefault="00AA57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AA5745" w:rsidRPr="00A55E63" w:rsidRDefault="00AA57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A5745" w:rsidRPr="00A55E63" w:rsidRDefault="00AA57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AA5745" w:rsidRPr="00A55E63" w:rsidRDefault="00AA57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A5745" w:rsidRPr="00A55E63" w:rsidRDefault="00AA57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A5745" w:rsidRPr="00A55E63" w:rsidRDefault="00AA57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A5745" w:rsidRDefault="00AA57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AA5745" w:rsidRPr="00565A22" w:rsidRDefault="00AA5745" w:rsidP="00565A22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565A22">
        <w:rPr>
          <w:rFonts w:ascii="Arial" w:hAnsi="Arial" w:cs="Arial"/>
          <w:spacing w:val="-2"/>
          <w:sz w:val="20"/>
          <w:szCs w:val="20"/>
        </w:rPr>
        <w:t>- pôžička spoločníkovi - zostatok k 31.12.2015......28710,-</w:t>
      </w:r>
    </w:p>
    <w:p w:rsidR="00AA5745" w:rsidRPr="00A55E63" w:rsidRDefault="00AA574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A5745" w:rsidRPr="00A55E63" w:rsidRDefault="00AA57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A5745" w:rsidRPr="00A55E63" w:rsidRDefault="00AA57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A5745" w:rsidRPr="00A55E63" w:rsidRDefault="00AA57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AA5745" w:rsidRPr="00A55E63" w:rsidRDefault="00AA57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A5745" w:rsidRPr="00A55E63" w:rsidRDefault="00AA57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AA5745" w:rsidRPr="00A55E63" w:rsidRDefault="00AA57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A5745" w:rsidRPr="00A55E63" w:rsidRDefault="00AA57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AA5745" w:rsidRPr="00A55E63" w:rsidRDefault="00AA57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A5745" w:rsidRPr="00A55E63" w:rsidRDefault="00AA57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AA5745" w:rsidRPr="00A55E63" w:rsidRDefault="00AA57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A5745" w:rsidRPr="00A55E63" w:rsidRDefault="00AA57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AA5745" w:rsidRPr="00A55E63" w:rsidRDefault="00AA57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A5745" w:rsidRPr="00A55E63" w:rsidRDefault="00AA57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AA5745" w:rsidRPr="00A55E63" w:rsidRDefault="00AA57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A5745" w:rsidRPr="00A55E63" w:rsidRDefault="00AA574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AA5745" w:rsidRPr="00A55E63" w:rsidSect="006064A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745" w:rsidRDefault="00AA5745">
      <w:r>
        <w:separator/>
      </w:r>
    </w:p>
  </w:endnote>
  <w:endnote w:type="continuationSeparator" w:id="0">
    <w:p w:rsidR="00AA5745" w:rsidRDefault="00AA57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745" w:rsidRDefault="00AA5745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AA5745" w:rsidRDefault="00AA5745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745" w:rsidRDefault="00AA5745">
      <w:r>
        <w:separator/>
      </w:r>
    </w:p>
  </w:footnote>
  <w:footnote w:type="continuationSeparator" w:id="0">
    <w:p w:rsidR="00AA5745" w:rsidRDefault="00AA57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745" w:rsidRDefault="00AA5745">
    <w:pPr>
      <w:pStyle w:val="Header"/>
    </w:pPr>
  </w:p>
  <w:p w:rsidR="00AA5745" w:rsidRDefault="00AA5745">
    <w:pPr>
      <w:pStyle w:val="Header"/>
    </w:pPr>
  </w:p>
  <w:p w:rsidR="00AA5745" w:rsidRDefault="00AA5745">
    <w:pPr>
      <w:pStyle w:val="Header"/>
    </w:pPr>
  </w:p>
  <w:p w:rsidR="00AA5745" w:rsidRDefault="00AA5745" w:rsidP="00744D8E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36815322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2022438121</w:t>
    </w:r>
  </w:p>
  <w:p w:rsidR="00AA5745" w:rsidRDefault="00AA5745" w:rsidP="0055784D">
    <w:pPr>
      <w:pStyle w:val="Header"/>
      <w:rPr>
        <w:rFonts w:ascii="Times New Roman" w:hAnsi="Times New Roman"/>
        <w:sz w:val="24"/>
        <w:szCs w:val="24"/>
      </w:rPr>
    </w:pPr>
  </w:p>
  <w:p w:rsidR="00AA5745" w:rsidRDefault="00AA574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22ABA"/>
    <w:rsid w:val="000B602E"/>
    <w:rsid w:val="001406AD"/>
    <w:rsid w:val="001C4040"/>
    <w:rsid w:val="001E4BED"/>
    <w:rsid w:val="00201D2F"/>
    <w:rsid w:val="002401F1"/>
    <w:rsid w:val="00287339"/>
    <w:rsid w:val="002C12B4"/>
    <w:rsid w:val="002D7E6D"/>
    <w:rsid w:val="00352E38"/>
    <w:rsid w:val="003657F5"/>
    <w:rsid w:val="00373635"/>
    <w:rsid w:val="003D056F"/>
    <w:rsid w:val="00401155"/>
    <w:rsid w:val="004238F6"/>
    <w:rsid w:val="00442163"/>
    <w:rsid w:val="00456274"/>
    <w:rsid w:val="00467005"/>
    <w:rsid w:val="004A2BF3"/>
    <w:rsid w:val="0055784D"/>
    <w:rsid w:val="00565A22"/>
    <w:rsid w:val="006064AF"/>
    <w:rsid w:val="0061317D"/>
    <w:rsid w:val="00623868"/>
    <w:rsid w:val="00637F73"/>
    <w:rsid w:val="00676DB4"/>
    <w:rsid w:val="006A4829"/>
    <w:rsid w:val="006D13DF"/>
    <w:rsid w:val="006D7E14"/>
    <w:rsid w:val="0070484C"/>
    <w:rsid w:val="00744D8E"/>
    <w:rsid w:val="00751297"/>
    <w:rsid w:val="007B3759"/>
    <w:rsid w:val="008771A6"/>
    <w:rsid w:val="00887930"/>
    <w:rsid w:val="00913435"/>
    <w:rsid w:val="00916772"/>
    <w:rsid w:val="009A27D0"/>
    <w:rsid w:val="009D5C84"/>
    <w:rsid w:val="00A20210"/>
    <w:rsid w:val="00A55E63"/>
    <w:rsid w:val="00AA5745"/>
    <w:rsid w:val="00AB2E11"/>
    <w:rsid w:val="00AD26ED"/>
    <w:rsid w:val="00AD6C8A"/>
    <w:rsid w:val="00AD749D"/>
    <w:rsid w:val="00B15E67"/>
    <w:rsid w:val="00B45DF0"/>
    <w:rsid w:val="00B5526A"/>
    <w:rsid w:val="00B7440A"/>
    <w:rsid w:val="00B751F6"/>
    <w:rsid w:val="00C01CB7"/>
    <w:rsid w:val="00CC3205"/>
    <w:rsid w:val="00CD545D"/>
    <w:rsid w:val="00D065C9"/>
    <w:rsid w:val="00EB4798"/>
    <w:rsid w:val="00EB55FA"/>
    <w:rsid w:val="00EE5474"/>
    <w:rsid w:val="00F17EAB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A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064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D26E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064AF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064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D26ED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6064AF"/>
  </w:style>
  <w:style w:type="paragraph" w:customStyle="1" w:styleId="TableParagraph">
    <w:name w:val="Table Paragraph"/>
    <w:basedOn w:val="Normal"/>
    <w:uiPriority w:val="99"/>
    <w:rsid w:val="006064A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2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1017</Words>
  <Characters>5801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2016-02-27T19:44:00Z</dcterms:created>
  <dcterms:modified xsi:type="dcterms:W3CDTF">2016-02-27T19:44:00Z</dcterms:modified>
</cp:coreProperties>
</file>