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745" w:rsidRPr="00A55E63" w:rsidRDefault="00AA5745">
      <w:pPr>
        <w:spacing w:before="2" w:line="140" w:lineRule="exact"/>
        <w:rPr>
          <w:sz w:val="14"/>
          <w:szCs w:val="14"/>
          <w:lang w:val="en-US"/>
        </w:rPr>
      </w:pPr>
    </w:p>
    <w:p w:rsidR="00AA5745" w:rsidRPr="00A55E63" w:rsidRDefault="00AA57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2015</w:t>
      </w:r>
    </w:p>
    <w:p w:rsidR="00AA5745" w:rsidRPr="00A55E63" w:rsidRDefault="00AA57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AA5745" w:rsidRPr="00A55E63" w:rsidRDefault="00AA57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AA5745" w:rsidRPr="0061317D" w:rsidRDefault="00AA5745" w:rsidP="00AD749D">
      <w:pPr>
        <w:spacing w:before="7" w:line="240" w:lineRule="exact"/>
        <w:jc w:val="both"/>
        <w:rPr>
          <w:rFonts w:ascii="Arial" w:hAnsi="Arial" w:cs="Arial"/>
        </w:rPr>
      </w:pPr>
    </w:p>
    <w:p w:rsidR="00AA5745" w:rsidRPr="00A55E63" w:rsidRDefault="00AA5745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AA5745" w:rsidRPr="00A55E63" w:rsidRDefault="00AA574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AA5745" w:rsidRPr="00A55E63" w:rsidRDefault="00AA5745" w:rsidP="00AD749D">
      <w:pPr>
        <w:spacing w:before="7" w:line="240" w:lineRule="exact"/>
        <w:jc w:val="both"/>
        <w:rPr>
          <w:rFonts w:ascii="Arial" w:hAnsi="Arial" w:cs="Arial"/>
        </w:rPr>
      </w:pPr>
    </w:p>
    <w:p w:rsidR="00AA5745" w:rsidRPr="00A55E63" w:rsidRDefault="00AA5745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A5745" w:rsidRPr="00A55E63" w:rsidRDefault="00AA574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AA5745" w:rsidRPr="006D13DF">
        <w:tc>
          <w:tcPr>
            <w:tcW w:w="3085" w:type="dxa"/>
          </w:tcPr>
          <w:p w:rsidR="00AA5745" w:rsidRPr="006D13DF" w:rsidRDefault="00AA5745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AA5745" w:rsidRPr="006D13DF" w:rsidRDefault="00AA5745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AA5745" w:rsidRPr="006D13DF">
        <w:tc>
          <w:tcPr>
            <w:tcW w:w="3085" w:type="dxa"/>
          </w:tcPr>
          <w:p w:rsidR="00AA5745" w:rsidRPr="006D13DF" w:rsidRDefault="00AA5745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AA5745" w:rsidRPr="006D13DF" w:rsidRDefault="00AA5745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AA5745" w:rsidRPr="006D13DF">
        <w:tc>
          <w:tcPr>
            <w:tcW w:w="3085" w:type="dxa"/>
          </w:tcPr>
          <w:p w:rsidR="00AA5745" w:rsidRPr="006D13DF" w:rsidRDefault="00AA5745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A5745" w:rsidRPr="006D13DF" w:rsidRDefault="00AA5745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AA5745" w:rsidRPr="00A55E63" w:rsidRDefault="00AA5745" w:rsidP="00EB55FA">
      <w:pPr>
        <w:spacing w:line="260" w:lineRule="exact"/>
        <w:jc w:val="both"/>
        <w:rPr>
          <w:rFonts w:ascii="Arial" w:hAnsi="Arial" w:cs="Arial"/>
        </w:rPr>
      </w:pPr>
    </w:p>
    <w:p w:rsidR="00AA5745" w:rsidRPr="00A55E63" w:rsidRDefault="00AA5745" w:rsidP="00EB55FA">
      <w:pPr>
        <w:spacing w:line="260" w:lineRule="exact"/>
        <w:jc w:val="both"/>
        <w:rPr>
          <w:rFonts w:ascii="Arial" w:hAnsi="Arial" w:cs="Arial"/>
        </w:rPr>
      </w:pPr>
    </w:p>
    <w:p w:rsidR="00AA5745" w:rsidRPr="00A55E63" w:rsidRDefault="00AA574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A5745" w:rsidRPr="00A55E63" w:rsidRDefault="00AA574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A5745" w:rsidRPr="00A55E63" w:rsidRDefault="00AA574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A5745" w:rsidRPr="00A55E63" w:rsidRDefault="00AA574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AA5745" w:rsidRPr="00A55E63" w:rsidRDefault="00AA574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AA5745" w:rsidRPr="006D13DF">
        <w:tc>
          <w:tcPr>
            <w:tcW w:w="4219" w:type="dxa"/>
          </w:tcPr>
          <w:p w:rsidR="00AA5745" w:rsidRPr="006D13DF" w:rsidRDefault="00AA5745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AA5745" w:rsidRPr="006D13DF" w:rsidRDefault="00AA5745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AA5745" w:rsidRPr="006D13DF" w:rsidRDefault="00AA5745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AA5745" w:rsidRPr="006D13DF" w:rsidRDefault="00AA5745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A5745" w:rsidRPr="006D13DF">
        <w:tc>
          <w:tcPr>
            <w:tcW w:w="4219" w:type="dxa"/>
          </w:tcPr>
          <w:p w:rsidR="00AA5745" w:rsidRPr="006D13DF" w:rsidRDefault="00AA5745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A5745" w:rsidRPr="006D13DF" w:rsidRDefault="00AA5745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AA5745" w:rsidRPr="006D13DF" w:rsidRDefault="00AA5745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A5745" w:rsidRPr="00A55E63" w:rsidRDefault="00AA5745" w:rsidP="00AD6C8A">
      <w:pPr>
        <w:spacing w:line="260" w:lineRule="exact"/>
        <w:jc w:val="both"/>
        <w:rPr>
          <w:rFonts w:ascii="Arial" w:hAnsi="Arial" w:cs="Arial"/>
        </w:rPr>
      </w:pPr>
    </w:p>
    <w:p w:rsidR="00AA5745" w:rsidRPr="00A55E63" w:rsidRDefault="00AA5745" w:rsidP="00AD749D">
      <w:pPr>
        <w:spacing w:before="1" w:line="280" w:lineRule="exact"/>
        <w:jc w:val="both"/>
        <w:rPr>
          <w:rFonts w:ascii="Arial" w:hAnsi="Arial" w:cs="Arial"/>
        </w:rPr>
      </w:pPr>
    </w:p>
    <w:p w:rsidR="00AA5745" w:rsidRPr="00A55E63" w:rsidRDefault="00AA5745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AA5745" w:rsidRPr="00A55E63" w:rsidRDefault="00AA574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AA5745" w:rsidRPr="00A55E63" w:rsidRDefault="00AA5745" w:rsidP="00AD749D">
      <w:pPr>
        <w:spacing w:before="11" w:line="260" w:lineRule="exact"/>
        <w:jc w:val="both"/>
        <w:rPr>
          <w:rFonts w:ascii="Arial" w:hAnsi="Arial" w:cs="Arial"/>
        </w:rPr>
      </w:pP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A5745" w:rsidRPr="006D13DF">
        <w:tc>
          <w:tcPr>
            <w:tcW w:w="4843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AA5745" w:rsidRPr="006D13DF" w:rsidRDefault="00AA5745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AA5745" w:rsidRPr="00A55E63" w:rsidRDefault="00AA5745" w:rsidP="00AD749D">
      <w:pPr>
        <w:spacing w:before="1" w:line="280" w:lineRule="exact"/>
        <w:jc w:val="both"/>
        <w:rPr>
          <w:rFonts w:ascii="Arial" w:hAnsi="Arial" w:cs="Arial"/>
        </w:rPr>
      </w:pPr>
    </w:p>
    <w:p w:rsidR="00AA5745" w:rsidRPr="00A55E63" w:rsidRDefault="00AA5745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AA5745" w:rsidRPr="00A55E63" w:rsidRDefault="00AA574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AA5745" w:rsidRPr="00A55E63" w:rsidRDefault="00AA5745" w:rsidP="00AD749D">
      <w:pPr>
        <w:spacing w:before="11" w:line="260" w:lineRule="exact"/>
        <w:jc w:val="both"/>
        <w:rPr>
          <w:rFonts w:ascii="Arial" w:hAnsi="Arial" w:cs="Arial"/>
        </w:rPr>
      </w:pP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AA5745" w:rsidRPr="00565A22" w:rsidRDefault="00AA5745" w:rsidP="00565A22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565A22">
        <w:rPr>
          <w:rFonts w:ascii="Arial" w:hAnsi="Arial" w:cs="Arial"/>
          <w:sz w:val="20"/>
          <w:szCs w:val="20"/>
        </w:rPr>
        <w:t>- pôžičky od FO (nepodnikateľa) - zostatok k 31.12.2015.....94600,-</w:t>
      </w:r>
    </w:p>
    <w:p w:rsidR="00AA5745" w:rsidRPr="00565A22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65A22">
        <w:rPr>
          <w:rFonts w:ascii="Arial" w:hAnsi="Arial" w:cs="Arial"/>
          <w:sz w:val="20"/>
          <w:szCs w:val="20"/>
        </w:rPr>
        <w:t xml:space="preserve">                                                       - zabezpečenie rozostavanou stavbou s pozemkom</w:t>
      </w: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AA5745" w:rsidRPr="00565A22" w:rsidRDefault="00AA5745" w:rsidP="00565A22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65A22">
        <w:rPr>
          <w:rFonts w:ascii="Arial" w:hAnsi="Arial" w:cs="Arial"/>
          <w:spacing w:val="-2"/>
          <w:sz w:val="20"/>
          <w:szCs w:val="20"/>
        </w:rPr>
        <w:t>- pôžička spoločníkovi - zostatok k 31.12.2015......28710,-</w:t>
      </w:r>
    </w:p>
    <w:p w:rsidR="00AA5745" w:rsidRPr="00A55E63" w:rsidRDefault="00AA57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5745" w:rsidRPr="00A55E63" w:rsidRDefault="00AA57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A5745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5745" w:rsidRDefault="00AA5745">
      <w:r>
        <w:separator/>
      </w:r>
    </w:p>
  </w:endnote>
  <w:endnote w:type="continuationSeparator" w:id="0">
    <w:p w:rsidR="00AA5745" w:rsidRDefault="00AA57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5745" w:rsidRDefault="00AA574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AA5745" w:rsidRDefault="00AA5745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5745" w:rsidRDefault="00AA5745">
      <w:r>
        <w:separator/>
      </w:r>
    </w:p>
  </w:footnote>
  <w:footnote w:type="continuationSeparator" w:id="0">
    <w:p w:rsidR="00AA5745" w:rsidRDefault="00AA57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5745" w:rsidRDefault="00AA5745">
    <w:pPr>
      <w:pStyle w:val="Header"/>
    </w:pPr>
  </w:p>
  <w:p w:rsidR="00AA5745" w:rsidRDefault="00AA5745">
    <w:pPr>
      <w:pStyle w:val="Header"/>
    </w:pPr>
  </w:p>
  <w:p w:rsidR="00AA5745" w:rsidRDefault="00AA5745">
    <w:pPr>
      <w:pStyle w:val="Header"/>
    </w:pPr>
  </w:p>
  <w:p w:rsidR="00AA5745" w:rsidRDefault="00AA5745" w:rsidP="00744D8E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AA5745" w:rsidRDefault="00AA5745" w:rsidP="0055784D">
    <w:pPr>
      <w:pStyle w:val="Header"/>
      <w:rPr>
        <w:rFonts w:ascii="Times New Roman" w:hAnsi="Times New Roman"/>
        <w:sz w:val="24"/>
        <w:szCs w:val="24"/>
      </w:rPr>
    </w:pPr>
  </w:p>
  <w:p w:rsidR="00AA5745" w:rsidRDefault="00AA574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2ABA"/>
    <w:rsid w:val="000B602E"/>
    <w:rsid w:val="001406AD"/>
    <w:rsid w:val="001C4040"/>
    <w:rsid w:val="001E4BED"/>
    <w:rsid w:val="00201D2F"/>
    <w:rsid w:val="002401F1"/>
    <w:rsid w:val="00287339"/>
    <w:rsid w:val="002C12B4"/>
    <w:rsid w:val="002D7E6D"/>
    <w:rsid w:val="00352E38"/>
    <w:rsid w:val="003657F5"/>
    <w:rsid w:val="00373635"/>
    <w:rsid w:val="003D056F"/>
    <w:rsid w:val="00401155"/>
    <w:rsid w:val="004238F6"/>
    <w:rsid w:val="00442163"/>
    <w:rsid w:val="00456274"/>
    <w:rsid w:val="00467005"/>
    <w:rsid w:val="004A2BF3"/>
    <w:rsid w:val="0055784D"/>
    <w:rsid w:val="00565A22"/>
    <w:rsid w:val="006064AF"/>
    <w:rsid w:val="0061317D"/>
    <w:rsid w:val="00623868"/>
    <w:rsid w:val="00637F73"/>
    <w:rsid w:val="00676DB4"/>
    <w:rsid w:val="006A4829"/>
    <w:rsid w:val="006D13DF"/>
    <w:rsid w:val="006D7E14"/>
    <w:rsid w:val="0070484C"/>
    <w:rsid w:val="00744D8E"/>
    <w:rsid w:val="00751297"/>
    <w:rsid w:val="007B3759"/>
    <w:rsid w:val="008771A6"/>
    <w:rsid w:val="00887930"/>
    <w:rsid w:val="00913435"/>
    <w:rsid w:val="00916772"/>
    <w:rsid w:val="009A27D0"/>
    <w:rsid w:val="009D5C84"/>
    <w:rsid w:val="00A20210"/>
    <w:rsid w:val="00A55E63"/>
    <w:rsid w:val="00AA5745"/>
    <w:rsid w:val="00AB2E11"/>
    <w:rsid w:val="00AD26ED"/>
    <w:rsid w:val="00AD6C8A"/>
    <w:rsid w:val="00AD749D"/>
    <w:rsid w:val="00B15E67"/>
    <w:rsid w:val="00B45DF0"/>
    <w:rsid w:val="00B5526A"/>
    <w:rsid w:val="00B7440A"/>
    <w:rsid w:val="00B751F6"/>
    <w:rsid w:val="00C01CB7"/>
    <w:rsid w:val="00CC3205"/>
    <w:rsid w:val="00CD545D"/>
    <w:rsid w:val="00D065C9"/>
    <w:rsid w:val="00EB4798"/>
    <w:rsid w:val="00EB55FA"/>
    <w:rsid w:val="00EE5474"/>
    <w:rsid w:val="00F17EA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D26E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D26ED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125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3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3</Pages>
  <Words>1017</Words>
  <Characters>5801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2016-02-27T19:44:00Z</dcterms:created>
  <dcterms:modified xsi:type="dcterms:W3CDTF">2016-02-27T19:44:00Z</dcterms:modified>
</cp:coreProperties>
</file>