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A003C" w:rsidRPr="003E7910" w:rsidRDefault="00CA003C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zostavenej k </w:t>
      </w:r>
      <w:r>
        <w:rPr>
          <w:rFonts w:cs="Arial"/>
          <w:b/>
          <w:sz w:val="28"/>
          <w:szCs w:val="28"/>
        </w:rPr>
        <w:t>31.12.2015</w:t>
      </w:r>
    </w:p>
    <w:p w:rsidR="00CA003C" w:rsidRPr="003E7910" w:rsidRDefault="00CA003C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CA003C" w:rsidRPr="003E7910" w:rsidRDefault="00CA003C" w:rsidP="00A5552F">
      <w:pPr>
        <w:rPr>
          <w:rFonts w:cs="Arial"/>
          <w:szCs w:val="22"/>
        </w:rPr>
      </w:pPr>
    </w:p>
    <w:p w:rsidR="00CA003C" w:rsidRPr="003E7910" w:rsidRDefault="00CA003C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CA003C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</w:tcPr>
          <w:p w:rsidR="00CA003C" w:rsidRPr="003E7910" w:rsidRDefault="00CA003C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CA003C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A003C" w:rsidRPr="003E7910" w:rsidRDefault="00CA003C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A003C" w:rsidRPr="003E7910" w:rsidRDefault="00CA003C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Bytdesign, spol. s r. o.</w:t>
            </w:r>
          </w:p>
        </w:tc>
      </w:tr>
      <w:tr w:rsidR="00CA003C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A003C" w:rsidRPr="003E7910" w:rsidRDefault="00CA003C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A003C" w:rsidRPr="003E7910" w:rsidRDefault="00CA003C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Pod Kalváriou 2616/32, Topoľčany</w:t>
            </w:r>
          </w:p>
        </w:tc>
      </w:tr>
      <w:tr w:rsidR="00CA003C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A003C" w:rsidRPr="003E7910" w:rsidRDefault="00CA003C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A003C" w:rsidRPr="003E7910" w:rsidRDefault="00CA003C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44150041          DIČ:  2022610843</w:t>
            </w:r>
          </w:p>
        </w:tc>
      </w:tr>
      <w:tr w:rsidR="00CA003C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A003C" w:rsidRPr="003E7910" w:rsidRDefault="00CA003C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A003C" w:rsidRPr="003E7910" w:rsidRDefault="00CA003C" w:rsidP="0083630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15. 05. 2008</w:t>
            </w:r>
          </w:p>
        </w:tc>
      </w:tr>
      <w:tr w:rsidR="00CA003C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CA003C" w:rsidRPr="003E7910" w:rsidRDefault="00CA003C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CA003C" w:rsidRPr="003E7910" w:rsidRDefault="00CA003C" w:rsidP="0083630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15. 05. 2008</w:t>
            </w:r>
          </w:p>
        </w:tc>
      </w:tr>
    </w:tbl>
    <w:p w:rsidR="00CA003C" w:rsidRPr="003E7910" w:rsidRDefault="00CA003C" w:rsidP="007B0660">
      <w:pPr>
        <w:jc w:val="both"/>
        <w:rPr>
          <w:rFonts w:cs="Arial"/>
          <w:b/>
          <w:bCs/>
          <w:szCs w:val="22"/>
        </w:rPr>
      </w:pPr>
    </w:p>
    <w:p w:rsidR="00CA003C" w:rsidRDefault="00CA003C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CA003C" w:rsidRPr="003E7910" w:rsidRDefault="00CA003C" w:rsidP="007B0660">
      <w:pPr>
        <w:jc w:val="both"/>
        <w:rPr>
          <w:rFonts w:cs="Arial"/>
          <w:szCs w:val="22"/>
        </w:rPr>
      </w:pPr>
    </w:p>
    <w:p w:rsidR="00CA003C" w:rsidRPr="003E7910" w:rsidRDefault="00CA003C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CA003C" w:rsidRPr="003E7910" w:rsidRDefault="00CA003C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3693"/>
        <w:gridCol w:w="2644"/>
        <w:gridCol w:w="2873"/>
      </w:tblGrid>
      <w:tr w:rsidR="00CA003C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003C" w:rsidRPr="003E7910" w:rsidRDefault="00CA003C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003C" w:rsidRPr="003E7910" w:rsidRDefault="00CA003C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A003C" w:rsidRPr="003E7910" w:rsidRDefault="00CA003C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CA003C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A003C" w:rsidRPr="003E7910" w:rsidRDefault="00CA003C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CA003C" w:rsidRPr="003E7910" w:rsidRDefault="00CA003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CA003C" w:rsidRPr="003E7910" w:rsidRDefault="00CA003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CA003C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</w:tcPr>
          <w:p w:rsidR="00CA003C" w:rsidRPr="003E7910" w:rsidRDefault="00CA003C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CA003C" w:rsidRPr="003E7910" w:rsidRDefault="00CA003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CA003C" w:rsidRPr="003E7910" w:rsidRDefault="00CA003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CA003C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A003C" w:rsidRPr="003E7910" w:rsidRDefault="00CA003C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A003C" w:rsidRPr="003E7910" w:rsidRDefault="00CA003C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CA003C" w:rsidRPr="003E7910" w:rsidRDefault="00CA003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CA003C" w:rsidRPr="003E7910" w:rsidRDefault="00CA003C" w:rsidP="003E7910">
      <w:pPr>
        <w:pStyle w:val="Title"/>
        <w:spacing w:before="0" w:beforeAutospacing="0" w:after="0"/>
        <w:jc w:val="left"/>
        <w:rPr>
          <w:szCs w:val="22"/>
        </w:rPr>
      </w:pPr>
    </w:p>
    <w:p w:rsidR="00CA003C" w:rsidRPr="003E7910" w:rsidRDefault="00CA003C" w:rsidP="007B0660">
      <w:pPr>
        <w:jc w:val="both"/>
        <w:rPr>
          <w:rFonts w:cs="Arial"/>
          <w:szCs w:val="22"/>
        </w:rPr>
      </w:pPr>
    </w:p>
    <w:p w:rsidR="00CA003C" w:rsidRPr="003E7910" w:rsidRDefault="00CA003C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CA003C" w:rsidRPr="003E7910" w:rsidRDefault="00CA003C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CA003C" w:rsidRPr="003E7910" w:rsidRDefault="00CA003C" w:rsidP="007B0660">
      <w:pPr>
        <w:ind w:right="-468"/>
        <w:jc w:val="both"/>
        <w:rPr>
          <w:rFonts w:cs="Arial"/>
          <w:szCs w:val="22"/>
        </w:rPr>
      </w:pPr>
    </w:p>
    <w:p w:rsidR="00CA003C" w:rsidRPr="003E7910" w:rsidRDefault="00CA003C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CA003C" w:rsidRPr="004534D4" w:rsidRDefault="00CA003C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CA003C" w:rsidRPr="003E7910" w:rsidRDefault="00CA003C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CA003C" w:rsidRPr="003E7910" w:rsidRDefault="00CA003C" w:rsidP="007B0660">
      <w:pPr>
        <w:ind w:right="-468"/>
        <w:jc w:val="both"/>
        <w:rPr>
          <w:rFonts w:cs="Arial"/>
          <w:b/>
          <w:szCs w:val="22"/>
        </w:rPr>
      </w:pPr>
    </w:p>
    <w:p w:rsidR="00CA003C" w:rsidRPr="003E7910" w:rsidRDefault="00CA003C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0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CA003C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</w:tcPr>
          <w:p w:rsidR="00CA003C" w:rsidRPr="003E7910" w:rsidRDefault="00CA003C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CA003C" w:rsidRPr="003E7910" w:rsidRDefault="00CA003C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CA003C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</w:tcPr>
          <w:p w:rsidR="00CA003C" w:rsidRPr="003E7910" w:rsidRDefault="00CA003C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CA003C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CA003C" w:rsidRPr="003E7910" w:rsidRDefault="00CA003C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A003C" w:rsidRPr="003E7910" w:rsidRDefault="00CA003C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003C" w:rsidRPr="003E7910" w:rsidRDefault="00CA003C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003C" w:rsidRPr="003E7910" w:rsidRDefault="00CA003C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CA003C" w:rsidRPr="003E7910" w:rsidRDefault="00CA003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CA003C" w:rsidRPr="003E7910" w:rsidRDefault="00CA003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CA003C" w:rsidRPr="003E7910" w:rsidRDefault="00CA003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CA003C" w:rsidRPr="003E7910" w:rsidRDefault="00CA003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CA003C" w:rsidRPr="003E7910" w:rsidRDefault="00CA003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CA003C" w:rsidRPr="003E7910" w:rsidRDefault="00CA003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CA003C" w:rsidRPr="003E7910" w:rsidRDefault="00CA003C">
            <w:pPr>
              <w:rPr>
                <w:sz w:val="20"/>
                <w:szCs w:val="20"/>
              </w:rPr>
            </w:pPr>
          </w:p>
        </w:tc>
      </w:tr>
      <w:tr w:rsidR="00CA003C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003C" w:rsidRPr="003E7910" w:rsidRDefault="00CA003C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003C" w:rsidRPr="003E7910" w:rsidRDefault="00CA003C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003C" w:rsidRPr="003E7910" w:rsidRDefault="00CA003C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003C" w:rsidRPr="003E7910" w:rsidRDefault="00CA003C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003C" w:rsidRPr="003E7910" w:rsidRDefault="00CA003C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003C" w:rsidRPr="003E7910" w:rsidRDefault="00CA003C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CA003C" w:rsidRPr="003E7910" w:rsidRDefault="00CA003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CA003C" w:rsidRPr="003E7910" w:rsidRDefault="00CA003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CA003C" w:rsidRPr="003E7910" w:rsidRDefault="00CA003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CA003C" w:rsidRPr="003E7910" w:rsidRDefault="00CA003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CA003C" w:rsidRPr="003E7910" w:rsidRDefault="00CA003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CA003C" w:rsidRPr="003E7910" w:rsidRDefault="00CA003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CA003C" w:rsidRPr="003E7910" w:rsidRDefault="00CA003C">
            <w:pPr>
              <w:rPr>
                <w:sz w:val="20"/>
                <w:szCs w:val="20"/>
              </w:rPr>
            </w:pPr>
          </w:p>
        </w:tc>
      </w:tr>
      <w:tr w:rsidR="00CA003C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003C" w:rsidRPr="003E7910" w:rsidRDefault="00CA003C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003C" w:rsidRPr="003E7910" w:rsidRDefault="00CA003C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A003C" w:rsidRPr="003E7910" w:rsidRDefault="00CA003C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A003C" w:rsidRPr="003E7910" w:rsidRDefault="00CA003C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</w:tcPr>
          <w:p w:rsidR="00CA003C" w:rsidRPr="003E7910" w:rsidRDefault="00CA003C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</w:tcPr>
          <w:p w:rsidR="00CA003C" w:rsidRPr="003E7910" w:rsidRDefault="00CA003C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</w:tcPr>
          <w:p w:rsidR="00CA003C" w:rsidRPr="003E7910" w:rsidRDefault="00CA003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CA003C" w:rsidRPr="003E7910" w:rsidRDefault="00CA003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CA003C" w:rsidRPr="003E7910" w:rsidRDefault="00CA003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CA003C" w:rsidRPr="003E7910" w:rsidRDefault="00CA003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CA003C" w:rsidRPr="003E7910" w:rsidRDefault="00CA003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CA003C" w:rsidRPr="003E7910" w:rsidRDefault="00CA003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CA003C" w:rsidRPr="003E7910" w:rsidRDefault="00CA003C">
            <w:pPr>
              <w:rPr>
                <w:sz w:val="20"/>
                <w:szCs w:val="20"/>
              </w:rPr>
            </w:pPr>
          </w:p>
        </w:tc>
      </w:tr>
      <w:tr w:rsidR="00CA003C" w:rsidRPr="003E7910" w:rsidTr="006E7DC3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</w:tcPr>
          <w:p w:rsidR="00CA003C" w:rsidRPr="002B2E75" w:rsidRDefault="00CA003C" w:rsidP="00836303">
            <w:r>
              <w:t>Jana Pavílková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CA003C" w:rsidRPr="002B2E75" w:rsidRDefault="00CA003C" w:rsidP="00836303">
            <w:pPr>
              <w:rPr>
                <w:lang w:eastAsia="sk-SK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CA003C" w:rsidRPr="002B2E75" w:rsidRDefault="00CA003C" w:rsidP="00836303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3 319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</w:tcPr>
          <w:p w:rsidR="00CA003C" w:rsidRPr="002B2E75" w:rsidRDefault="00CA003C" w:rsidP="00836303">
            <w:pPr>
              <w:jc w:val="center"/>
            </w:pPr>
            <w:r>
              <w:t>50 %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</w:tcPr>
          <w:p w:rsidR="00CA003C" w:rsidRPr="002B2E75" w:rsidRDefault="00CA003C" w:rsidP="00836303">
            <w:pPr>
              <w:jc w:val="center"/>
            </w:pPr>
            <w:r>
              <w:t>50 %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CA003C" w:rsidRPr="003E7910" w:rsidRDefault="00CA003C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CA003C" w:rsidRPr="003E7910" w:rsidRDefault="00CA003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CA003C" w:rsidRPr="003E7910" w:rsidRDefault="00CA003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CA003C" w:rsidRPr="003E7910" w:rsidRDefault="00CA003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CA003C" w:rsidRPr="003E7910" w:rsidRDefault="00CA003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CA003C" w:rsidRPr="003E7910" w:rsidRDefault="00CA003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CA003C" w:rsidRPr="003E7910" w:rsidRDefault="00CA003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CA003C" w:rsidRPr="003E7910" w:rsidRDefault="00CA003C">
            <w:pPr>
              <w:rPr>
                <w:sz w:val="20"/>
                <w:szCs w:val="20"/>
              </w:rPr>
            </w:pPr>
          </w:p>
        </w:tc>
      </w:tr>
      <w:tr w:rsidR="00CA003C" w:rsidRPr="003E7910" w:rsidTr="006E7DC3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</w:tcPr>
          <w:p w:rsidR="00CA003C" w:rsidRPr="002B2E75" w:rsidRDefault="00CA003C" w:rsidP="00836303">
            <w:r>
              <w:t>Mariana Pavlíková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CA003C" w:rsidRPr="002B2E75" w:rsidRDefault="00CA003C" w:rsidP="00836303">
            <w:pPr>
              <w:rPr>
                <w:lang w:eastAsia="sk-SK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CA003C" w:rsidRPr="002B2E75" w:rsidRDefault="00CA003C" w:rsidP="00836303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3 319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</w:tcPr>
          <w:p w:rsidR="00CA003C" w:rsidRPr="002B2E75" w:rsidRDefault="00CA003C" w:rsidP="00836303">
            <w:pPr>
              <w:jc w:val="center"/>
            </w:pPr>
            <w:r>
              <w:t>50 %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</w:tcPr>
          <w:p w:rsidR="00CA003C" w:rsidRPr="002B2E75" w:rsidRDefault="00CA003C" w:rsidP="00836303">
            <w:pPr>
              <w:jc w:val="center"/>
            </w:pPr>
            <w:r>
              <w:t>50 %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CA003C" w:rsidRPr="003E7910" w:rsidRDefault="00CA003C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CA003C" w:rsidRPr="003E7910" w:rsidRDefault="00CA003C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CA003C" w:rsidRPr="003E7910" w:rsidRDefault="00CA003C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CA003C" w:rsidRPr="003E7910" w:rsidRDefault="00CA003C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CA003C" w:rsidRPr="003E7910" w:rsidRDefault="00CA003C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CA003C" w:rsidRPr="003E7910" w:rsidRDefault="00CA003C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CA003C" w:rsidRPr="003E7910" w:rsidRDefault="00CA003C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CA003C" w:rsidRPr="003E7910" w:rsidRDefault="00CA003C" w:rsidP="00841190">
            <w:pPr>
              <w:rPr>
                <w:sz w:val="20"/>
                <w:szCs w:val="20"/>
              </w:rPr>
            </w:pPr>
          </w:p>
        </w:tc>
      </w:tr>
      <w:tr w:rsidR="00CA003C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CA003C" w:rsidRPr="003E7910" w:rsidRDefault="00CA003C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CA003C" w:rsidRPr="003E7910" w:rsidRDefault="00CA003C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CA003C" w:rsidRPr="003E7910" w:rsidRDefault="00CA003C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CA003C" w:rsidRPr="003E7910" w:rsidRDefault="00CA003C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CA003C" w:rsidRPr="003E7910" w:rsidRDefault="00CA003C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CA003C" w:rsidRPr="003E7910" w:rsidRDefault="00CA003C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CA003C" w:rsidRPr="003E7910" w:rsidRDefault="00CA003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CA003C" w:rsidRPr="003E7910" w:rsidRDefault="00CA003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CA003C" w:rsidRPr="003E7910" w:rsidRDefault="00CA003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CA003C" w:rsidRPr="003E7910" w:rsidRDefault="00CA003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CA003C" w:rsidRPr="003E7910" w:rsidRDefault="00CA003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CA003C" w:rsidRPr="003E7910" w:rsidRDefault="00CA003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CA003C" w:rsidRPr="003E7910" w:rsidRDefault="00CA003C">
            <w:pPr>
              <w:rPr>
                <w:sz w:val="20"/>
                <w:szCs w:val="20"/>
              </w:rPr>
            </w:pPr>
          </w:p>
        </w:tc>
      </w:tr>
      <w:tr w:rsidR="00CA003C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CA003C" w:rsidRPr="003E7910" w:rsidRDefault="00CA003C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CA003C" w:rsidRPr="003E7910" w:rsidRDefault="00CA003C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CA003C" w:rsidRPr="003E7910" w:rsidRDefault="00CA003C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CA003C" w:rsidRPr="003E7910" w:rsidRDefault="00CA003C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CA003C" w:rsidRPr="003E7910" w:rsidRDefault="00CA003C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CA003C" w:rsidRPr="003E7910" w:rsidRDefault="00CA003C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CA003C" w:rsidRPr="003E7910" w:rsidRDefault="00CA003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CA003C" w:rsidRPr="003E7910" w:rsidRDefault="00CA003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CA003C" w:rsidRPr="003E7910" w:rsidRDefault="00CA003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CA003C" w:rsidRPr="003E7910" w:rsidRDefault="00CA003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CA003C" w:rsidRPr="003E7910" w:rsidRDefault="00CA003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CA003C" w:rsidRPr="003E7910" w:rsidRDefault="00CA003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CA003C" w:rsidRPr="003E7910" w:rsidRDefault="00CA003C">
            <w:pPr>
              <w:rPr>
                <w:sz w:val="20"/>
                <w:szCs w:val="20"/>
              </w:rPr>
            </w:pPr>
          </w:p>
        </w:tc>
      </w:tr>
      <w:tr w:rsidR="00CA003C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CA003C" w:rsidRPr="003E7910" w:rsidRDefault="00CA003C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CA003C" w:rsidRPr="003E7910" w:rsidRDefault="00CA003C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CA003C" w:rsidRPr="003E7910" w:rsidRDefault="00CA003C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CA003C" w:rsidRPr="003E7910" w:rsidRDefault="00CA003C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CA003C" w:rsidRPr="003E7910" w:rsidRDefault="00CA003C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CA003C" w:rsidRPr="003E7910" w:rsidRDefault="00CA003C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</w:tcPr>
          <w:p w:rsidR="00CA003C" w:rsidRPr="003E7910" w:rsidRDefault="00CA003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CA003C" w:rsidRPr="003E7910" w:rsidRDefault="00CA003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CA003C" w:rsidRPr="003E7910" w:rsidRDefault="00CA003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CA003C" w:rsidRPr="003E7910" w:rsidRDefault="00CA003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CA003C" w:rsidRPr="003E7910" w:rsidRDefault="00CA003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CA003C" w:rsidRPr="003E7910" w:rsidRDefault="00CA003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CA003C" w:rsidRPr="003E7910" w:rsidRDefault="00CA003C">
            <w:pPr>
              <w:rPr>
                <w:sz w:val="20"/>
                <w:szCs w:val="20"/>
              </w:rPr>
            </w:pPr>
          </w:p>
        </w:tc>
      </w:tr>
    </w:tbl>
    <w:p w:rsidR="00CA003C" w:rsidRPr="003E7910" w:rsidRDefault="00CA003C" w:rsidP="007B0660">
      <w:pPr>
        <w:ind w:right="-468"/>
        <w:jc w:val="both"/>
        <w:rPr>
          <w:rFonts w:cs="Arial"/>
          <w:szCs w:val="22"/>
        </w:rPr>
      </w:pPr>
    </w:p>
    <w:p w:rsidR="00CA003C" w:rsidRPr="003E7910" w:rsidRDefault="00CA003C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CA003C" w:rsidRPr="005611A8" w:rsidRDefault="00CA003C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CA003C" w:rsidRPr="003E7910" w:rsidRDefault="00CA003C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CA003C" w:rsidRPr="003E7910" w:rsidRDefault="00CA003C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CA003C" w:rsidRPr="003E7910" w:rsidRDefault="00CA003C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CA003C" w:rsidRPr="003E7910" w:rsidRDefault="00CA003C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CA003C" w:rsidRPr="003E7910" w:rsidRDefault="00CA003C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CA003C" w:rsidRPr="003E7910" w:rsidRDefault="00CA003C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CA003C" w:rsidRPr="003E7910" w:rsidRDefault="00CA003C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CA003C" w:rsidRPr="003E7910" w:rsidRDefault="00CA003C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CA003C" w:rsidRPr="003E7910" w:rsidRDefault="00CA003C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CA003C" w:rsidRPr="003E7910" w:rsidRDefault="00CA003C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CA003C" w:rsidRPr="003E7910" w:rsidRDefault="00CA003C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CA003C" w:rsidRPr="003E7910" w:rsidRDefault="00CA003C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CA003C" w:rsidRDefault="00CA003C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CA003C" w:rsidRPr="003E7910" w:rsidRDefault="00CA003C" w:rsidP="007B0660">
      <w:pPr>
        <w:ind w:right="-468"/>
        <w:jc w:val="both"/>
        <w:rPr>
          <w:rFonts w:cs="Arial"/>
          <w:b/>
          <w:bCs/>
          <w:szCs w:val="22"/>
        </w:rPr>
      </w:pPr>
    </w:p>
    <w:p w:rsidR="00CA003C" w:rsidRPr="003E7910" w:rsidRDefault="00CA003C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CA003C" w:rsidRPr="003E7910" w:rsidRDefault="00CA003C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CA003C" w:rsidRPr="003E7910" w:rsidRDefault="00CA003C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CA003C" w:rsidRPr="003E7910" w:rsidRDefault="00CA003C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CA003C" w:rsidRPr="003E7910" w:rsidRDefault="00CA003C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CA003C" w:rsidRPr="003E7910" w:rsidRDefault="00CA003C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CA003C" w:rsidRPr="003E7910" w:rsidRDefault="00CA003C" w:rsidP="007B0660">
      <w:pPr>
        <w:jc w:val="both"/>
        <w:rPr>
          <w:rFonts w:cs="Arial"/>
          <w:szCs w:val="22"/>
        </w:rPr>
      </w:pPr>
    </w:p>
    <w:p w:rsidR="00CA003C" w:rsidRPr="003E7910" w:rsidRDefault="00CA003C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CA003C" w:rsidRPr="003E7910" w:rsidRDefault="00CA003C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CA003C" w:rsidRPr="003E7910" w:rsidRDefault="00CA003C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CA003C" w:rsidRPr="003E7910" w:rsidRDefault="00CA003C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CA003C" w:rsidRPr="003E7910" w:rsidRDefault="00CA003C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CA003C" w:rsidRPr="003E7910" w:rsidRDefault="00CA003C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CA003C" w:rsidRPr="003E7910" w:rsidRDefault="00CA003C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CA003C" w:rsidRPr="003E7910" w:rsidRDefault="00CA003C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CA003C" w:rsidRPr="003E7910" w:rsidRDefault="00CA003C" w:rsidP="007B0660">
      <w:pPr>
        <w:jc w:val="both"/>
        <w:rPr>
          <w:rFonts w:cs="Arial"/>
          <w:szCs w:val="22"/>
        </w:rPr>
      </w:pPr>
    </w:p>
    <w:p w:rsidR="00CA003C" w:rsidRPr="003E7910" w:rsidRDefault="00CA003C" w:rsidP="007B0660">
      <w:pPr>
        <w:pStyle w:val="Heading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CA003C" w:rsidRPr="003E7910" w:rsidRDefault="00CA003C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CA003C" w:rsidRPr="003E7910" w:rsidRDefault="00CA003C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CA003C" w:rsidRPr="003E7910" w:rsidRDefault="00CA003C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CA003C" w:rsidRPr="003E7910" w:rsidRDefault="00CA003C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CA003C" w:rsidRPr="003E7910" w:rsidRDefault="00CA003C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CA003C" w:rsidRPr="003E7910" w:rsidRDefault="00CA003C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CA003C" w:rsidRPr="003E7910" w:rsidRDefault="00CA003C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CA003C" w:rsidRPr="003E7910" w:rsidRDefault="00CA003C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CA003C" w:rsidRPr="003E7910" w:rsidRDefault="00CA003C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CA003C" w:rsidRPr="003E7910" w:rsidRDefault="00CA003C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CA003C" w:rsidRDefault="00CA003C" w:rsidP="00A5552F"/>
    <w:p w:rsidR="00CA003C" w:rsidRPr="003F477D" w:rsidRDefault="00CA003C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a) o dlhodobom nehmotnom majetku</w:t>
      </w:r>
    </w:p>
    <w:p w:rsidR="00CA003C" w:rsidRPr="003F477D" w:rsidRDefault="00CA003C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CA003C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003C" w:rsidRPr="003F477D" w:rsidRDefault="00CA003C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03C" w:rsidRPr="003F477D" w:rsidRDefault="00CA003C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CA003C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003C" w:rsidRPr="003F477D" w:rsidRDefault="00CA003C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003C" w:rsidRPr="003F477D" w:rsidRDefault="00CA003C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003C" w:rsidRPr="003F477D" w:rsidRDefault="00CA003C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003C" w:rsidRPr="003F477D" w:rsidRDefault="00CA003C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003C" w:rsidRPr="003F477D" w:rsidRDefault="00CA003C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003C" w:rsidRPr="003F477D" w:rsidRDefault="00CA003C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CA003C" w:rsidRPr="003F477D" w:rsidRDefault="00CA003C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003C" w:rsidRPr="003F477D" w:rsidRDefault="00CA003C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003C" w:rsidRPr="003F477D" w:rsidRDefault="00CA003C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CA003C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A003C" w:rsidRPr="003F477D" w:rsidRDefault="00CA003C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A003C" w:rsidRPr="003F477D" w:rsidRDefault="00CA003C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A003C" w:rsidRPr="003F477D" w:rsidRDefault="00CA003C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A003C" w:rsidRPr="003F477D" w:rsidRDefault="00CA003C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A003C" w:rsidRPr="003F477D" w:rsidRDefault="00CA003C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A003C" w:rsidRPr="003F477D" w:rsidRDefault="00CA003C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A003C" w:rsidRPr="003F477D" w:rsidRDefault="00CA003C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A003C" w:rsidRPr="003F477D" w:rsidRDefault="00CA003C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A003C" w:rsidRPr="003F477D" w:rsidRDefault="00CA003C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CA003C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03C" w:rsidRPr="003F477D" w:rsidRDefault="00CA003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CA003C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03C" w:rsidRPr="003F477D" w:rsidRDefault="00CA003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03C" w:rsidRPr="003F477D" w:rsidRDefault="00CA003C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A003C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03C" w:rsidRPr="003F477D" w:rsidRDefault="00CA003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03C" w:rsidRPr="003F477D" w:rsidRDefault="00CA003C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A003C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03C" w:rsidRPr="003F477D" w:rsidRDefault="00CA003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03C" w:rsidRPr="003F477D" w:rsidRDefault="00CA003C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A003C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03C" w:rsidRPr="003F477D" w:rsidRDefault="00CA003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03C" w:rsidRPr="003F477D" w:rsidRDefault="00CA003C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A003C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03C" w:rsidRPr="003F477D" w:rsidRDefault="00CA003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03C" w:rsidRPr="003F477D" w:rsidRDefault="00CA003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A003C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03C" w:rsidRPr="003F477D" w:rsidRDefault="00CA003C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CA003C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03C" w:rsidRPr="003F477D" w:rsidRDefault="00CA003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03C" w:rsidRPr="003F477D" w:rsidRDefault="00CA003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A003C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03C" w:rsidRPr="003F477D" w:rsidRDefault="00CA003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03C" w:rsidRPr="003F477D" w:rsidRDefault="00CA003C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A003C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03C" w:rsidRPr="003F477D" w:rsidRDefault="00CA003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03C" w:rsidRPr="003F477D" w:rsidRDefault="00CA003C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A003C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03C" w:rsidRPr="003F477D" w:rsidRDefault="00CA003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03C" w:rsidRPr="003F477D" w:rsidRDefault="00CA003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A003C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03C" w:rsidRPr="003F477D" w:rsidRDefault="00CA003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03C" w:rsidRPr="003F477D" w:rsidRDefault="00CA003C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A003C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03C" w:rsidRPr="003F477D" w:rsidRDefault="00CA003C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CA003C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03C" w:rsidRPr="003F477D" w:rsidRDefault="00CA003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03C" w:rsidRPr="003F477D" w:rsidRDefault="00CA003C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A003C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03C" w:rsidRPr="003F477D" w:rsidRDefault="00CA003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03C" w:rsidRPr="003F477D" w:rsidRDefault="00CA003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A003C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03C" w:rsidRPr="003F477D" w:rsidRDefault="00CA003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03C" w:rsidRPr="003F477D" w:rsidRDefault="00CA003C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A003C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03C" w:rsidRPr="003F477D" w:rsidRDefault="00CA003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03C" w:rsidRPr="003F477D" w:rsidRDefault="00CA003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A003C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03C" w:rsidRPr="003F477D" w:rsidRDefault="00CA003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03C" w:rsidRPr="003F477D" w:rsidRDefault="00CA003C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A003C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03C" w:rsidRPr="003F477D" w:rsidRDefault="00CA003C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CA003C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03C" w:rsidRPr="003F477D" w:rsidRDefault="00CA003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03C" w:rsidRPr="003F477D" w:rsidRDefault="00CA003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A003C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03C" w:rsidRPr="003F477D" w:rsidRDefault="00CA003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03C" w:rsidRPr="003F477D" w:rsidRDefault="00CA003C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CA003C" w:rsidRPr="003F477D" w:rsidRDefault="00CA003C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CA003C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003C" w:rsidRPr="003F477D" w:rsidRDefault="00CA003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03C" w:rsidRPr="003F477D" w:rsidRDefault="00CA003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CA003C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003C" w:rsidRPr="003F477D" w:rsidRDefault="00CA003C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003C" w:rsidRPr="003F477D" w:rsidRDefault="00CA003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003C" w:rsidRPr="003F477D" w:rsidRDefault="00CA003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003C" w:rsidRPr="003F477D" w:rsidRDefault="00CA003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003C" w:rsidRPr="003F477D" w:rsidRDefault="00CA003C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003C" w:rsidRPr="003F477D" w:rsidRDefault="00CA003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003C" w:rsidRPr="003F477D" w:rsidRDefault="00CA003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CA003C" w:rsidRPr="003F477D" w:rsidRDefault="00CA003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003C" w:rsidRPr="003F477D" w:rsidRDefault="00CA003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003C" w:rsidRPr="003F477D" w:rsidRDefault="00CA003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CA003C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A003C" w:rsidRPr="003F477D" w:rsidRDefault="00CA003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A003C" w:rsidRPr="003F477D" w:rsidRDefault="00CA003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A003C" w:rsidRPr="003F477D" w:rsidRDefault="00CA003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A003C" w:rsidRPr="003F477D" w:rsidRDefault="00CA003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A003C" w:rsidRPr="003F477D" w:rsidRDefault="00CA003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A003C" w:rsidRPr="003F477D" w:rsidRDefault="00CA003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A003C" w:rsidRPr="003F477D" w:rsidRDefault="00CA003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A003C" w:rsidRPr="003F477D" w:rsidRDefault="00CA003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A003C" w:rsidRPr="003F477D" w:rsidRDefault="00CA003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CA003C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03C" w:rsidRPr="003F477D" w:rsidRDefault="00CA00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CA003C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03C" w:rsidRPr="003F477D" w:rsidRDefault="00CA00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03C" w:rsidRPr="003F477D" w:rsidRDefault="00CA003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A003C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03C" w:rsidRPr="003F477D" w:rsidRDefault="00CA00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03C" w:rsidRPr="003F477D" w:rsidRDefault="00CA003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A003C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03C" w:rsidRPr="003F477D" w:rsidRDefault="00CA00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03C" w:rsidRPr="003F477D" w:rsidRDefault="00CA003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A003C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03C" w:rsidRPr="003F477D" w:rsidRDefault="00CA00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03C" w:rsidRPr="003F477D" w:rsidRDefault="00CA003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A003C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03C" w:rsidRPr="003F477D" w:rsidRDefault="00CA00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03C" w:rsidRPr="003F477D" w:rsidRDefault="00CA003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A003C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03C" w:rsidRPr="003F477D" w:rsidRDefault="00CA00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CA003C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03C" w:rsidRPr="003F477D" w:rsidRDefault="00CA00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03C" w:rsidRPr="003F477D" w:rsidRDefault="00CA003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A003C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03C" w:rsidRPr="003F477D" w:rsidRDefault="00CA00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03C" w:rsidRPr="003F477D" w:rsidRDefault="00CA003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A003C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03C" w:rsidRPr="003F477D" w:rsidRDefault="00CA00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03C" w:rsidRPr="003F477D" w:rsidRDefault="00CA003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A003C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03C" w:rsidRPr="003F477D" w:rsidRDefault="00CA00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03C" w:rsidRPr="003F477D" w:rsidRDefault="00CA003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A003C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03C" w:rsidRPr="003F477D" w:rsidRDefault="00CA00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03C" w:rsidRPr="003F477D" w:rsidRDefault="00CA003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A003C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03C" w:rsidRPr="003F477D" w:rsidRDefault="00CA00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CA003C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03C" w:rsidRPr="003F477D" w:rsidRDefault="00CA00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03C" w:rsidRPr="003F477D" w:rsidRDefault="00CA003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A003C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03C" w:rsidRPr="003F477D" w:rsidRDefault="00CA00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03C" w:rsidRPr="003F477D" w:rsidRDefault="00CA003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A003C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03C" w:rsidRPr="003F477D" w:rsidRDefault="00CA00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03C" w:rsidRPr="003F477D" w:rsidRDefault="00CA003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A003C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03C" w:rsidRPr="003F477D" w:rsidRDefault="00CA00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03C" w:rsidRPr="003F477D" w:rsidRDefault="00CA003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A003C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03C" w:rsidRPr="003F477D" w:rsidRDefault="00CA00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03C" w:rsidRPr="003F477D" w:rsidRDefault="00CA003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A003C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03C" w:rsidRPr="003F477D" w:rsidRDefault="00CA00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CA003C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03C" w:rsidRPr="003F477D" w:rsidRDefault="00CA00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03C" w:rsidRPr="003F477D" w:rsidRDefault="00CA003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A003C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03C" w:rsidRPr="003F477D" w:rsidRDefault="00CA00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03C" w:rsidRPr="003F477D" w:rsidRDefault="00CA003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A003C" w:rsidRDefault="00CA003C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CA003C" w:rsidRPr="009F39E7" w:rsidRDefault="00CA003C" w:rsidP="009F39E7"/>
    <w:p w:rsidR="00CA003C" w:rsidRPr="003F477D" w:rsidRDefault="00CA003C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časti F. písm. c)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448"/>
        <w:gridCol w:w="2762"/>
      </w:tblGrid>
      <w:tr w:rsidR="00CA003C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003C" w:rsidRPr="003F477D" w:rsidRDefault="00CA003C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A003C" w:rsidRPr="003F477D" w:rsidRDefault="00CA003C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CA003C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A003C" w:rsidRPr="009F39E7" w:rsidRDefault="00CA003C" w:rsidP="009F39E7"/>
    <w:p w:rsidR="00CA003C" w:rsidRPr="003F477D" w:rsidRDefault="00CA003C" w:rsidP="003F477D"/>
    <w:p w:rsidR="00CA003C" w:rsidRPr="003F477D" w:rsidRDefault="00CA003C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a) o dlhodobom hmotnom majetku</w:t>
      </w:r>
      <w:r w:rsidRPr="003F477D">
        <w:rPr>
          <w:szCs w:val="22"/>
        </w:rPr>
        <w:tab/>
      </w:r>
    </w:p>
    <w:p w:rsidR="00CA003C" w:rsidRPr="003F477D" w:rsidRDefault="00CA003C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CA003C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003C" w:rsidRPr="003F477D" w:rsidRDefault="00CA003C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CA003C" w:rsidRPr="003F477D" w:rsidRDefault="00CA003C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CA003C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003C" w:rsidRPr="003F477D" w:rsidRDefault="00CA003C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003C" w:rsidRPr="003F477D" w:rsidRDefault="00CA003C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003C" w:rsidRPr="003F477D" w:rsidRDefault="00CA003C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CA003C" w:rsidRPr="003F477D" w:rsidRDefault="00CA003C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003C" w:rsidRPr="003F477D" w:rsidRDefault="00CA003C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003C" w:rsidRPr="003F477D" w:rsidRDefault="00CA003C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003C" w:rsidRPr="003F477D" w:rsidRDefault="00CA003C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003C" w:rsidRPr="003F477D" w:rsidRDefault="00CA003C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003C" w:rsidRPr="003F477D" w:rsidRDefault="00CA003C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CA003C" w:rsidRPr="003F477D" w:rsidRDefault="00CA003C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003C" w:rsidRPr="003F477D" w:rsidRDefault="00CA003C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CA003C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03C" w:rsidRPr="003F477D" w:rsidRDefault="00CA003C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03C" w:rsidRPr="003F477D" w:rsidRDefault="00CA003C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A003C" w:rsidRPr="003F477D" w:rsidRDefault="00CA003C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03C" w:rsidRPr="003F477D" w:rsidRDefault="00CA003C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03C" w:rsidRPr="003F477D" w:rsidRDefault="00CA003C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03C" w:rsidRPr="003F477D" w:rsidRDefault="00CA003C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03C" w:rsidRPr="003F477D" w:rsidRDefault="00CA003C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03C" w:rsidRPr="003F477D" w:rsidRDefault="00CA003C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03C" w:rsidRPr="003F477D" w:rsidRDefault="00CA003C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A003C" w:rsidRPr="003F477D" w:rsidRDefault="00CA003C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CA003C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03C" w:rsidRPr="003F477D" w:rsidRDefault="00CA003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CA003C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03C" w:rsidRPr="003F477D" w:rsidRDefault="00CA003C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5671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03C" w:rsidRPr="003F477D" w:rsidRDefault="00CA003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5671</w:t>
            </w:r>
          </w:p>
        </w:tc>
      </w:tr>
      <w:tr w:rsidR="00CA003C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03C" w:rsidRPr="003F477D" w:rsidRDefault="00CA003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03C" w:rsidRPr="003F477D" w:rsidRDefault="00CA003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A003C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03C" w:rsidRPr="003F477D" w:rsidRDefault="00CA003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5671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03C" w:rsidRPr="003F477D" w:rsidRDefault="00CA003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5671</w:t>
            </w:r>
          </w:p>
        </w:tc>
      </w:tr>
      <w:tr w:rsidR="00CA003C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03C" w:rsidRPr="003F477D" w:rsidRDefault="00CA003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03C" w:rsidRPr="003F477D" w:rsidRDefault="00CA003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A003C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03C" w:rsidRPr="003F477D" w:rsidRDefault="00CA003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03C" w:rsidRPr="003F477D" w:rsidRDefault="00CA003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A003C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03C" w:rsidRPr="003F477D" w:rsidRDefault="00CA003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CA003C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03C" w:rsidRPr="003F477D" w:rsidRDefault="00CA003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03C" w:rsidRPr="003F477D" w:rsidRDefault="00CA003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A003C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03C" w:rsidRPr="003F477D" w:rsidRDefault="00CA003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03C" w:rsidRPr="003F477D" w:rsidRDefault="00CA003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A003C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03C" w:rsidRPr="003F477D" w:rsidRDefault="00CA003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03C" w:rsidRPr="003F477D" w:rsidRDefault="00CA003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A003C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03C" w:rsidRPr="003F477D" w:rsidRDefault="00CA003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03C" w:rsidRPr="003F477D" w:rsidRDefault="00CA003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A003C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03C" w:rsidRPr="003F477D" w:rsidRDefault="00CA003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03C" w:rsidRPr="003F477D" w:rsidRDefault="00CA003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A003C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03C" w:rsidRPr="003F477D" w:rsidRDefault="00CA003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CA003C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03C" w:rsidRPr="003F477D" w:rsidRDefault="00CA003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03C" w:rsidRPr="003F477D" w:rsidRDefault="00CA003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A003C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03C" w:rsidRPr="003F477D" w:rsidRDefault="00CA003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03C" w:rsidRPr="003F477D" w:rsidRDefault="00CA003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A003C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03C" w:rsidRPr="003F477D" w:rsidRDefault="00CA003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03C" w:rsidRPr="003F477D" w:rsidRDefault="00CA003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A003C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03C" w:rsidRPr="003F477D" w:rsidRDefault="00CA003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03C" w:rsidRPr="003F477D" w:rsidRDefault="00CA003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A003C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03C" w:rsidRPr="003F477D" w:rsidRDefault="00CA003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03C" w:rsidRPr="003F477D" w:rsidRDefault="00CA003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A003C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03C" w:rsidRPr="003F477D" w:rsidRDefault="00CA003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CA003C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03C" w:rsidRPr="003F477D" w:rsidRDefault="00CA003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5671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03C" w:rsidRPr="003F477D" w:rsidRDefault="00CA003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5671</w:t>
            </w:r>
          </w:p>
        </w:tc>
      </w:tr>
      <w:tr w:rsidR="00CA003C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03C" w:rsidRPr="003F477D" w:rsidRDefault="00CA003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03C" w:rsidRPr="003F477D" w:rsidRDefault="00CA003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CA003C" w:rsidRPr="003F477D" w:rsidRDefault="00CA003C" w:rsidP="0003344F">
      <w:pPr>
        <w:spacing w:after="0" w:line="240" w:lineRule="auto"/>
        <w:rPr>
          <w:szCs w:val="22"/>
        </w:rPr>
      </w:pPr>
    </w:p>
    <w:p w:rsidR="00CA003C" w:rsidRPr="003F477D" w:rsidRDefault="00CA003C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CA003C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003C" w:rsidRPr="003F477D" w:rsidRDefault="00CA003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CA003C" w:rsidRPr="003F477D" w:rsidRDefault="00CA003C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CA003C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003C" w:rsidRPr="003F477D" w:rsidRDefault="00CA003C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003C" w:rsidRPr="003F477D" w:rsidRDefault="00CA003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003C" w:rsidRPr="003F477D" w:rsidRDefault="00CA003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003C" w:rsidRPr="003F477D" w:rsidRDefault="00CA003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CA003C" w:rsidRPr="003F477D" w:rsidRDefault="00CA003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003C" w:rsidRPr="003F477D" w:rsidRDefault="00CA003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003C" w:rsidRPr="003F477D" w:rsidRDefault="00CA003C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003C" w:rsidRPr="003F477D" w:rsidRDefault="00CA003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003C" w:rsidRPr="003F477D" w:rsidRDefault="00CA003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003C" w:rsidRPr="003F477D" w:rsidRDefault="00CA003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CA003C" w:rsidRPr="003F477D" w:rsidRDefault="00CA003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003C" w:rsidRPr="003F477D" w:rsidRDefault="00CA003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CA003C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03C" w:rsidRPr="003F477D" w:rsidRDefault="00CA003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03C" w:rsidRPr="003F477D" w:rsidRDefault="00CA003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A003C" w:rsidRPr="003F477D" w:rsidRDefault="00CA003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03C" w:rsidRPr="003F477D" w:rsidRDefault="00CA003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03C" w:rsidRPr="003F477D" w:rsidRDefault="00CA003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03C" w:rsidRPr="003F477D" w:rsidRDefault="00CA003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03C" w:rsidRPr="003F477D" w:rsidRDefault="00CA003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03C" w:rsidRPr="003F477D" w:rsidRDefault="00CA003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03C" w:rsidRPr="003F477D" w:rsidRDefault="00CA003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A003C" w:rsidRPr="003F477D" w:rsidRDefault="00CA003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CA003C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03C" w:rsidRPr="003F477D" w:rsidRDefault="00CA00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CA003C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03C" w:rsidRPr="003F477D" w:rsidRDefault="00CA00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03C" w:rsidRPr="003F477D" w:rsidRDefault="00CA00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A003C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03C" w:rsidRPr="003F477D" w:rsidRDefault="00CA00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03C" w:rsidRPr="003F477D" w:rsidRDefault="00CA00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A003C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03C" w:rsidRPr="003F477D" w:rsidRDefault="00CA00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03C" w:rsidRPr="003F477D" w:rsidRDefault="00CA00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A003C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03C" w:rsidRPr="003F477D" w:rsidRDefault="00CA00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03C" w:rsidRPr="003F477D" w:rsidRDefault="00CA00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A003C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03C" w:rsidRPr="003F477D" w:rsidRDefault="00CA00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03C" w:rsidRPr="003F477D" w:rsidRDefault="00CA00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A003C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03C" w:rsidRPr="003F477D" w:rsidRDefault="00CA00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CA003C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03C" w:rsidRPr="003F477D" w:rsidRDefault="00CA00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03C" w:rsidRPr="003F477D" w:rsidRDefault="00CA00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A003C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03C" w:rsidRPr="003F477D" w:rsidRDefault="00CA00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03C" w:rsidRPr="003F477D" w:rsidRDefault="00CA00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A003C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03C" w:rsidRPr="003F477D" w:rsidRDefault="00CA00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03C" w:rsidRPr="003F477D" w:rsidRDefault="00CA00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A003C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03C" w:rsidRPr="003F477D" w:rsidRDefault="00CA00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03C" w:rsidRPr="003F477D" w:rsidRDefault="00CA00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A003C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03C" w:rsidRPr="003F477D" w:rsidRDefault="00CA00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03C" w:rsidRPr="003F477D" w:rsidRDefault="00CA00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A003C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03C" w:rsidRPr="003F477D" w:rsidRDefault="00CA00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CA003C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03C" w:rsidRPr="003F477D" w:rsidRDefault="00CA00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03C" w:rsidRPr="003F477D" w:rsidRDefault="00CA00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A003C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03C" w:rsidRPr="003F477D" w:rsidRDefault="00CA00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03C" w:rsidRPr="003F477D" w:rsidRDefault="00CA00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A003C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03C" w:rsidRPr="003F477D" w:rsidRDefault="00CA00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03C" w:rsidRPr="003F477D" w:rsidRDefault="00CA00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A003C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03C" w:rsidRPr="003F477D" w:rsidRDefault="00CA00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03C" w:rsidRPr="003F477D" w:rsidRDefault="00CA00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A003C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03C" w:rsidRPr="003F477D" w:rsidRDefault="00CA00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03C" w:rsidRPr="003F477D" w:rsidRDefault="00CA00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A003C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03C" w:rsidRPr="003F477D" w:rsidRDefault="00CA00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CA003C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03C" w:rsidRPr="003F477D" w:rsidRDefault="00CA00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03C" w:rsidRPr="003F477D" w:rsidRDefault="00CA00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A003C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03C" w:rsidRPr="003F477D" w:rsidRDefault="00CA00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03C" w:rsidRPr="003F477D" w:rsidRDefault="00CA00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A003C" w:rsidRDefault="00CA003C" w:rsidP="0003344F">
      <w:pPr>
        <w:spacing w:after="0" w:line="240" w:lineRule="auto"/>
        <w:rPr>
          <w:szCs w:val="22"/>
        </w:rPr>
      </w:pPr>
    </w:p>
    <w:p w:rsidR="00CA003C" w:rsidRPr="003F477D" w:rsidRDefault="00CA003C" w:rsidP="0003344F">
      <w:pPr>
        <w:spacing w:after="0" w:line="240" w:lineRule="auto"/>
        <w:rPr>
          <w:szCs w:val="22"/>
        </w:rPr>
      </w:pPr>
    </w:p>
    <w:p w:rsidR="00CA003C" w:rsidRPr="003F477D" w:rsidRDefault="00CA003C" w:rsidP="006A4709">
      <w:pPr>
        <w:pStyle w:val="ListParagraph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5"/>
        <w:gridCol w:w="3045"/>
      </w:tblGrid>
      <w:tr w:rsidR="00CA003C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003C" w:rsidRPr="003F477D" w:rsidRDefault="00CA003C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A003C" w:rsidRPr="003F477D" w:rsidRDefault="00CA003C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CA003C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A003C" w:rsidRDefault="00CA003C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CA003C" w:rsidRPr="009F39E7" w:rsidRDefault="00CA003C" w:rsidP="009F39E7">
      <w:pPr>
        <w:spacing w:after="0"/>
      </w:pPr>
    </w:p>
    <w:p w:rsidR="00CA003C" w:rsidRPr="003F477D" w:rsidRDefault="00CA003C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F. písm. j) o  dlhodobom finančnom majetku</w:t>
      </w:r>
    </w:p>
    <w:p w:rsidR="00CA003C" w:rsidRPr="003F477D" w:rsidRDefault="00CA003C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CA003C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003C" w:rsidRPr="003F477D" w:rsidRDefault="00CA003C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03C" w:rsidRPr="003F477D" w:rsidRDefault="00CA003C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CA003C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003C" w:rsidRPr="003F477D" w:rsidRDefault="00CA003C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003C" w:rsidRPr="003F477D" w:rsidRDefault="00CA003C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003C" w:rsidRPr="003F477D" w:rsidRDefault="00CA003C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003C" w:rsidRPr="003F477D" w:rsidRDefault="00CA003C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003C" w:rsidRPr="003F477D" w:rsidRDefault="00CA003C" w:rsidP="0003344F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003C" w:rsidRPr="003F477D" w:rsidRDefault="00CA003C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003C" w:rsidRPr="003F477D" w:rsidRDefault="00CA003C" w:rsidP="00E33704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003C" w:rsidRPr="003F477D" w:rsidRDefault="00CA003C" w:rsidP="00E33704">
            <w:pPr>
              <w:pStyle w:val="TopHeader"/>
            </w:pPr>
            <w:r w:rsidRPr="003F477D">
              <w:t>Poskyt-nuté pred-davky na </w:t>
            </w:r>
          </w:p>
          <w:p w:rsidR="00CA003C" w:rsidRPr="003F477D" w:rsidRDefault="00CA003C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003C" w:rsidRPr="003F477D" w:rsidRDefault="00CA003C" w:rsidP="0003344F">
            <w:pPr>
              <w:pStyle w:val="TopHeader"/>
            </w:pPr>
            <w:r w:rsidRPr="003F477D">
              <w:t>Spolu</w:t>
            </w:r>
          </w:p>
        </w:tc>
      </w:tr>
      <w:tr w:rsidR="00CA003C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03C" w:rsidRPr="003F477D" w:rsidRDefault="00CA003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03C" w:rsidRPr="003F477D" w:rsidRDefault="00CA003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03C" w:rsidRPr="003F477D" w:rsidRDefault="00CA003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03C" w:rsidRPr="003F477D" w:rsidRDefault="00CA003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03C" w:rsidRPr="003F477D" w:rsidRDefault="00CA003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03C" w:rsidRPr="003F477D" w:rsidRDefault="00CA003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03C" w:rsidRPr="003F477D" w:rsidRDefault="00CA003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03C" w:rsidRPr="003F477D" w:rsidRDefault="00CA003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03C" w:rsidRPr="003F477D" w:rsidRDefault="00CA003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A003C" w:rsidRPr="003F477D" w:rsidRDefault="00CA003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CA003C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03C" w:rsidRPr="003F477D" w:rsidRDefault="00CA003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CA003C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03C" w:rsidRPr="003F477D" w:rsidRDefault="00CA003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03C" w:rsidRPr="003F477D" w:rsidRDefault="00CA003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A003C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03C" w:rsidRPr="003F477D" w:rsidRDefault="00CA003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03C" w:rsidRPr="003F477D" w:rsidRDefault="00CA003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A003C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03C" w:rsidRPr="003F477D" w:rsidRDefault="00CA003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03C" w:rsidRPr="003F477D" w:rsidRDefault="00CA003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A003C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03C" w:rsidRPr="003F477D" w:rsidRDefault="00CA003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03C" w:rsidRPr="003F477D" w:rsidRDefault="00CA003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A003C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03C" w:rsidRPr="003F477D" w:rsidRDefault="00CA003C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03C" w:rsidRPr="003F477D" w:rsidRDefault="00CA003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A003C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03C" w:rsidRPr="003F477D" w:rsidRDefault="00CA003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CA003C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03C" w:rsidRPr="003F477D" w:rsidRDefault="00CA003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CA003C" w:rsidRPr="003F477D" w:rsidRDefault="00CA003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03C" w:rsidRPr="003F477D" w:rsidRDefault="00CA003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A003C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03C" w:rsidRPr="003F477D" w:rsidRDefault="00CA003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03C" w:rsidRPr="003F477D" w:rsidRDefault="00CA003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A003C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03C" w:rsidRPr="003F477D" w:rsidRDefault="00CA003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03C" w:rsidRPr="003F477D" w:rsidRDefault="00CA003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A003C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03C" w:rsidRPr="003F477D" w:rsidRDefault="00CA003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03C" w:rsidRPr="003F477D" w:rsidRDefault="00CA003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A003C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03C" w:rsidRPr="003F477D" w:rsidRDefault="00CA003C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03C" w:rsidRPr="003F477D" w:rsidRDefault="00CA003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A003C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03C" w:rsidRPr="003F477D" w:rsidRDefault="00CA003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CA003C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03C" w:rsidRPr="003F477D" w:rsidRDefault="00CA003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CA003C" w:rsidRPr="003F477D" w:rsidRDefault="00CA003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03C" w:rsidRPr="003F477D" w:rsidRDefault="00CA003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A003C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03C" w:rsidRPr="003F477D" w:rsidRDefault="00CA003C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03C" w:rsidRPr="003F477D" w:rsidRDefault="00CA003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A003C" w:rsidRPr="003F477D" w:rsidRDefault="00CA003C" w:rsidP="0003344F">
      <w:pPr>
        <w:spacing w:after="0" w:line="240" w:lineRule="auto"/>
        <w:rPr>
          <w:szCs w:val="22"/>
        </w:rPr>
      </w:pPr>
    </w:p>
    <w:p w:rsidR="00CA003C" w:rsidRPr="003F477D" w:rsidRDefault="00CA003C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CA003C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003C" w:rsidRPr="003F477D" w:rsidRDefault="00CA003C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03C" w:rsidRPr="003F477D" w:rsidRDefault="00CA003C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CA003C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003C" w:rsidRPr="003F477D" w:rsidRDefault="00CA003C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003C" w:rsidRPr="003F477D" w:rsidRDefault="00CA003C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003C" w:rsidRPr="003F477D" w:rsidRDefault="00CA003C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003C" w:rsidRPr="003F477D" w:rsidRDefault="00CA003C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003C" w:rsidRPr="003F477D" w:rsidRDefault="00CA003C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003C" w:rsidRPr="003F477D" w:rsidRDefault="00CA003C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003C" w:rsidRPr="003F477D" w:rsidRDefault="00CA003C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003C" w:rsidRPr="003F477D" w:rsidRDefault="00CA003C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003C" w:rsidRPr="003F477D" w:rsidRDefault="00CA003C" w:rsidP="00E35A2B">
            <w:pPr>
              <w:pStyle w:val="TopHeader"/>
            </w:pPr>
            <w:r w:rsidRPr="003F477D">
              <w:t>Poskyt-nuté pred-davky na </w:t>
            </w:r>
          </w:p>
          <w:p w:rsidR="00CA003C" w:rsidRPr="003F477D" w:rsidRDefault="00CA003C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003C" w:rsidRPr="003F477D" w:rsidRDefault="00CA003C" w:rsidP="00E35A2B">
            <w:pPr>
              <w:pStyle w:val="TopHeader"/>
            </w:pPr>
            <w:r w:rsidRPr="003F477D">
              <w:t>Spolu</w:t>
            </w:r>
          </w:p>
        </w:tc>
      </w:tr>
      <w:tr w:rsidR="00CA003C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03C" w:rsidRPr="003F477D" w:rsidRDefault="00CA003C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03C" w:rsidRPr="003F477D" w:rsidRDefault="00CA003C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03C" w:rsidRPr="003F477D" w:rsidRDefault="00CA003C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03C" w:rsidRPr="003F477D" w:rsidRDefault="00CA003C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03C" w:rsidRPr="003F477D" w:rsidRDefault="00CA003C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03C" w:rsidRPr="003F477D" w:rsidRDefault="00CA003C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03C" w:rsidRPr="003F477D" w:rsidRDefault="00CA003C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03C" w:rsidRPr="003F477D" w:rsidRDefault="00CA003C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03C" w:rsidRPr="003F477D" w:rsidRDefault="00CA003C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A003C" w:rsidRPr="003F477D" w:rsidRDefault="00CA003C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CA003C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03C" w:rsidRPr="003F477D" w:rsidRDefault="00CA00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CA003C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03C" w:rsidRPr="003F477D" w:rsidRDefault="00CA00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03C" w:rsidRPr="003F477D" w:rsidRDefault="00CA00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A003C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03C" w:rsidRPr="003F477D" w:rsidRDefault="00CA00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03C" w:rsidRPr="003F477D" w:rsidRDefault="00CA00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A003C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03C" w:rsidRPr="003F477D" w:rsidRDefault="00CA00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03C" w:rsidRPr="003F477D" w:rsidRDefault="00CA00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A003C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03C" w:rsidRPr="003F477D" w:rsidRDefault="00CA00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03C" w:rsidRPr="003F477D" w:rsidRDefault="00CA00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A003C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03C" w:rsidRPr="003F477D" w:rsidRDefault="00CA003C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03C" w:rsidRPr="003F477D" w:rsidRDefault="00CA00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A003C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03C" w:rsidRPr="003F477D" w:rsidRDefault="00CA00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CA003C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03C" w:rsidRPr="003F477D" w:rsidRDefault="00CA00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CA003C" w:rsidRPr="003F477D" w:rsidRDefault="00CA00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03C" w:rsidRPr="003F477D" w:rsidRDefault="00CA00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A003C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03C" w:rsidRPr="003F477D" w:rsidRDefault="00CA00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03C" w:rsidRPr="003F477D" w:rsidRDefault="00CA00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A003C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03C" w:rsidRPr="003F477D" w:rsidRDefault="00CA00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03C" w:rsidRPr="003F477D" w:rsidRDefault="00CA00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A003C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03C" w:rsidRPr="003F477D" w:rsidRDefault="00CA00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03C" w:rsidRPr="003F477D" w:rsidRDefault="00CA00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A003C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03C" w:rsidRPr="003F477D" w:rsidRDefault="00CA003C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03C" w:rsidRPr="003F477D" w:rsidRDefault="00CA00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A003C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03C" w:rsidRPr="003F477D" w:rsidRDefault="00CA00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CA003C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03C" w:rsidRPr="003F477D" w:rsidRDefault="00CA00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CA003C" w:rsidRPr="003F477D" w:rsidRDefault="00CA00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03C" w:rsidRPr="003F477D" w:rsidRDefault="00CA00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A003C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03C" w:rsidRPr="003F477D" w:rsidRDefault="00CA003C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03C" w:rsidRPr="003F477D" w:rsidRDefault="00CA00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A003C" w:rsidRPr="003F477D" w:rsidRDefault="00CA003C" w:rsidP="003F477D">
      <w:pPr>
        <w:spacing w:after="0" w:line="240" w:lineRule="auto"/>
        <w:rPr>
          <w:szCs w:val="22"/>
        </w:rPr>
      </w:pPr>
    </w:p>
    <w:p w:rsidR="00CA003C" w:rsidRPr="003F477D" w:rsidRDefault="00CA003C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Pr="003F477D">
        <w:rPr>
          <w:szCs w:val="22"/>
        </w:rPr>
        <w:t>prílohe č. 3 </w:t>
      </w:r>
      <w:r w:rsidRPr="003F477D">
        <w:rPr>
          <w:bCs w:val="0"/>
          <w:kern w:val="0"/>
          <w:szCs w:val="22"/>
        </w:rPr>
        <w:t xml:space="preserve">časti F. písm. m) 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306"/>
        <w:gridCol w:w="2904"/>
      </w:tblGrid>
      <w:tr w:rsidR="00CA003C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003C" w:rsidRPr="003F477D" w:rsidRDefault="00CA003C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A003C" w:rsidRPr="003F477D" w:rsidRDefault="00CA003C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CA003C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A003C" w:rsidRDefault="00CA003C" w:rsidP="0003344F">
      <w:pPr>
        <w:spacing w:after="0" w:line="240" w:lineRule="auto"/>
        <w:rPr>
          <w:szCs w:val="22"/>
        </w:rPr>
      </w:pPr>
    </w:p>
    <w:p w:rsidR="00CA003C" w:rsidRPr="003F477D" w:rsidRDefault="00CA003C" w:rsidP="0003344F">
      <w:pPr>
        <w:spacing w:after="0" w:line="240" w:lineRule="auto"/>
        <w:rPr>
          <w:szCs w:val="22"/>
        </w:rPr>
      </w:pPr>
    </w:p>
    <w:p w:rsidR="00CA003C" w:rsidRPr="003F477D" w:rsidRDefault="00CA003C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1922"/>
        <w:gridCol w:w="1123"/>
        <w:gridCol w:w="1701"/>
        <w:gridCol w:w="1452"/>
        <w:gridCol w:w="1667"/>
        <w:gridCol w:w="1345"/>
      </w:tblGrid>
      <w:tr w:rsidR="00CA003C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003C" w:rsidRPr="003F477D" w:rsidRDefault="00CA003C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A003C" w:rsidRPr="003F477D" w:rsidRDefault="00CA003C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CA003C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003C" w:rsidRPr="003F477D" w:rsidRDefault="00CA003C" w:rsidP="0003344F">
            <w:pPr>
              <w:pStyle w:val="TopHeader"/>
            </w:pPr>
            <w:r w:rsidRPr="003F477D">
              <w:t>Podiel ÚJ na ZI</w:t>
            </w:r>
          </w:p>
          <w:p w:rsidR="00CA003C" w:rsidRPr="003F477D" w:rsidRDefault="00CA003C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003C" w:rsidRPr="003F477D" w:rsidRDefault="00CA003C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CA003C" w:rsidRPr="003F477D" w:rsidRDefault="00CA003C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003C" w:rsidRPr="003F477D" w:rsidRDefault="00CA003C" w:rsidP="00E109E2">
            <w:pPr>
              <w:pStyle w:val="TopHeader"/>
            </w:pPr>
            <w:r w:rsidRPr="003F477D"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003C" w:rsidRPr="003F477D" w:rsidRDefault="00CA003C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A003C" w:rsidRPr="003F477D" w:rsidRDefault="00CA003C" w:rsidP="0003344F">
            <w:pPr>
              <w:pStyle w:val="TopHeader"/>
            </w:pPr>
            <w:r w:rsidRPr="003F477D">
              <w:t>Účtovná hodnota </w:t>
            </w:r>
            <w:r w:rsidRPr="003F477D">
              <w:br/>
              <w:t>DFM</w:t>
            </w:r>
          </w:p>
        </w:tc>
      </w:tr>
      <w:tr w:rsidR="00CA003C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CA003C" w:rsidRPr="003F477D" w:rsidRDefault="00CA003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03C" w:rsidRPr="003F477D" w:rsidRDefault="00CA003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03C" w:rsidRPr="003F477D" w:rsidRDefault="00CA003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03C" w:rsidRPr="003F477D" w:rsidRDefault="00CA003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03C" w:rsidRPr="003F477D" w:rsidRDefault="00CA003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CA003C" w:rsidRPr="003F477D" w:rsidRDefault="00CA003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CA003C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CA003C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A003C" w:rsidRPr="003F477D" w:rsidRDefault="00CA003C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CA003C" w:rsidRPr="003F477D" w:rsidRDefault="00CA003C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CA003C" w:rsidRPr="003F477D" w:rsidRDefault="00CA003C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CA003C" w:rsidRPr="003F477D" w:rsidRDefault="00CA003C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CA003C" w:rsidRPr="003F477D" w:rsidRDefault="00CA003C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CA003C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CA003C" w:rsidRPr="003F477D" w:rsidRDefault="00CA003C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CA003C" w:rsidRPr="003F477D" w:rsidRDefault="00CA003C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CA003C" w:rsidRPr="003F477D" w:rsidRDefault="00CA003C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CA003C" w:rsidRPr="003F477D" w:rsidRDefault="00CA003C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CA003C" w:rsidRPr="003F477D" w:rsidRDefault="00CA003C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CA003C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A003C" w:rsidRPr="003F477D" w:rsidRDefault="00CA003C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CA003C" w:rsidRPr="003F477D" w:rsidRDefault="00CA003C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CA003C" w:rsidRPr="003F477D" w:rsidRDefault="00CA003C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CA003C" w:rsidRPr="003F477D" w:rsidRDefault="00CA003C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CA003C" w:rsidRPr="003F477D" w:rsidRDefault="00CA003C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CA003C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CA003C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A003C" w:rsidRPr="003F477D" w:rsidRDefault="00CA003C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CA003C" w:rsidRPr="003F477D" w:rsidRDefault="00CA003C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CA003C" w:rsidRPr="003F477D" w:rsidRDefault="00CA003C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CA003C" w:rsidRPr="003F477D" w:rsidRDefault="00CA003C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CA003C" w:rsidRPr="003F477D" w:rsidRDefault="00CA003C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CA003C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CA003C" w:rsidRPr="003F477D" w:rsidRDefault="00CA003C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CA003C" w:rsidRPr="003F477D" w:rsidRDefault="00CA003C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CA003C" w:rsidRPr="003F477D" w:rsidRDefault="00CA003C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CA003C" w:rsidRPr="003F477D" w:rsidRDefault="00CA003C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CA003C" w:rsidRPr="003F477D" w:rsidRDefault="00CA003C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CA003C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A003C" w:rsidRPr="003F477D" w:rsidRDefault="00CA003C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CA003C" w:rsidRPr="003F477D" w:rsidRDefault="00CA003C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CA003C" w:rsidRPr="003F477D" w:rsidRDefault="00CA003C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CA003C" w:rsidRPr="003F477D" w:rsidRDefault="00CA003C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CA003C" w:rsidRPr="003F477D" w:rsidRDefault="00CA003C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CA003C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CA003C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A003C" w:rsidRPr="003F477D" w:rsidRDefault="00CA003C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CA003C" w:rsidRPr="003F477D" w:rsidRDefault="00CA003C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CA003C" w:rsidRPr="003F477D" w:rsidRDefault="00CA003C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CA003C" w:rsidRPr="003F477D" w:rsidRDefault="00CA003C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CA003C" w:rsidRPr="003F477D" w:rsidRDefault="00CA003C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CA003C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CA003C" w:rsidRPr="003F477D" w:rsidRDefault="00CA003C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CA003C" w:rsidRPr="003F477D" w:rsidRDefault="00CA003C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CA003C" w:rsidRPr="003F477D" w:rsidRDefault="00CA003C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CA003C" w:rsidRPr="003F477D" w:rsidRDefault="00CA003C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CA003C" w:rsidRPr="003F477D" w:rsidRDefault="00CA003C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CA003C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A003C" w:rsidRPr="003F477D" w:rsidRDefault="00CA003C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CA003C" w:rsidRPr="003F477D" w:rsidRDefault="00CA003C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CA003C" w:rsidRPr="003F477D" w:rsidRDefault="00CA003C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CA003C" w:rsidRPr="003F477D" w:rsidRDefault="00CA003C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CA003C" w:rsidRPr="003F477D" w:rsidRDefault="00CA003C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CA003C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CA003C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A003C" w:rsidRPr="003F477D" w:rsidRDefault="00CA003C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CA003C" w:rsidRPr="003F477D" w:rsidRDefault="00CA003C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CA003C" w:rsidRPr="003F477D" w:rsidRDefault="00CA003C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CA003C" w:rsidRPr="003F477D" w:rsidRDefault="00CA003C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CA003C" w:rsidRPr="003F477D" w:rsidRDefault="00CA003C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CA003C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A003C" w:rsidRPr="003F477D" w:rsidRDefault="00CA003C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CA003C" w:rsidRPr="003F477D" w:rsidRDefault="00CA003C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CA003C" w:rsidRPr="003F477D" w:rsidRDefault="00CA003C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CA003C" w:rsidRPr="003F477D" w:rsidRDefault="00CA003C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CA003C" w:rsidRPr="003F477D" w:rsidRDefault="00CA003C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CA003C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03C" w:rsidRPr="003F477D" w:rsidRDefault="00CA003C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A003C" w:rsidRPr="003F477D" w:rsidRDefault="00CA003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A003C" w:rsidRPr="003F477D" w:rsidRDefault="00CA003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A003C" w:rsidRPr="003F477D" w:rsidRDefault="00CA003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A003C" w:rsidRPr="003F477D" w:rsidRDefault="00CA003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A003C" w:rsidRPr="003F477D" w:rsidRDefault="00CA003C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CA003C" w:rsidRDefault="00CA003C" w:rsidP="003F477D">
      <w:pPr>
        <w:pStyle w:val="Title"/>
        <w:spacing w:before="0" w:beforeAutospacing="0" w:after="0"/>
        <w:ind w:left="357"/>
        <w:contextualSpacing/>
        <w:jc w:val="left"/>
        <w:rPr>
          <w:szCs w:val="22"/>
        </w:rPr>
      </w:pPr>
    </w:p>
    <w:p w:rsidR="00CA003C" w:rsidRDefault="00CA003C" w:rsidP="003F477D"/>
    <w:p w:rsidR="00CA003C" w:rsidRPr="003F477D" w:rsidRDefault="00CA003C" w:rsidP="003F477D"/>
    <w:p w:rsidR="00CA003C" w:rsidRPr="003F477D" w:rsidRDefault="00CA003C" w:rsidP="003F477D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j) a l)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CA003C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003C" w:rsidRPr="003F477D" w:rsidRDefault="00CA003C" w:rsidP="0003344F">
            <w:pPr>
              <w:pStyle w:val="TopHeader"/>
            </w:pPr>
            <w:r w:rsidRPr="003F477D">
              <w:t>Dlhové CP</w:t>
            </w:r>
            <w:r w:rsidRPr="003F477D"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003C" w:rsidRPr="003F477D" w:rsidRDefault="00CA003C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003C" w:rsidRPr="003F477D" w:rsidRDefault="00CA003C" w:rsidP="003F13FB">
            <w:pPr>
              <w:pStyle w:val="TopHeader"/>
            </w:pPr>
            <w:r w:rsidRPr="003F477D"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003C" w:rsidRPr="003F477D" w:rsidRDefault="00CA003C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003C" w:rsidRPr="003F477D" w:rsidRDefault="00CA003C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003C" w:rsidRPr="003F477D" w:rsidRDefault="00CA003C" w:rsidP="0003344F">
            <w:pPr>
              <w:pStyle w:val="TopHeader"/>
            </w:pPr>
            <w:r w:rsidRPr="003F477D">
              <w:t xml:space="preserve">Vyradenie dlhového CP z účtovníctva </w:t>
            </w:r>
          </w:p>
          <w:p w:rsidR="00CA003C" w:rsidRPr="003F477D" w:rsidRDefault="00CA003C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A003C" w:rsidRPr="003F477D" w:rsidRDefault="00CA003C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účtov-ného obdobia</w:t>
            </w:r>
          </w:p>
        </w:tc>
      </w:tr>
      <w:tr w:rsidR="00CA003C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CA003C" w:rsidRPr="003F477D" w:rsidRDefault="00CA003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03C" w:rsidRPr="003F477D" w:rsidRDefault="00CA003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03C" w:rsidRPr="003F477D" w:rsidRDefault="00CA003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03C" w:rsidRPr="003F477D" w:rsidRDefault="00CA003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03C" w:rsidRPr="003F477D" w:rsidRDefault="00CA003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03C" w:rsidRPr="003F477D" w:rsidRDefault="00CA003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CA003C" w:rsidRPr="003F477D" w:rsidRDefault="00CA003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CA003C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CA003C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CA003C" w:rsidRPr="003F477D" w:rsidRDefault="00CA003C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>
              <w:rPr>
                <w:szCs w:val="22"/>
              </w:rPr>
              <w:t>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CA003C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CA003C" w:rsidRPr="003F477D" w:rsidRDefault="00CA003C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CA003C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CA003C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CA003C" w:rsidRPr="003F477D" w:rsidRDefault="00CA003C" w:rsidP="0000458C">
      <w:pPr>
        <w:spacing w:after="120" w:line="240" w:lineRule="auto"/>
        <w:rPr>
          <w:szCs w:val="22"/>
        </w:rPr>
      </w:pPr>
    </w:p>
    <w:p w:rsidR="00CA003C" w:rsidRPr="003F477D" w:rsidRDefault="00CA003C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j) a l) 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776"/>
        <w:gridCol w:w="1457"/>
        <w:gridCol w:w="1140"/>
        <w:gridCol w:w="1110"/>
        <w:gridCol w:w="1523"/>
        <w:gridCol w:w="1204"/>
      </w:tblGrid>
      <w:tr w:rsidR="00CA003C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003C" w:rsidRPr="003F477D" w:rsidRDefault="00CA003C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003C" w:rsidRPr="003F477D" w:rsidRDefault="00CA003C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003C" w:rsidRPr="003F477D" w:rsidRDefault="00CA003C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003C" w:rsidRPr="003F477D" w:rsidRDefault="00CA003C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003C" w:rsidRPr="003F477D" w:rsidRDefault="00CA003C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A003C" w:rsidRPr="003F477D" w:rsidRDefault="00CA003C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CA003C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CA003C" w:rsidRPr="003F477D" w:rsidRDefault="00CA003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03C" w:rsidRPr="003F477D" w:rsidRDefault="00CA003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03C" w:rsidRPr="003F477D" w:rsidRDefault="00CA003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03C" w:rsidRPr="003F477D" w:rsidRDefault="00CA003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03C" w:rsidRPr="003F477D" w:rsidRDefault="00CA003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CA003C" w:rsidRPr="003F477D" w:rsidRDefault="00CA003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CA003C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A003C" w:rsidRPr="003F477D" w:rsidRDefault="00CA003C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CA003C" w:rsidRPr="003F477D" w:rsidRDefault="00CA003C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CA003C" w:rsidRPr="003F477D" w:rsidRDefault="00CA003C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CA003C" w:rsidRPr="003F477D" w:rsidRDefault="00CA003C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CA003C" w:rsidRPr="003F477D" w:rsidRDefault="00CA003C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CA003C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CA003C" w:rsidRPr="003F477D" w:rsidRDefault="00CA003C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CA003C" w:rsidRPr="003F477D" w:rsidRDefault="00CA003C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CA003C" w:rsidRPr="003F477D" w:rsidRDefault="00CA003C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CA003C" w:rsidRPr="003F477D" w:rsidRDefault="00CA003C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CA003C" w:rsidRPr="003F477D" w:rsidRDefault="00CA003C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CA003C" w:rsidRPr="003F477D" w:rsidRDefault="00CA003C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CA003C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CA003C" w:rsidRPr="003F477D" w:rsidRDefault="00CA003C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CA003C" w:rsidRPr="003F477D" w:rsidRDefault="00CA003C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CA003C" w:rsidRPr="003F477D" w:rsidRDefault="00CA003C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CA003C" w:rsidRPr="003F477D" w:rsidRDefault="00CA003C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CA003C" w:rsidRPr="003F477D" w:rsidRDefault="00CA003C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CA003C" w:rsidRPr="003F477D" w:rsidRDefault="00CA003C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CA003C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CA003C" w:rsidRPr="003F477D" w:rsidRDefault="00CA003C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CA003C" w:rsidRPr="003F477D" w:rsidRDefault="00CA003C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CA003C" w:rsidRPr="003F477D" w:rsidRDefault="00CA003C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CA003C" w:rsidRPr="003F477D" w:rsidRDefault="00CA003C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CA003C" w:rsidRPr="003F477D" w:rsidRDefault="00CA003C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CA003C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A003C" w:rsidRPr="003F477D" w:rsidRDefault="00CA003C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CA003C" w:rsidRPr="003F477D" w:rsidRDefault="00CA003C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CA003C" w:rsidRPr="003F477D" w:rsidRDefault="00CA003C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CA003C" w:rsidRPr="003F477D" w:rsidRDefault="00CA003C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CA003C" w:rsidRPr="003F477D" w:rsidRDefault="00CA003C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CA003C" w:rsidRPr="003F477D" w:rsidRDefault="00CA003C" w:rsidP="007449B8">
      <w:pPr>
        <w:pStyle w:val="Title"/>
        <w:keepNext w:val="0"/>
        <w:spacing w:before="0" w:beforeAutospacing="0" w:after="0"/>
        <w:ind w:left="360"/>
        <w:jc w:val="left"/>
        <w:rPr>
          <w:szCs w:val="22"/>
        </w:rPr>
      </w:pPr>
    </w:p>
    <w:p w:rsidR="00CA003C" w:rsidRPr="003F477D" w:rsidRDefault="00CA003C" w:rsidP="0000458C">
      <w:pPr>
        <w:pStyle w:val="Title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 prílohe č. 3  časti F. písm. o) o opravných položkách k zásobám</w:t>
      </w:r>
    </w:p>
    <w:p w:rsidR="00CA003C" w:rsidRPr="003F477D" w:rsidRDefault="00CA003C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347"/>
        <w:gridCol w:w="1407"/>
        <w:gridCol w:w="992"/>
        <w:gridCol w:w="1701"/>
        <w:gridCol w:w="1569"/>
        <w:gridCol w:w="1194"/>
      </w:tblGrid>
      <w:tr w:rsidR="00CA003C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003C" w:rsidRPr="003F477D" w:rsidRDefault="00CA003C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A003C" w:rsidRPr="003F477D" w:rsidRDefault="00CA003C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CA003C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003C" w:rsidRPr="003F477D" w:rsidRDefault="00CA003C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003C" w:rsidRPr="003F477D" w:rsidRDefault="00CA003C" w:rsidP="0003344F">
            <w:pPr>
              <w:pStyle w:val="TopHeader"/>
            </w:pPr>
            <w:r w:rsidRPr="003F477D">
              <w:t>Tvorba </w:t>
            </w:r>
          </w:p>
          <w:p w:rsidR="00CA003C" w:rsidRPr="003F477D" w:rsidRDefault="00CA003C" w:rsidP="0003344F">
            <w:pPr>
              <w:pStyle w:val="TopHeader"/>
            </w:pPr>
            <w:r w:rsidRPr="003F477D">
              <w:t>OP</w:t>
            </w:r>
          </w:p>
          <w:p w:rsidR="00CA003C" w:rsidRPr="003F477D" w:rsidRDefault="00CA003C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003C" w:rsidRPr="003F477D" w:rsidRDefault="00CA003C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003C" w:rsidRPr="003F477D" w:rsidRDefault="00CA003C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A003C" w:rsidRPr="003F477D" w:rsidRDefault="00CA003C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CA003C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CA003C" w:rsidRPr="003F477D" w:rsidRDefault="00CA003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03C" w:rsidRPr="003F477D" w:rsidRDefault="00CA003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03C" w:rsidRPr="003F477D" w:rsidRDefault="00CA003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03C" w:rsidRPr="003F477D" w:rsidRDefault="00CA003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03C" w:rsidRPr="003F477D" w:rsidRDefault="00CA003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CA003C" w:rsidRPr="003F477D" w:rsidRDefault="00CA003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CA003C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A003C" w:rsidRPr="003F477D" w:rsidRDefault="00CA003C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A003C" w:rsidRPr="003F477D" w:rsidRDefault="00CA003C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CA003C" w:rsidRPr="003F477D" w:rsidRDefault="00CA003C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CA003C" w:rsidRPr="003F477D" w:rsidRDefault="00CA003C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CA003C" w:rsidRPr="003F477D" w:rsidRDefault="00CA003C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CA003C" w:rsidRPr="003F477D" w:rsidRDefault="00CA003C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CA003C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CA003C" w:rsidRPr="003F477D" w:rsidRDefault="00CA003C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 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CA003C" w:rsidRPr="003F477D" w:rsidRDefault="00CA003C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CA003C" w:rsidRPr="003F477D" w:rsidRDefault="00CA003C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CA003C" w:rsidRPr="003F477D" w:rsidRDefault="00CA003C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CA003C" w:rsidRPr="003F477D" w:rsidRDefault="00CA003C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CA003C" w:rsidRPr="003F477D" w:rsidRDefault="00CA003C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CA003C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CA003C" w:rsidRPr="003F477D" w:rsidRDefault="00CA003C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CA003C" w:rsidRPr="003F477D" w:rsidRDefault="00CA003C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CA003C" w:rsidRPr="003F477D" w:rsidRDefault="00CA003C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CA003C" w:rsidRPr="003F477D" w:rsidRDefault="00CA003C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CA003C" w:rsidRPr="003F477D" w:rsidRDefault="00CA003C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CA003C" w:rsidRPr="003F477D" w:rsidRDefault="00CA003C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CA003C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CA003C" w:rsidRPr="003F477D" w:rsidRDefault="00CA003C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CA003C" w:rsidRPr="003F477D" w:rsidRDefault="00CA003C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CA003C" w:rsidRPr="003F477D" w:rsidRDefault="00CA003C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CA003C" w:rsidRPr="003F477D" w:rsidRDefault="00CA003C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CA003C" w:rsidRPr="003F477D" w:rsidRDefault="00CA003C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CA003C" w:rsidRPr="003F477D" w:rsidRDefault="00CA003C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CA003C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CA003C" w:rsidRPr="003F477D" w:rsidRDefault="00CA003C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CA003C" w:rsidRPr="003F477D" w:rsidRDefault="00CA003C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CA003C" w:rsidRPr="003F477D" w:rsidRDefault="00CA003C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CA003C" w:rsidRPr="003F477D" w:rsidRDefault="00CA003C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CA003C" w:rsidRPr="003F477D" w:rsidRDefault="00CA003C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CA003C" w:rsidRPr="003F477D" w:rsidRDefault="00CA003C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CA003C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CA003C" w:rsidRPr="003F477D" w:rsidRDefault="00CA003C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CA003C" w:rsidRPr="003F477D" w:rsidRDefault="00CA003C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CA003C" w:rsidRPr="003F477D" w:rsidRDefault="00CA003C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CA003C" w:rsidRPr="003F477D" w:rsidRDefault="00CA003C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CA003C" w:rsidRPr="003F477D" w:rsidRDefault="00CA003C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CA003C" w:rsidRPr="003F477D" w:rsidRDefault="00CA003C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CA003C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CA003C" w:rsidRPr="003F477D" w:rsidRDefault="00CA003C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CA003C" w:rsidRPr="003F477D" w:rsidRDefault="00CA003C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CA003C" w:rsidRPr="003F477D" w:rsidRDefault="00CA003C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CA003C" w:rsidRPr="003F477D" w:rsidRDefault="00CA003C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CA003C" w:rsidRPr="003F477D" w:rsidRDefault="00CA003C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CA003C" w:rsidRPr="003F477D" w:rsidRDefault="00CA003C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CA003C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A003C" w:rsidRPr="003F477D" w:rsidRDefault="00CA003C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A003C" w:rsidRPr="003F477D" w:rsidRDefault="00CA003C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CA003C" w:rsidRPr="003F477D" w:rsidRDefault="00CA003C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CA003C" w:rsidRPr="003F477D" w:rsidRDefault="00CA003C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CA003C" w:rsidRPr="003F477D" w:rsidRDefault="00CA003C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CA003C" w:rsidRPr="003F477D" w:rsidRDefault="00CA003C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CA003C" w:rsidRPr="003F477D" w:rsidRDefault="00CA003C" w:rsidP="0003344F">
      <w:pPr>
        <w:spacing w:after="0" w:line="240" w:lineRule="auto"/>
        <w:rPr>
          <w:szCs w:val="22"/>
        </w:rPr>
      </w:pPr>
    </w:p>
    <w:p w:rsidR="00CA003C" w:rsidRPr="003F477D" w:rsidRDefault="00CA003C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014"/>
        <w:gridCol w:w="2196"/>
      </w:tblGrid>
      <w:tr w:rsidR="00CA003C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003C" w:rsidRPr="003F477D" w:rsidRDefault="00CA003C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A003C" w:rsidRPr="003F477D" w:rsidRDefault="00CA003C" w:rsidP="0003344F">
            <w:pPr>
              <w:pStyle w:val="TopHeader"/>
            </w:pPr>
            <w:r w:rsidRPr="003F477D">
              <w:t>Hodnota</w:t>
            </w:r>
          </w:p>
        </w:tc>
      </w:tr>
      <w:tr w:rsidR="00CA003C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CA003C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A003C" w:rsidRPr="003F477D" w:rsidRDefault="00CA003C" w:rsidP="0003344F">
      <w:pPr>
        <w:pStyle w:val="Title"/>
        <w:spacing w:before="0" w:beforeAutospacing="0" w:after="0"/>
        <w:jc w:val="both"/>
        <w:rPr>
          <w:szCs w:val="22"/>
        </w:rPr>
      </w:pPr>
    </w:p>
    <w:p w:rsidR="00CA003C" w:rsidRPr="003F477D" w:rsidRDefault="00CA003C" w:rsidP="0000458C">
      <w:pPr>
        <w:pStyle w:val="Title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014"/>
        <w:gridCol w:w="2196"/>
      </w:tblGrid>
      <w:tr w:rsidR="00CA003C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003C" w:rsidRPr="003F477D" w:rsidRDefault="00CA003C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A003C" w:rsidRPr="003F477D" w:rsidRDefault="00CA003C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CA003C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A003C" w:rsidRPr="003F477D" w:rsidRDefault="00CA003C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CA003C" w:rsidRDefault="00CA003C" w:rsidP="0003344F">
      <w:pPr>
        <w:pStyle w:val="Title"/>
        <w:spacing w:before="0" w:beforeAutospacing="0" w:after="0"/>
        <w:jc w:val="left"/>
        <w:rPr>
          <w:szCs w:val="22"/>
        </w:rPr>
      </w:pPr>
    </w:p>
    <w:p w:rsidR="00CA003C" w:rsidRPr="003F477D" w:rsidRDefault="00CA003C" w:rsidP="003F13FB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prílohe č. 3 časti F. písm. q) o zákazkovej výrobe a o zákazkovej výstavbe nehnuteľnosti určenej na predaj</w:t>
      </w:r>
    </w:p>
    <w:p w:rsidR="00CA003C" w:rsidRPr="003F477D" w:rsidRDefault="00CA003C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225"/>
        <w:gridCol w:w="1701"/>
        <w:gridCol w:w="2160"/>
        <w:gridCol w:w="2200"/>
      </w:tblGrid>
      <w:tr w:rsidR="00CA003C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003C" w:rsidRPr="003F477D" w:rsidRDefault="00CA003C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003C" w:rsidRPr="003F477D" w:rsidRDefault="00CA003C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003C" w:rsidRPr="003F477D" w:rsidRDefault="00CA003C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003C" w:rsidRPr="003F477D" w:rsidRDefault="00CA003C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CA003C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A003C" w:rsidRPr="003F477D" w:rsidRDefault="00CA003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A003C" w:rsidRPr="003F477D" w:rsidRDefault="00CA003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A003C" w:rsidRPr="003F477D" w:rsidRDefault="00CA003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A003C" w:rsidRPr="003F477D" w:rsidRDefault="00CA003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CA003C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A003C" w:rsidRPr="003F477D" w:rsidRDefault="00CA003C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 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A003C" w:rsidRPr="003F477D" w:rsidRDefault="00CA003C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A003C" w:rsidRPr="003F477D" w:rsidRDefault="00CA003C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A003C" w:rsidRPr="003F477D" w:rsidRDefault="00CA003C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CA003C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CA003C" w:rsidRPr="003F477D" w:rsidRDefault="00CA003C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CA003C" w:rsidRPr="003F477D" w:rsidRDefault="00CA003C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CA003C" w:rsidRPr="003F477D" w:rsidRDefault="00CA003C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CA003C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03C" w:rsidRPr="003F477D" w:rsidRDefault="00CA003C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03C" w:rsidRPr="003F477D" w:rsidRDefault="00CA003C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03C" w:rsidRPr="003F477D" w:rsidRDefault="00CA003C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CA003C" w:rsidRPr="003F477D" w:rsidRDefault="00CA003C" w:rsidP="0003344F">
      <w:pPr>
        <w:spacing w:after="0" w:line="240" w:lineRule="auto"/>
        <w:rPr>
          <w:szCs w:val="22"/>
        </w:rPr>
      </w:pPr>
    </w:p>
    <w:p w:rsidR="00CA003C" w:rsidRPr="003F477D" w:rsidRDefault="00CA003C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077"/>
        <w:gridCol w:w="2409"/>
        <w:gridCol w:w="2800"/>
      </w:tblGrid>
      <w:tr w:rsidR="00CA003C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003C" w:rsidRPr="003F477D" w:rsidRDefault="00CA003C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CA003C" w:rsidRPr="003F477D" w:rsidRDefault="00CA003C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003C" w:rsidRPr="003F477D" w:rsidRDefault="00CA003C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003C" w:rsidRPr="003F477D" w:rsidRDefault="00CA003C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CA003C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A003C" w:rsidRPr="003F477D" w:rsidRDefault="00CA003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A003C" w:rsidRPr="003F477D" w:rsidRDefault="00CA003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A003C" w:rsidRPr="003F477D" w:rsidRDefault="00CA003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CA003C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CA003C" w:rsidRPr="003F477D" w:rsidRDefault="00CA003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A003C" w:rsidRPr="003F477D" w:rsidRDefault="00CA003C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A003C" w:rsidRPr="003F477D" w:rsidRDefault="00CA003C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CA003C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</w:tcPr>
          <w:p w:rsidR="00CA003C" w:rsidRPr="003F477D" w:rsidRDefault="00CA003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CA003C" w:rsidRPr="003F477D" w:rsidRDefault="00CA003C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CA003C" w:rsidRPr="003F477D" w:rsidRDefault="00CA003C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CA003C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CA003C" w:rsidRPr="003F477D" w:rsidRDefault="00CA003C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CA003C" w:rsidRPr="003F477D" w:rsidRDefault="00CA003C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CA003C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03C" w:rsidRPr="003F477D" w:rsidRDefault="00CA003C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03C" w:rsidRPr="003F477D" w:rsidRDefault="00CA003C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CA003C" w:rsidRDefault="00CA003C" w:rsidP="0003344F">
      <w:pPr>
        <w:spacing w:after="0" w:line="240" w:lineRule="auto"/>
        <w:rPr>
          <w:szCs w:val="22"/>
        </w:rPr>
      </w:pPr>
    </w:p>
    <w:p w:rsidR="00CA003C" w:rsidRPr="003F477D" w:rsidRDefault="00CA003C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802"/>
        <w:gridCol w:w="1983"/>
        <w:gridCol w:w="1843"/>
        <w:gridCol w:w="2658"/>
      </w:tblGrid>
      <w:tr w:rsidR="00CA003C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003C" w:rsidRPr="003F477D" w:rsidRDefault="00CA003C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003C" w:rsidRPr="003F477D" w:rsidRDefault="00CA003C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003C" w:rsidRPr="003F477D" w:rsidRDefault="00CA003C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003C" w:rsidRPr="003F477D" w:rsidRDefault="00CA003C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CA003C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A003C" w:rsidRPr="003F477D" w:rsidRDefault="00CA003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A003C" w:rsidRPr="003F477D" w:rsidRDefault="00CA003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A003C" w:rsidRPr="003F477D" w:rsidRDefault="00CA003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A003C" w:rsidRPr="003F477D" w:rsidRDefault="00CA003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CA003C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CA003C" w:rsidRPr="003F477D" w:rsidRDefault="00CA003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A003C" w:rsidRPr="003F477D" w:rsidRDefault="00CA003C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A003C" w:rsidRPr="003F477D" w:rsidRDefault="00CA003C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A003C" w:rsidRPr="003F477D" w:rsidRDefault="00CA003C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CA003C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CA003C" w:rsidRPr="003F477D" w:rsidRDefault="00CA003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CA003C" w:rsidRPr="003F477D" w:rsidRDefault="00CA003C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CA003C" w:rsidRPr="003F477D" w:rsidRDefault="00CA003C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CA003C" w:rsidRPr="003F477D" w:rsidRDefault="00CA003C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CA003C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03C" w:rsidRPr="003F477D" w:rsidRDefault="00CA003C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03C" w:rsidRPr="003F477D" w:rsidRDefault="00CA003C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03C" w:rsidRPr="003F477D" w:rsidRDefault="00CA003C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CA003C" w:rsidRPr="003F477D" w:rsidRDefault="00CA003C" w:rsidP="0003344F">
      <w:pPr>
        <w:pStyle w:val="Title"/>
        <w:spacing w:before="0" w:beforeAutospacing="0" w:after="0"/>
        <w:jc w:val="left"/>
        <w:rPr>
          <w:b w:val="0"/>
          <w:szCs w:val="22"/>
        </w:rPr>
      </w:pPr>
    </w:p>
    <w:p w:rsidR="00CA003C" w:rsidRPr="003F477D" w:rsidRDefault="00CA003C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360"/>
        <w:gridCol w:w="2409"/>
        <w:gridCol w:w="2517"/>
      </w:tblGrid>
      <w:tr w:rsidR="00CA003C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003C" w:rsidRPr="003F477D" w:rsidRDefault="00CA003C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003C" w:rsidRPr="003F477D" w:rsidRDefault="00CA003C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003C" w:rsidRPr="003F477D" w:rsidRDefault="00CA003C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CA003C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A003C" w:rsidRPr="003F477D" w:rsidRDefault="00CA003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A003C" w:rsidRPr="003F477D" w:rsidRDefault="00CA003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A003C" w:rsidRPr="003F477D" w:rsidRDefault="00CA003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CA003C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CA003C" w:rsidRPr="003F477D" w:rsidRDefault="00CA003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A003C" w:rsidRPr="003F477D" w:rsidRDefault="00CA003C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A003C" w:rsidRPr="003F477D" w:rsidRDefault="00CA003C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CA003C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</w:tcPr>
          <w:p w:rsidR="00CA003C" w:rsidRPr="003F477D" w:rsidRDefault="00CA003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CA003C" w:rsidRPr="003F477D" w:rsidRDefault="00CA003C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CA003C" w:rsidRPr="003F477D" w:rsidRDefault="00CA003C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CA003C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CA003C" w:rsidRPr="003F477D" w:rsidRDefault="00CA003C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CA003C" w:rsidRPr="003F477D" w:rsidRDefault="00CA003C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CA003C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03C" w:rsidRPr="003F477D" w:rsidRDefault="00CA003C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03C" w:rsidRPr="003F477D" w:rsidRDefault="00CA003C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CA003C" w:rsidRPr="003F477D" w:rsidRDefault="00CA003C" w:rsidP="0003344F">
      <w:pPr>
        <w:spacing w:after="0" w:line="240" w:lineRule="auto"/>
        <w:rPr>
          <w:szCs w:val="22"/>
        </w:rPr>
      </w:pPr>
    </w:p>
    <w:p w:rsidR="00CA003C" w:rsidRPr="003F477D" w:rsidRDefault="00CA003C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054"/>
        <w:gridCol w:w="1275"/>
        <w:gridCol w:w="1219"/>
        <w:gridCol w:w="1693"/>
        <w:gridCol w:w="1663"/>
        <w:gridCol w:w="1306"/>
      </w:tblGrid>
      <w:tr w:rsidR="00CA003C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003C" w:rsidRPr="003F477D" w:rsidRDefault="00CA003C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A003C" w:rsidRPr="003F477D" w:rsidRDefault="00CA003C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CA003C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003C" w:rsidRPr="003F477D" w:rsidRDefault="00CA003C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003C" w:rsidRPr="003F477D" w:rsidRDefault="00CA003C" w:rsidP="0003344F">
            <w:pPr>
              <w:pStyle w:val="TopHeader"/>
            </w:pPr>
            <w:r w:rsidRPr="003F477D">
              <w:t>Tvorba</w:t>
            </w:r>
          </w:p>
          <w:p w:rsidR="00CA003C" w:rsidRPr="003F477D" w:rsidRDefault="00CA003C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003C" w:rsidRPr="003F477D" w:rsidRDefault="00CA003C" w:rsidP="0003344F">
            <w:pPr>
              <w:pStyle w:val="TopHeader"/>
            </w:pPr>
            <w:r w:rsidRPr="003F477D">
              <w:t>Zúčtovanie</w:t>
            </w:r>
            <w:r w:rsidRPr="003F477D">
              <w:br/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003C" w:rsidRPr="003F477D" w:rsidRDefault="00CA003C" w:rsidP="0003344F">
            <w:pPr>
              <w:pStyle w:val="TopHeader"/>
            </w:pPr>
            <w:r w:rsidRPr="003F477D">
              <w:t xml:space="preserve">Zúčtovanie </w:t>
            </w:r>
            <w:r w:rsidRPr="003F477D">
              <w:br/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A003C" w:rsidRPr="003F477D" w:rsidRDefault="00CA003C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CA003C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CA003C" w:rsidRPr="003F477D" w:rsidRDefault="00CA003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03C" w:rsidRPr="003F477D" w:rsidRDefault="00CA003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03C" w:rsidRPr="003F477D" w:rsidRDefault="00CA003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03C" w:rsidRPr="003F477D" w:rsidRDefault="00CA003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03C" w:rsidRPr="003F477D" w:rsidRDefault="00CA003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CA003C" w:rsidRPr="003F477D" w:rsidRDefault="00CA003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CA003C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CA003C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CA003C" w:rsidRPr="003F477D" w:rsidRDefault="00CA003C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DÚJ a 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CA003C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CA003C" w:rsidRPr="003F477D" w:rsidRDefault="00CA003C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CA003C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CA003C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CA003C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CA003C" w:rsidRPr="003F477D" w:rsidRDefault="00CA003C" w:rsidP="00EA41E2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CA003C" w:rsidRPr="003F477D" w:rsidRDefault="00CA003C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508"/>
        <w:gridCol w:w="1985"/>
        <w:gridCol w:w="1843"/>
        <w:gridCol w:w="1950"/>
      </w:tblGrid>
      <w:tr w:rsidR="00CA003C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003C" w:rsidRPr="003F477D" w:rsidRDefault="00CA003C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003C" w:rsidRPr="003F477D" w:rsidRDefault="00CA003C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003C" w:rsidRPr="003F477D" w:rsidRDefault="00CA003C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A003C" w:rsidRPr="003F477D" w:rsidRDefault="00CA003C" w:rsidP="0003344F">
            <w:pPr>
              <w:pStyle w:val="TopHeader"/>
            </w:pPr>
            <w:r w:rsidRPr="003F477D">
              <w:t>Pohľadávky spolu</w:t>
            </w:r>
          </w:p>
        </w:tc>
      </w:tr>
      <w:tr w:rsidR="00CA003C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CA003C" w:rsidRPr="003F477D" w:rsidRDefault="00CA003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03C" w:rsidRPr="003F477D" w:rsidRDefault="00CA003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03C" w:rsidRPr="003F477D" w:rsidRDefault="00CA003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CA003C" w:rsidRPr="003F477D" w:rsidRDefault="00CA003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CA003C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CA003C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A003C" w:rsidRPr="003F477D" w:rsidRDefault="00CA003C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A003C" w:rsidRPr="003F477D" w:rsidRDefault="00CA003C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CA003C" w:rsidRPr="003F477D" w:rsidRDefault="00CA003C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CA003C" w:rsidRPr="003F477D" w:rsidRDefault="00CA003C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A003C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CA003C" w:rsidRPr="003F477D" w:rsidRDefault="00CA003C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CA003C" w:rsidRPr="003F477D" w:rsidRDefault="00CA003C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CA003C" w:rsidRPr="003F477D" w:rsidRDefault="00CA003C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CA003C" w:rsidRPr="003F477D" w:rsidRDefault="00CA003C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A003C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CA003C" w:rsidRPr="003F477D" w:rsidRDefault="00CA003C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CA003C" w:rsidRPr="003F477D" w:rsidRDefault="00CA003C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CA003C" w:rsidRPr="003F477D" w:rsidRDefault="00CA003C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A003C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CA003C" w:rsidRPr="003F477D" w:rsidRDefault="00CA003C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CA003C" w:rsidRPr="003F477D" w:rsidRDefault="00CA003C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CA003C" w:rsidRPr="003F477D" w:rsidRDefault="00CA003C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A003C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CA003C" w:rsidRPr="003F477D" w:rsidRDefault="00CA003C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CA003C" w:rsidRPr="003F477D" w:rsidRDefault="00CA003C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CA003C" w:rsidRPr="003F477D" w:rsidRDefault="00CA003C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A003C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A003C" w:rsidRPr="003F477D" w:rsidRDefault="00CA003C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CA003C" w:rsidRPr="003F477D" w:rsidRDefault="00CA003C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CA003C" w:rsidRPr="003F477D" w:rsidRDefault="00CA003C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CA003C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CA003C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A003C" w:rsidRPr="003F477D" w:rsidRDefault="00CA003C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CA003C" w:rsidRPr="003F477D" w:rsidRDefault="00CA003C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CA003C" w:rsidRPr="003F477D" w:rsidRDefault="00CA003C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A003C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CA003C" w:rsidRPr="003F477D" w:rsidRDefault="00CA003C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CA003C" w:rsidRPr="003F477D" w:rsidRDefault="00CA003C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CA003C" w:rsidRPr="003F477D" w:rsidRDefault="00CA003C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CA003C" w:rsidRPr="003F477D" w:rsidRDefault="00CA003C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A003C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CA003C" w:rsidRPr="003F477D" w:rsidRDefault="00CA003C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CA003C" w:rsidRPr="003F477D" w:rsidRDefault="00CA003C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CA003C" w:rsidRPr="003F477D" w:rsidRDefault="00CA003C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A003C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CA003C" w:rsidRPr="003F477D" w:rsidRDefault="00CA003C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CA003C" w:rsidRPr="003F477D" w:rsidRDefault="00CA003C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CA003C" w:rsidRPr="003F477D" w:rsidRDefault="00CA003C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A003C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CA003C" w:rsidRPr="003F477D" w:rsidRDefault="00CA003C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CA003C" w:rsidRPr="003F477D" w:rsidRDefault="00CA003C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CA003C" w:rsidRPr="003F477D" w:rsidRDefault="00CA003C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A003C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CA003C" w:rsidRPr="003F477D" w:rsidRDefault="00CA003C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CA003C" w:rsidRPr="003F477D" w:rsidRDefault="00CA003C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CA003C" w:rsidRPr="003F477D" w:rsidRDefault="00CA003C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A003C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CA003C" w:rsidRPr="003F477D" w:rsidRDefault="00CA003C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CA003C" w:rsidRPr="003F477D" w:rsidRDefault="00CA003C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CA003C" w:rsidRPr="003F477D" w:rsidRDefault="00CA003C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A003C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A003C" w:rsidRPr="003F477D" w:rsidRDefault="00CA003C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A003C" w:rsidRPr="003F477D" w:rsidRDefault="00CA003C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CA003C" w:rsidRPr="003F477D" w:rsidRDefault="00CA003C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CA003C" w:rsidRPr="003F477D" w:rsidRDefault="00CA003C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CA003C" w:rsidRDefault="00CA003C" w:rsidP="0003344F">
      <w:pPr>
        <w:spacing w:after="0" w:line="240" w:lineRule="auto"/>
        <w:jc w:val="both"/>
        <w:rPr>
          <w:szCs w:val="22"/>
        </w:rPr>
      </w:pPr>
    </w:p>
    <w:p w:rsidR="00CA003C" w:rsidRPr="003F477D" w:rsidRDefault="00CA003C" w:rsidP="0003344F">
      <w:pPr>
        <w:spacing w:after="0" w:line="240" w:lineRule="auto"/>
        <w:jc w:val="both"/>
        <w:rPr>
          <w:szCs w:val="22"/>
        </w:rPr>
      </w:pPr>
    </w:p>
    <w:p w:rsidR="00CA003C" w:rsidRPr="003F477D" w:rsidRDefault="00CA003C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4746"/>
        <w:gridCol w:w="2268"/>
        <w:gridCol w:w="2196"/>
      </w:tblGrid>
      <w:tr w:rsidR="00CA003C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003C" w:rsidRPr="003F477D" w:rsidRDefault="00CA003C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A003C" w:rsidRPr="003F477D" w:rsidRDefault="00CA003C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CA003C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003C" w:rsidRPr="003F477D" w:rsidRDefault="00CA003C" w:rsidP="0003344F">
            <w:pPr>
              <w:pStyle w:val="TopHeader"/>
            </w:pPr>
            <w:r w:rsidRPr="003F477D">
              <w:t>Hodnota predmetu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A003C" w:rsidRPr="003F477D" w:rsidRDefault="00CA003C" w:rsidP="0003344F">
            <w:pPr>
              <w:pStyle w:val="TopHeader"/>
            </w:pPr>
            <w:r w:rsidRPr="003F477D">
              <w:t>Hodnota</w:t>
            </w:r>
            <w:r w:rsidRPr="003F477D">
              <w:br/>
              <w:t> pohľadávky</w:t>
            </w:r>
          </w:p>
        </w:tc>
      </w:tr>
      <w:tr w:rsidR="00CA003C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A003C" w:rsidRPr="003F477D" w:rsidRDefault="00CA003C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CA003C" w:rsidRPr="003F477D" w:rsidRDefault="00CA003C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CA003C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A003C" w:rsidRPr="003F477D" w:rsidRDefault="00CA003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CA003C" w:rsidRPr="003F477D" w:rsidRDefault="00CA003C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CA003C" w:rsidRDefault="00CA003C" w:rsidP="00DB1EA0">
      <w:pPr>
        <w:pStyle w:val="Title"/>
        <w:spacing w:before="0" w:beforeAutospacing="0" w:after="0"/>
        <w:jc w:val="left"/>
        <w:rPr>
          <w:szCs w:val="22"/>
        </w:rPr>
      </w:pPr>
    </w:p>
    <w:p w:rsidR="00CA003C" w:rsidRPr="009F39E7" w:rsidRDefault="00CA003C" w:rsidP="009F39E7"/>
    <w:p w:rsidR="00CA003C" w:rsidRPr="003F477D" w:rsidRDefault="00CA003C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w) o krátkodobom finančnom majetku </w:t>
      </w:r>
    </w:p>
    <w:p w:rsidR="00CA003C" w:rsidRPr="003F477D" w:rsidRDefault="00CA003C" w:rsidP="0003344F">
      <w:pPr>
        <w:pStyle w:val="Title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39"/>
        <w:gridCol w:w="2642"/>
        <w:gridCol w:w="2405"/>
      </w:tblGrid>
      <w:tr w:rsidR="00CA003C" w:rsidRPr="003F477D" w:rsidTr="0041518E">
        <w:trPr>
          <w:jc w:val="center"/>
        </w:trPr>
        <w:tc>
          <w:tcPr>
            <w:tcW w:w="423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003C" w:rsidRPr="003F477D" w:rsidRDefault="00CA003C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003C" w:rsidRPr="003F477D" w:rsidRDefault="00CA003C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A003C" w:rsidRPr="003F477D" w:rsidRDefault="00CA003C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CA003C" w:rsidRPr="003F477D" w:rsidTr="0041518E">
        <w:trPr>
          <w:trHeight w:hRule="exact" w:val="397"/>
          <w:jc w:val="center"/>
        </w:trPr>
        <w:tc>
          <w:tcPr>
            <w:tcW w:w="423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A003C" w:rsidRPr="003F477D" w:rsidRDefault="00CA003C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17601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CA003C" w:rsidRPr="003F477D" w:rsidRDefault="00CA003C" w:rsidP="00836303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1346</w:t>
            </w:r>
          </w:p>
        </w:tc>
      </w:tr>
      <w:tr w:rsidR="00CA003C" w:rsidRPr="003F477D" w:rsidTr="0041518E">
        <w:trPr>
          <w:trHeight w:hRule="exact" w:val="526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</w:tcPr>
          <w:p w:rsidR="00CA003C" w:rsidRPr="003F477D" w:rsidRDefault="00CA003C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:rsidR="00CA003C" w:rsidRPr="003F477D" w:rsidRDefault="00CA003C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3210</w:t>
            </w:r>
          </w:p>
        </w:tc>
        <w:tc>
          <w:tcPr>
            <w:tcW w:w="2405" w:type="dxa"/>
            <w:vAlign w:val="center"/>
          </w:tcPr>
          <w:p w:rsidR="00CA003C" w:rsidRPr="003F477D" w:rsidRDefault="00CA003C" w:rsidP="00836303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8003</w:t>
            </w:r>
          </w:p>
        </w:tc>
      </w:tr>
      <w:tr w:rsidR="00CA003C" w:rsidRPr="003F477D" w:rsidTr="0041518E">
        <w:trPr>
          <w:trHeight w:hRule="exact" w:val="576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</w:tcPr>
          <w:p w:rsidR="00CA003C" w:rsidRPr="003F477D" w:rsidRDefault="00CA003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:rsidR="00CA003C" w:rsidRPr="003F477D" w:rsidRDefault="00CA003C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CA003C" w:rsidRPr="003F477D" w:rsidRDefault="00CA003C" w:rsidP="00836303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CA003C" w:rsidRPr="003F477D" w:rsidTr="0041518E">
        <w:trPr>
          <w:trHeight w:hRule="exact" w:val="397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:rsidR="00CA003C" w:rsidRPr="003F477D" w:rsidRDefault="00CA003C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CA003C" w:rsidRPr="003F477D" w:rsidRDefault="00CA003C" w:rsidP="00836303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CA003C" w:rsidRPr="003F477D" w:rsidTr="0041518E">
        <w:trPr>
          <w:trHeight w:hRule="exact" w:val="397"/>
          <w:jc w:val="center"/>
        </w:trPr>
        <w:tc>
          <w:tcPr>
            <w:tcW w:w="423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A003C" w:rsidRPr="003F477D" w:rsidRDefault="00CA003C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20811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CA003C" w:rsidRPr="003041B7" w:rsidRDefault="00CA003C" w:rsidP="00836303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041B7">
              <w:rPr>
                <w:b/>
                <w:bCs/>
                <w:szCs w:val="22"/>
              </w:rPr>
              <w:t>9349</w:t>
            </w:r>
          </w:p>
        </w:tc>
      </w:tr>
    </w:tbl>
    <w:p w:rsidR="00CA003C" w:rsidRDefault="00CA003C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CA003C" w:rsidRPr="003F477D" w:rsidRDefault="00CA003C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826"/>
        <w:gridCol w:w="1463"/>
        <w:gridCol w:w="1161"/>
        <w:gridCol w:w="937"/>
        <w:gridCol w:w="1215"/>
        <w:gridCol w:w="1608"/>
      </w:tblGrid>
      <w:tr w:rsidR="00CA003C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003C" w:rsidRPr="003F477D" w:rsidRDefault="00CA003C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CA003C" w:rsidRPr="003F477D" w:rsidRDefault="00CA003C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CA003C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003C" w:rsidRPr="003F477D" w:rsidRDefault="00CA003C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003C" w:rsidRPr="003F477D" w:rsidRDefault="00CA003C" w:rsidP="00E04DF3">
            <w:pPr>
              <w:pStyle w:val="TopHeader"/>
            </w:pPr>
            <w:r w:rsidRPr="003F477D">
              <w:t>Prírastky</w:t>
            </w:r>
          </w:p>
          <w:p w:rsidR="00CA003C" w:rsidRPr="003F477D" w:rsidRDefault="00CA003C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003C" w:rsidRPr="003F477D" w:rsidRDefault="00CA003C" w:rsidP="00E04DF3">
            <w:pPr>
              <w:pStyle w:val="TopHeader"/>
            </w:pPr>
            <w:r w:rsidRPr="003F477D">
              <w:t>Úbytky</w:t>
            </w:r>
          </w:p>
          <w:p w:rsidR="00CA003C" w:rsidRPr="003F477D" w:rsidRDefault="00CA003C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003C" w:rsidRPr="009C21AB" w:rsidRDefault="00CA003C" w:rsidP="00E04DF3">
            <w:pPr>
              <w:pStyle w:val="TopHeader"/>
            </w:pPr>
            <w:r w:rsidRPr="009C21AB">
              <w:t>Presuny</w:t>
            </w:r>
          </w:p>
          <w:p w:rsidR="00CA003C" w:rsidRPr="003F477D" w:rsidRDefault="00CA003C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A003C" w:rsidRPr="003F477D" w:rsidRDefault="00CA003C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CA003C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CA003C" w:rsidRPr="003F477D" w:rsidRDefault="00CA003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03C" w:rsidRPr="003F477D" w:rsidRDefault="00CA003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03C" w:rsidRPr="003F477D" w:rsidRDefault="00CA003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A003C" w:rsidRPr="003F477D" w:rsidRDefault="00CA003C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03C" w:rsidRPr="003F477D" w:rsidRDefault="00CA003C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CA003C" w:rsidRPr="003F477D" w:rsidRDefault="00CA003C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CA003C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A003C" w:rsidRPr="003F477D" w:rsidRDefault="00CA003C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CA003C" w:rsidRPr="003F477D" w:rsidRDefault="00CA003C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CA003C" w:rsidRPr="003F477D" w:rsidRDefault="00CA003C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CA003C" w:rsidRPr="003F477D" w:rsidRDefault="00CA003C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CA003C" w:rsidRPr="003F477D" w:rsidRDefault="00CA003C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CA003C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CA003C" w:rsidRPr="003F477D" w:rsidRDefault="00CA003C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CA003C" w:rsidRPr="003F477D" w:rsidRDefault="00CA003C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CA003C" w:rsidRPr="003F477D" w:rsidRDefault="00CA003C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CA003C" w:rsidRPr="003F477D" w:rsidRDefault="00CA003C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CA003C" w:rsidRPr="003F477D" w:rsidRDefault="00CA003C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CA003C" w:rsidRPr="003F477D" w:rsidRDefault="00CA003C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CA003C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CA003C" w:rsidRPr="003F477D" w:rsidRDefault="00CA003C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CA003C" w:rsidRPr="003F477D" w:rsidRDefault="00CA003C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CA003C" w:rsidRPr="003F477D" w:rsidRDefault="00CA003C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CA003C" w:rsidRPr="003F477D" w:rsidRDefault="00CA003C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CA003C" w:rsidRPr="003F477D" w:rsidRDefault="00CA003C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CA003C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CA003C" w:rsidRPr="003F477D" w:rsidRDefault="00CA003C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CA003C" w:rsidRPr="003F477D" w:rsidRDefault="00CA003C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CA003C" w:rsidRPr="003F477D" w:rsidRDefault="00CA003C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CA003C" w:rsidRPr="003F477D" w:rsidRDefault="00CA003C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CA003C" w:rsidRPr="003F477D" w:rsidRDefault="00CA003C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CA003C" w:rsidRPr="003F477D" w:rsidRDefault="00CA003C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CA003C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CA003C" w:rsidRPr="003F477D" w:rsidRDefault="00CA003C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CA003C" w:rsidRPr="003F477D" w:rsidRDefault="00CA003C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CA003C" w:rsidRPr="003F477D" w:rsidRDefault="00CA003C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CA003C" w:rsidRPr="003F477D" w:rsidRDefault="00CA003C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CA003C" w:rsidRPr="003F477D" w:rsidRDefault="00CA003C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CA003C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CA003C" w:rsidRPr="003F477D" w:rsidRDefault="00CA003C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CA003C" w:rsidRPr="003F477D" w:rsidRDefault="00CA003C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CA003C" w:rsidRPr="003F477D" w:rsidRDefault="00CA003C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CA003C" w:rsidRPr="003F477D" w:rsidRDefault="00CA003C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CA003C" w:rsidRPr="003F477D" w:rsidRDefault="00CA003C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CA003C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A003C" w:rsidRPr="003F477D" w:rsidRDefault="00CA003C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CA003C" w:rsidRPr="003F477D" w:rsidRDefault="00CA003C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CA003C" w:rsidRPr="003F477D" w:rsidRDefault="00CA003C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CA003C" w:rsidRPr="003F477D" w:rsidRDefault="00CA003C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CA003C" w:rsidRPr="003F477D" w:rsidRDefault="00CA003C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CA003C" w:rsidRPr="003F477D" w:rsidRDefault="00CA003C" w:rsidP="0003344F">
      <w:pPr>
        <w:pStyle w:val="Title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CA003C" w:rsidRPr="003F477D" w:rsidRDefault="00CA003C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Informácie k </w:t>
      </w:r>
      <w:r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742"/>
        <w:gridCol w:w="1437"/>
        <w:gridCol w:w="992"/>
        <w:gridCol w:w="1418"/>
        <w:gridCol w:w="1417"/>
        <w:gridCol w:w="1204"/>
      </w:tblGrid>
      <w:tr w:rsidR="00CA003C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003C" w:rsidRPr="003F477D" w:rsidRDefault="00CA003C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003C" w:rsidRPr="003F477D" w:rsidRDefault="00CA003C" w:rsidP="00EA41E2">
            <w:pPr>
              <w:pStyle w:val="TopHeader"/>
            </w:pPr>
            <w:r w:rsidRPr="003F477D">
              <w:t>Stav OP</w:t>
            </w:r>
          </w:p>
          <w:p w:rsidR="00CA003C" w:rsidRPr="003F477D" w:rsidRDefault="00CA003C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003C" w:rsidRPr="003F477D" w:rsidRDefault="00CA003C" w:rsidP="0003344F">
            <w:pPr>
              <w:pStyle w:val="TopHeader"/>
            </w:pPr>
            <w:r w:rsidRPr="003F477D">
              <w:t>Tvorba </w:t>
            </w:r>
            <w:r>
              <w:br/>
            </w:r>
            <w:r w:rsidRPr="003F477D">
              <w:t>OP</w:t>
            </w:r>
          </w:p>
          <w:p w:rsidR="00CA003C" w:rsidRPr="003F477D" w:rsidRDefault="00CA003C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003C" w:rsidRPr="003F477D" w:rsidRDefault="00CA003C" w:rsidP="0003344F">
            <w:pPr>
              <w:pStyle w:val="TopHeader"/>
            </w:pPr>
            <w:r w:rsidRPr="003F477D">
              <w:t>Zúčtovanie OP z dôvodu zániku opodstatne-nosti</w:t>
            </w:r>
          </w:p>
          <w:p w:rsidR="00CA003C" w:rsidRPr="003F477D" w:rsidRDefault="00CA003C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003C" w:rsidRPr="003F477D" w:rsidRDefault="00CA003C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CA003C" w:rsidRPr="003F477D" w:rsidRDefault="00CA003C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A003C" w:rsidRPr="003F477D" w:rsidRDefault="00CA003C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CA003C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CA003C" w:rsidRPr="003F477D" w:rsidRDefault="00CA003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03C" w:rsidRPr="003F477D" w:rsidRDefault="00CA003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03C" w:rsidRPr="003F477D" w:rsidRDefault="00CA003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03C" w:rsidRPr="003F477D" w:rsidRDefault="00CA003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03C" w:rsidRPr="003F477D" w:rsidRDefault="00CA003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CA003C" w:rsidRPr="003F477D" w:rsidRDefault="00CA003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CA003C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CA003C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CA003C" w:rsidRPr="003F477D" w:rsidRDefault="00CA003C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CA003C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CA003C" w:rsidRPr="003F477D" w:rsidRDefault="00CA003C" w:rsidP="0005176E">
      <w:pPr>
        <w:pStyle w:val="Title"/>
        <w:spacing w:before="0" w:beforeAutospacing="0" w:after="120"/>
        <w:ind w:left="357"/>
        <w:jc w:val="both"/>
        <w:rPr>
          <w:szCs w:val="22"/>
        </w:rPr>
      </w:pPr>
    </w:p>
    <w:p w:rsidR="00CA003C" w:rsidRPr="003F477D" w:rsidRDefault="00CA003C" w:rsidP="00EA41E2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872"/>
        <w:gridCol w:w="2338"/>
      </w:tblGrid>
      <w:tr w:rsidR="00CA003C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003C" w:rsidRPr="003F477D" w:rsidRDefault="00CA003C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A003C" w:rsidRPr="003F477D" w:rsidRDefault="00CA003C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CA003C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A003C" w:rsidRDefault="00CA003C" w:rsidP="00CF3093">
      <w:pPr>
        <w:pStyle w:val="Title"/>
        <w:spacing w:before="0" w:beforeAutospacing="0" w:after="0"/>
        <w:ind w:left="360"/>
        <w:jc w:val="left"/>
        <w:rPr>
          <w:szCs w:val="22"/>
        </w:rPr>
      </w:pPr>
    </w:p>
    <w:p w:rsidR="00CA003C" w:rsidRPr="0005176E" w:rsidRDefault="00CA003C" w:rsidP="0005176E">
      <w:pPr>
        <w:spacing w:after="0"/>
      </w:pPr>
    </w:p>
    <w:p w:rsidR="00CA003C" w:rsidRPr="003F477D" w:rsidRDefault="00CA003C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398"/>
        <w:gridCol w:w="1811"/>
        <w:gridCol w:w="2268"/>
        <w:gridCol w:w="1809"/>
      </w:tblGrid>
      <w:tr w:rsidR="00CA003C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003C" w:rsidRPr="003F477D" w:rsidRDefault="00CA003C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003C" w:rsidRPr="003F477D" w:rsidRDefault="00CA003C" w:rsidP="0003344F">
            <w:pPr>
              <w:pStyle w:val="TopHeader"/>
            </w:pPr>
            <w:r w:rsidRPr="003F477D">
              <w:t>Zvýšenie/ zníženie hodnoty</w:t>
            </w:r>
          </w:p>
          <w:p w:rsidR="00CA003C" w:rsidRPr="003F477D" w:rsidRDefault="00CA003C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003C" w:rsidRPr="003F477D" w:rsidRDefault="00CA003C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>
              <w:t>-</w:t>
            </w:r>
            <w:r w:rsidRPr="003F477D">
              <w:t>renia</w:t>
            </w:r>
            <w:r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A003C" w:rsidRPr="003F477D" w:rsidRDefault="00CA003C" w:rsidP="0003344F">
            <w:pPr>
              <w:pStyle w:val="TopHeader"/>
            </w:pPr>
            <w:r w:rsidRPr="003F477D">
              <w:t>Vplyv </w:t>
            </w:r>
          </w:p>
          <w:p w:rsidR="00CA003C" w:rsidRPr="003F477D" w:rsidRDefault="00CA003C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CA003C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CA003C" w:rsidRPr="003F477D" w:rsidRDefault="00CA003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03C" w:rsidRPr="003F477D" w:rsidRDefault="00CA003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03C" w:rsidRPr="003F477D" w:rsidRDefault="00CA003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CA003C" w:rsidRPr="003F477D" w:rsidRDefault="00CA003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CA003C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CA003C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CA003C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CA003C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CA003C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CA003C" w:rsidRPr="003F477D" w:rsidRDefault="00CA003C" w:rsidP="0003344F">
      <w:pPr>
        <w:spacing w:after="0" w:line="240" w:lineRule="auto"/>
        <w:rPr>
          <w:szCs w:val="22"/>
        </w:rPr>
      </w:pPr>
    </w:p>
    <w:p w:rsidR="00CA003C" w:rsidRPr="003F477D" w:rsidRDefault="00CA003C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zc) o majetku prenajatom formou finančného prenájmu</w:t>
      </w:r>
    </w:p>
    <w:tbl>
      <w:tblPr>
        <w:tblW w:w="5000" w:type="pct"/>
        <w:jc w:val="center"/>
        <w:tblLook w:val="00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CA003C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03C" w:rsidRPr="003F477D" w:rsidRDefault="00CA003C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CA003C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03344F">
            <w:pPr>
              <w:pStyle w:val="TopHeader"/>
            </w:pPr>
            <w:r w:rsidRPr="003F477D">
              <w:t>Splatnosť</w:t>
            </w:r>
          </w:p>
        </w:tc>
      </w:tr>
      <w:tr w:rsidR="00CA003C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CA003C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CA003C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A003C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A003C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CA003C" w:rsidRPr="003F477D" w:rsidRDefault="00CA003C" w:rsidP="0003344F">
      <w:pPr>
        <w:pStyle w:val="Title"/>
        <w:spacing w:before="0" w:beforeAutospacing="0" w:after="0"/>
        <w:jc w:val="both"/>
        <w:rPr>
          <w:szCs w:val="22"/>
        </w:rPr>
      </w:pPr>
    </w:p>
    <w:p w:rsidR="00CA003C" w:rsidRPr="003F477D" w:rsidRDefault="00CA003C" w:rsidP="006A4709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prílohe č. 3 časti G. písm. a) tretiemu bodu o rozdelení účtovného zisku alebo o vysporiadaní účtovnej straty </w:t>
      </w:r>
    </w:p>
    <w:p w:rsidR="00CA003C" w:rsidRPr="003F477D" w:rsidRDefault="00CA003C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0A0"/>
      </w:tblPr>
      <w:tblGrid>
        <w:gridCol w:w="6771"/>
        <w:gridCol w:w="2517"/>
      </w:tblGrid>
      <w:tr w:rsidR="00CA003C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03C" w:rsidRPr="003F477D" w:rsidRDefault="00CA003C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CA003C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03C" w:rsidRPr="008B38E4" w:rsidRDefault="00CA003C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3448</w:t>
            </w:r>
          </w:p>
        </w:tc>
      </w:tr>
      <w:tr w:rsidR="00CA003C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03C" w:rsidRPr="003F477D" w:rsidRDefault="00CA003C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CA003C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A003C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A003C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A003C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A003C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592</w:t>
            </w:r>
          </w:p>
        </w:tc>
      </w:tr>
      <w:tr w:rsidR="00CA003C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2856</w:t>
            </w:r>
          </w:p>
        </w:tc>
      </w:tr>
      <w:tr w:rsidR="00CA003C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A003C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A003C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03C" w:rsidRPr="008B38E4" w:rsidRDefault="00CA003C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2856</w:t>
            </w:r>
          </w:p>
        </w:tc>
      </w:tr>
    </w:tbl>
    <w:p w:rsidR="00CA003C" w:rsidRDefault="00CA003C" w:rsidP="0003344F">
      <w:pPr>
        <w:spacing w:after="0" w:line="240" w:lineRule="auto"/>
        <w:rPr>
          <w:szCs w:val="22"/>
        </w:rPr>
      </w:pPr>
    </w:p>
    <w:p w:rsidR="00CA003C" w:rsidRDefault="00CA003C" w:rsidP="0003344F">
      <w:pPr>
        <w:spacing w:after="0" w:line="240" w:lineRule="auto"/>
        <w:rPr>
          <w:szCs w:val="22"/>
        </w:rPr>
      </w:pPr>
    </w:p>
    <w:p w:rsidR="00CA003C" w:rsidRDefault="00CA003C" w:rsidP="0003344F">
      <w:pPr>
        <w:spacing w:after="0" w:line="240" w:lineRule="auto"/>
        <w:rPr>
          <w:szCs w:val="22"/>
        </w:rPr>
      </w:pPr>
    </w:p>
    <w:p w:rsidR="00CA003C" w:rsidRDefault="00CA003C" w:rsidP="0003344F">
      <w:pPr>
        <w:spacing w:after="0" w:line="240" w:lineRule="auto"/>
        <w:rPr>
          <w:szCs w:val="22"/>
        </w:rPr>
      </w:pPr>
    </w:p>
    <w:p w:rsidR="00CA003C" w:rsidRDefault="00CA003C" w:rsidP="0003344F">
      <w:pPr>
        <w:spacing w:after="0" w:line="240" w:lineRule="auto"/>
        <w:rPr>
          <w:szCs w:val="22"/>
        </w:rPr>
      </w:pPr>
    </w:p>
    <w:p w:rsidR="00CA003C" w:rsidRPr="003F477D" w:rsidRDefault="00CA003C" w:rsidP="0003344F">
      <w:pPr>
        <w:spacing w:after="0" w:line="240" w:lineRule="auto"/>
        <w:rPr>
          <w:szCs w:val="22"/>
        </w:rPr>
      </w:pPr>
    </w:p>
    <w:p w:rsidR="00CA003C" w:rsidRPr="003F477D" w:rsidRDefault="00CA003C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0A0"/>
      </w:tblPr>
      <w:tblGrid>
        <w:gridCol w:w="6771"/>
        <w:gridCol w:w="2517"/>
      </w:tblGrid>
      <w:tr w:rsidR="00CA003C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CA003C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A003C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03C" w:rsidRPr="003F477D" w:rsidRDefault="00CA003C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CA003C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A003C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A003C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A003C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A003C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A003C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A003C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CA003C" w:rsidRPr="003F477D" w:rsidRDefault="00CA003C" w:rsidP="007B2E0B">
      <w:pPr>
        <w:pStyle w:val="Title"/>
        <w:spacing w:before="0" w:beforeAutospacing="0" w:after="0"/>
        <w:jc w:val="left"/>
        <w:rPr>
          <w:szCs w:val="22"/>
        </w:rPr>
      </w:pPr>
    </w:p>
    <w:p w:rsidR="00CA003C" w:rsidRPr="003F477D" w:rsidRDefault="00CA003C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b) o rezervách</w:t>
      </w:r>
    </w:p>
    <w:p w:rsidR="00CA003C" w:rsidRPr="003F477D" w:rsidRDefault="00CA003C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2519"/>
        <w:gridCol w:w="1952"/>
        <w:gridCol w:w="1024"/>
        <w:gridCol w:w="1135"/>
        <w:gridCol w:w="1133"/>
        <w:gridCol w:w="1525"/>
      </w:tblGrid>
      <w:tr w:rsidR="00CA003C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CA003C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003C" w:rsidRPr="003F477D" w:rsidRDefault="00CA003C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EA41E2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CA003C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CA003C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03C" w:rsidRPr="003F477D" w:rsidRDefault="00CA003C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A003C" w:rsidRPr="003F477D" w:rsidRDefault="00CA003C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A003C" w:rsidRPr="003F477D" w:rsidRDefault="00CA003C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A003C" w:rsidRPr="003F477D" w:rsidRDefault="00CA003C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A003C" w:rsidRPr="003F477D" w:rsidRDefault="00CA003C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A003C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03C" w:rsidRPr="003F477D" w:rsidRDefault="00CA003C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03C" w:rsidRPr="003F477D" w:rsidRDefault="00CA003C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03C" w:rsidRPr="003F477D" w:rsidRDefault="00CA003C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03C" w:rsidRPr="003F477D" w:rsidRDefault="00CA003C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A003C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03C" w:rsidRPr="003F477D" w:rsidRDefault="00CA003C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03C" w:rsidRPr="003F477D" w:rsidRDefault="00CA003C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03C" w:rsidRPr="003F477D" w:rsidRDefault="00CA003C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03C" w:rsidRPr="003F477D" w:rsidRDefault="00CA003C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A003C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03C" w:rsidRPr="003F477D" w:rsidRDefault="00CA003C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03C" w:rsidRPr="003F477D" w:rsidRDefault="00CA003C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03C" w:rsidRPr="003F477D" w:rsidRDefault="00CA003C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03C" w:rsidRPr="003F477D" w:rsidRDefault="00CA003C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A003C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A003C" w:rsidRPr="003F477D" w:rsidRDefault="00CA003C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A003C" w:rsidRPr="003F477D" w:rsidRDefault="00CA003C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A003C" w:rsidRPr="003F477D" w:rsidRDefault="00CA003C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CA003C" w:rsidRPr="003F477D" w:rsidRDefault="00CA003C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CA003C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03C" w:rsidRPr="003F477D" w:rsidRDefault="00CA003C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A003C" w:rsidRPr="003F477D" w:rsidRDefault="00CA003C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A003C" w:rsidRPr="003F477D" w:rsidRDefault="00CA003C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A003C" w:rsidRPr="003F477D" w:rsidRDefault="00CA003C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A003C" w:rsidRPr="003F477D" w:rsidRDefault="00CA003C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A003C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A003C" w:rsidRPr="003F477D" w:rsidRDefault="00CA003C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A003C" w:rsidRPr="003F477D" w:rsidRDefault="00CA003C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A003C" w:rsidRPr="003F477D" w:rsidRDefault="00CA003C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A003C" w:rsidRPr="003F477D" w:rsidRDefault="00CA003C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A003C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A003C" w:rsidRPr="003F477D" w:rsidRDefault="00CA003C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A003C" w:rsidRPr="003F477D" w:rsidRDefault="00CA003C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A003C" w:rsidRPr="003F477D" w:rsidRDefault="00CA003C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A003C" w:rsidRPr="003F477D" w:rsidRDefault="00CA003C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A003C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03C" w:rsidRPr="003F477D" w:rsidRDefault="00CA003C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03C" w:rsidRPr="003F477D" w:rsidRDefault="00CA003C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03C" w:rsidRPr="003F477D" w:rsidRDefault="00CA003C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03C" w:rsidRPr="003F477D" w:rsidRDefault="00CA003C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CA003C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03C" w:rsidRPr="003F477D" w:rsidRDefault="00CA003C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03C" w:rsidRPr="003F477D" w:rsidRDefault="00CA003C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03C" w:rsidRPr="003F477D" w:rsidRDefault="00CA003C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03C" w:rsidRPr="003F477D" w:rsidRDefault="00CA003C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CA003C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A003C" w:rsidRPr="003F477D" w:rsidRDefault="00CA003C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A003C" w:rsidRPr="003F477D" w:rsidRDefault="00CA003C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A003C" w:rsidRPr="003F477D" w:rsidRDefault="00CA003C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A003C" w:rsidRPr="003F477D" w:rsidRDefault="00CA003C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CA003C" w:rsidRPr="003F477D" w:rsidRDefault="00CA003C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2519"/>
        <w:gridCol w:w="1952"/>
        <w:gridCol w:w="1024"/>
        <w:gridCol w:w="1135"/>
        <w:gridCol w:w="1133"/>
        <w:gridCol w:w="1525"/>
      </w:tblGrid>
      <w:tr w:rsidR="00CA003C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CA003C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003C" w:rsidRPr="003F477D" w:rsidRDefault="00CA003C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CA003C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CA003C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03C" w:rsidRPr="003F477D" w:rsidRDefault="00CA003C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A003C" w:rsidRPr="003F477D" w:rsidRDefault="00CA003C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A003C" w:rsidRPr="003F477D" w:rsidRDefault="00CA003C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A003C" w:rsidRPr="003F477D" w:rsidRDefault="00CA003C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A003C" w:rsidRPr="003F477D" w:rsidRDefault="00CA003C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A003C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03C" w:rsidRPr="003F477D" w:rsidRDefault="00CA003C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03C" w:rsidRPr="003F477D" w:rsidRDefault="00CA003C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03C" w:rsidRPr="003F477D" w:rsidRDefault="00CA003C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03C" w:rsidRPr="003F477D" w:rsidRDefault="00CA003C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A003C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03C" w:rsidRPr="003F477D" w:rsidRDefault="00CA003C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03C" w:rsidRPr="003F477D" w:rsidRDefault="00CA003C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03C" w:rsidRPr="003F477D" w:rsidRDefault="00CA003C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03C" w:rsidRPr="003F477D" w:rsidRDefault="00CA003C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A003C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03C" w:rsidRPr="003F477D" w:rsidRDefault="00CA003C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03C" w:rsidRPr="003F477D" w:rsidRDefault="00CA003C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03C" w:rsidRPr="003F477D" w:rsidRDefault="00CA003C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03C" w:rsidRPr="003F477D" w:rsidRDefault="00CA003C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A003C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A003C" w:rsidRPr="003F477D" w:rsidRDefault="00CA003C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A003C" w:rsidRPr="003F477D" w:rsidRDefault="00CA003C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A003C" w:rsidRPr="003F477D" w:rsidRDefault="00CA003C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CA003C" w:rsidRPr="003F477D" w:rsidRDefault="00CA003C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CA003C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03C" w:rsidRPr="003F477D" w:rsidRDefault="00CA003C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A003C" w:rsidRPr="003F477D" w:rsidRDefault="00CA003C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A003C" w:rsidRPr="003F477D" w:rsidRDefault="00CA003C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A003C" w:rsidRPr="003F477D" w:rsidRDefault="00CA003C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A003C" w:rsidRPr="003F477D" w:rsidRDefault="00CA003C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A003C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A003C" w:rsidRPr="003F477D" w:rsidRDefault="00CA003C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A003C" w:rsidRPr="003F477D" w:rsidRDefault="00CA003C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A003C" w:rsidRPr="003F477D" w:rsidRDefault="00CA003C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A003C" w:rsidRPr="003F477D" w:rsidRDefault="00CA003C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A003C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A003C" w:rsidRPr="003F477D" w:rsidRDefault="00CA003C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A003C" w:rsidRPr="003F477D" w:rsidRDefault="00CA003C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A003C" w:rsidRPr="003F477D" w:rsidRDefault="00CA003C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A003C" w:rsidRPr="003F477D" w:rsidRDefault="00CA003C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A003C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03C" w:rsidRPr="003F477D" w:rsidRDefault="00CA003C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03C" w:rsidRPr="003F477D" w:rsidRDefault="00CA003C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03C" w:rsidRPr="003F477D" w:rsidRDefault="00CA003C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03C" w:rsidRPr="003F477D" w:rsidRDefault="00CA003C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CA003C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03C" w:rsidRPr="003F477D" w:rsidRDefault="00CA003C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03C" w:rsidRPr="003F477D" w:rsidRDefault="00CA003C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03C" w:rsidRPr="003F477D" w:rsidRDefault="00CA003C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03C" w:rsidRPr="003F477D" w:rsidRDefault="00CA003C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CA003C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A003C" w:rsidRPr="003F477D" w:rsidRDefault="00CA003C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A003C" w:rsidRPr="003F477D" w:rsidRDefault="00CA003C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A003C" w:rsidRPr="003F477D" w:rsidRDefault="00CA003C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A003C" w:rsidRPr="003F477D" w:rsidRDefault="00CA003C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CA003C" w:rsidRPr="003F477D" w:rsidRDefault="00CA003C" w:rsidP="007B2E0B">
      <w:pPr>
        <w:pStyle w:val="Title"/>
        <w:spacing w:before="0" w:beforeAutospacing="0" w:after="0"/>
        <w:jc w:val="left"/>
        <w:rPr>
          <w:szCs w:val="22"/>
        </w:rPr>
      </w:pPr>
    </w:p>
    <w:p w:rsidR="00CA003C" w:rsidRPr="003F477D" w:rsidRDefault="00CA003C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Look w:val="00A0"/>
      </w:tblPr>
      <w:tblGrid>
        <w:gridCol w:w="3756"/>
        <w:gridCol w:w="2921"/>
        <w:gridCol w:w="2609"/>
      </w:tblGrid>
      <w:tr w:rsidR="00CA003C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03C" w:rsidRPr="003F477D" w:rsidRDefault="00CA003C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03C" w:rsidRPr="003F477D" w:rsidRDefault="00CA003C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CA003C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CA003C" w:rsidRPr="003F477D" w:rsidRDefault="00CA003C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CA003C" w:rsidRPr="003F477D" w:rsidRDefault="00CA003C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CA003C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CA003C" w:rsidRPr="003F477D" w:rsidRDefault="00CA003C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CA003C" w:rsidRPr="003F477D" w:rsidRDefault="00CA003C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A003C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03C" w:rsidRPr="003F477D" w:rsidRDefault="00CA003C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CA003C" w:rsidRPr="003F477D" w:rsidRDefault="00CA003C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A003C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CA003C" w:rsidRPr="003F477D" w:rsidRDefault="00CA003C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9052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83630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15726</w:t>
            </w:r>
          </w:p>
        </w:tc>
      </w:tr>
      <w:tr w:rsidR="00CA003C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CA003C" w:rsidRPr="003F477D" w:rsidRDefault="00CA003C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CA003C" w:rsidRPr="003F477D" w:rsidRDefault="00CA003C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9052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CA003C" w:rsidRPr="003F477D" w:rsidRDefault="00CA003C" w:rsidP="00836303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15726</w:t>
            </w:r>
          </w:p>
        </w:tc>
      </w:tr>
      <w:tr w:rsidR="00CA003C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CA003C" w:rsidRPr="003F477D" w:rsidRDefault="00CA003C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CA003C" w:rsidRPr="003F477D" w:rsidRDefault="00CA003C" w:rsidP="00836303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CA003C" w:rsidRPr="003F477D" w:rsidRDefault="00CA003C" w:rsidP="007B2E0B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CA003C" w:rsidRPr="003F477D" w:rsidRDefault="00CA003C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tblLayout w:type="fixed"/>
        <w:tblLook w:val="00A0"/>
      </w:tblPr>
      <w:tblGrid>
        <w:gridCol w:w="4985"/>
        <w:gridCol w:w="2210"/>
        <w:gridCol w:w="2091"/>
      </w:tblGrid>
      <w:tr w:rsidR="00CA003C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03C" w:rsidRPr="003F477D" w:rsidRDefault="00CA003C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CA003C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A003C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A003C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A003C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A003C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A003C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A003C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A003C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A003C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A003C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CA003C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CA003C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CA003C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CA003C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A003C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CA003C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CA003C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CA003C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A003C" w:rsidRPr="003F477D" w:rsidRDefault="00CA003C" w:rsidP="007B2E0B">
      <w:pPr>
        <w:pStyle w:val="Title"/>
        <w:spacing w:before="0" w:beforeAutospacing="0" w:after="0"/>
        <w:jc w:val="left"/>
        <w:rPr>
          <w:szCs w:val="22"/>
        </w:rPr>
      </w:pPr>
    </w:p>
    <w:p w:rsidR="00CA003C" w:rsidRPr="003F477D" w:rsidRDefault="00CA003C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Look w:val="00A0"/>
      </w:tblPr>
      <w:tblGrid>
        <w:gridCol w:w="3958"/>
        <w:gridCol w:w="2645"/>
        <w:gridCol w:w="2685"/>
      </w:tblGrid>
      <w:tr w:rsidR="00CA003C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03C" w:rsidRPr="003F477D" w:rsidRDefault="00CA003C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CA003C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A003C" w:rsidRPr="00504647" w:rsidRDefault="00CA003C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A003C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A003C" w:rsidRPr="003F477D" w:rsidRDefault="00CA003C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A003C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A003C" w:rsidRPr="003F477D" w:rsidRDefault="00CA003C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A003C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A003C" w:rsidRPr="003F477D" w:rsidRDefault="00CA003C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A003C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A003C" w:rsidRPr="003F477D" w:rsidRDefault="00CA003C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A003C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A003C" w:rsidRPr="003F477D" w:rsidRDefault="00CA003C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A003C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CA003C" w:rsidRPr="003F477D" w:rsidRDefault="00CA003C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CA003C" w:rsidRPr="003F477D" w:rsidRDefault="00CA003C" w:rsidP="0003344F">
      <w:pPr>
        <w:spacing w:after="0" w:line="240" w:lineRule="auto"/>
        <w:rPr>
          <w:szCs w:val="22"/>
        </w:rPr>
      </w:pPr>
    </w:p>
    <w:p w:rsidR="00CA003C" w:rsidRPr="003F477D" w:rsidRDefault="00CA003C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h) o vydaných dlhopisoch</w:t>
      </w:r>
    </w:p>
    <w:tbl>
      <w:tblPr>
        <w:tblW w:w="5000" w:type="pct"/>
        <w:jc w:val="center"/>
        <w:tblLayout w:type="fixed"/>
        <w:tblLook w:val="00A0"/>
      </w:tblPr>
      <w:tblGrid>
        <w:gridCol w:w="2191"/>
        <w:gridCol w:w="1419"/>
        <w:gridCol w:w="1419"/>
        <w:gridCol w:w="1419"/>
        <w:gridCol w:w="1419"/>
        <w:gridCol w:w="1419"/>
      </w:tblGrid>
      <w:tr w:rsidR="00CA003C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03344F">
            <w:pPr>
              <w:pStyle w:val="TopHeader"/>
            </w:pPr>
            <w:r w:rsidRPr="003F477D">
              <w:t>Splatnosť</w:t>
            </w:r>
          </w:p>
        </w:tc>
      </w:tr>
      <w:tr w:rsidR="00CA003C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A003C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A003C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A003C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CA003C" w:rsidRPr="003F477D" w:rsidRDefault="00CA003C" w:rsidP="0003344F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CA003C" w:rsidRPr="003F477D" w:rsidRDefault="00CA003C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prílohe č. 3 časti G. písm. i) o bankových úveroch, pôžičkách a krátkodobých finančných výpomociach</w:t>
      </w:r>
    </w:p>
    <w:p w:rsidR="00CA003C" w:rsidRPr="003F477D" w:rsidRDefault="00CA003C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CA003C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CA003C" w:rsidRPr="003F477D" w:rsidRDefault="00CA003C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CA003C" w:rsidRPr="003F477D" w:rsidRDefault="00CA003C" w:rsidP="005E3B59">
            <w:pPr>
              <w:pStyle w:val="TopHeader"/>
            </w:pPr>
            <w:r w:rsidRPr="003F477D">
              <w:t>Suma istiny v eurách</w:t>
            </w:r>
          </w:p>
          <w:p w:rsidR="00CA003C" w:rsidRPr="003F477D" w:rsidRDefault="00CA003C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A003C" w:rsidRPr="003F477D" w:rsidRDefault="00CA003C" w:rsidP="00EA41E2">
            <w:pPr>
              <w:pStyle w:val="TopHeader"/>
            </w:pPr>
            <w:r w:rsidRPr="003F477D">
              <w:t>Suma istiny v príslušnej mene za bezprostred-ne predchá-dzajúce účtovné obdobie</w:t>
            </w:r>
          </w:p>
        </w:tc>
      </w:tr>
      <w:tr w:rsidR="00CA003C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03C" w:rsidRPr="003F477D" w:rsidRDefault="00CA003C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CA003C" w:rsidRPr="003F477D" w:rsidRDefault="00CA003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CA003C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CA003C" w:rsidRPr="003F477D" w:rsidRDefault="00CA003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CA003C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CA003C" w:rsidRPr="003F477D" w:rsidRDefault="00CA003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A003C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CA003C" w:rsidRPr="003F477D" w:rsidRDefault="00CA003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A003C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CA003C" w:rsidRPr="003F477D" w:rsidRDefault="00CA003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A003C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CA003C" w:rsidRPr="003F477D" w:rsidRDefault="00CA003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CA003C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CA003C" w:rsidRPr="003F477D" w:rsidRDefault="00CA003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A003C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CA003C" w:rsidRPr="003F477D" w:rsidRDefault="00CA003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A003C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CA003C" w:rsidRPr="003F477D" w:rsidRDefault="00CA003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A003C" w:rsidRPr="003F477D" w:rsidRDefault="00CA003C" w:rsidP="0003344F">
      <w:pPr>
        <w:spacing w:after="0" w:line="240" w:lineRule="auto"/>
        <w:rPr>
          <w:szCs w:val="22"/>
        </w:rPr>
      </w:pPr>
    </w:p>
    <w:p w:rsidR="00CA003C" w:rsidRPr="003F477D" w:rsidRDefault="00CA003C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CA003C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CA003C" w:rsidRPr="003F477D" w:rsidRDefault="00CA003C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CA003C" w:rsidRPr="003F477D" w:rsidRDefault="00CA003C" w:rsidP="00083A25">
            <w:pPr>
              <w:pStyle w:val="TopHeader"/>
            </w:pPr>
            <w:r w:rsidRPr="003F477D">
              <w:t>Suma istiny v eurách</w:t>
            </w:r>
          </w:p>
          <w:p w:rsidR="00CA003C" w:rsidRPr="003F477D" w:rsidRDefault="00CA003C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A003C" w:rsidRPr="003F477D" w:rsidRDefault="00CA003C" w:rsidP="00DC066D">
            <w:pPr>
              <w:pStyle w:val="TopHeader"/>
            </w:pPr>
            <w:r w:rsidRPr="003F477D">
              <w:t>Suma istiny v príslušnej mene za bezprostredne predchádzajú</w:t>
            </w:r>
            <w:r>
              <w:t>-</w:t>
            </w:r>
            <w:r w:rsidRPr="003F477D">
              <w:t>ce účtovné obdobie</w:t>
            </w:r>
          </w:p>
        </w:tc>
      </w:tr>
      <w:tr w:rsidR="00CA003C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03C" w:rsidRPr="003F477D" w:rsidRDefault="00CA003C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CA003C" w:rsidRPr="003F477D" w:rsidRDefault="00CA003C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CA003C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CA003C" w:rsidRPr="003F477D" w:rsidRDefault="00CA003C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CA003C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CA003C" w:rsidRPr="003F477D" w:rsidRDefault="00CA003C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CA003C" w:rsidRPr="003F477D" w:rsidRDefault="00CA003C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CA003C" w:rsidRPr="003F477D" w:rsidRDefault="00CA003C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CA003C" w:rsidRPr="003F477D" w:rsidRDefault="00CA003C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CA003C" w:rsidRPr="003F477D" w:rsidRDefault="00CA003C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CA003C" w:rsidRPr="003F477D" w:rsidRDefault="00CA003C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A003C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CA003C" w:rsidRPr="003F477D" w:rsidRDefault="00CA003C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CA003C" w:rsidRPr="003F477D" w:rsidRDefault="00CA003C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CA003C" w:rsidRPr="003F477D" w:rsidRDefault="00CA003C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CA003C" w:rsidRPr="003F477D" w:rsidRDefault="00CA003C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CA003C" w:rsidRPr="003F477D" w:rsidRDefault="00CA003C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CA003C" w:rsidRPr="003F477D" w:rsidRDefault="00CA003C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A003C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CA003C" w:rsidRPr="003F477D" w:rsidRDefault="00CA003C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CA003C" w:rsidRPr="003F477D" w:rsidRDefault="00CA003C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CA003C" w:rsidRPr="003F477D" w:rsidRDefault="00CA003C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CA003C" w:rsidRPr="003F477D" w:rsidRDefault="00CA003C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CA003C" w:rsidRPr="003F477D" w:rsidRDefault="00CA003C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CA003C" w:rsidRPr="003F477D" w:rsidRDefault="00CA003C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A003C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CA003C" w:rsidRPr="003F477D" w:rsidRDefault="00CA003C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CA003C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CA003C" w:rsidRPr="003F477D" w:rsidRDefault="00CA003C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CA003C" w:rsidRPr="003F477D" w:rsidRDefault="00CA003C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CA003C" w:rsidRPr="003F477D" w:rsidRDefault="00CA003C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CA003C" w:rsidRPr="003F477D" w:rsidRDefault="00CA003C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CA003C" w:rsidRPr="003F477D" w:rsidRDefault="00CA003C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CA003C" w:rsidRPr="003F477D" w:rsidRDefault="00CA003C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A003C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CA003C" w:rsidRPr="003F477D" w:rsidRDefault="00CA003C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CA003C" w:rsidRPr="003F477D" w:rsidRDefault="00CA003C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CA003C" w:rsidRPr="003F477D" w:rsidRDefault="00CA003C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CA003C" w:rsidRPr="003F477D" w:rsidRDefault="00CA003C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CA003C" w:rsidRPr="003F477D" w:rsidRDefault="00CA003C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CA003C" w:rsidRPr="003F477D" w:rsidRDefault="00CA003C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A003C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CA003C" w:rsidRPr="003F477D" w:rsidRDefault="00CA003C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CA003C" w:rsidRPr="003F477D" w:rsidRDefault="00CA003C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CA003C" w:rsidRPr="003F477D" w:rsidRDefault="00CA003C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CA003C" w:rsidRPr="003F477D" w:rsidRDefault="00CA003C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CA003C" w:rsidRPr="003F477D" w:rsidRDefault="00CA003C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CA003C" w:rsidRPr="003F477D" w:rsidRDefault="00CA003C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CA003C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CA003C" w:rsidRPr="003F477D" w:rsidRDefault="00CA003C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CA003C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CA003C" w:rsidRPr="003F477D" w:rsidRDefault="00CA003C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CA003C" w:rsidRPr="003F477D" w:rsidRDefault="00CA003C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CA003C" w:rsidRPr="003F477D" w:rsidRDefault="00CA003C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CA003C" w:rsidRPr="003F477D" w:rsidRDefault="00CA003C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CA003C" w:rsidRPr="003F477D" w:rsidRDefault="00CA003C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CA003C" w:rsidRPr="003F477D" w:rsidRDefault="00CA003C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CA003C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CA003C" w:rsidRPr="003F477D" w:rsidRDefault="00CA003C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CA003C" w:rsidRPr="003F477D" w:rsidRDefault="00CA003C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CA003C" w:rsidRPr="003F477D" w:rsidRDefault="00CA003C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CA003C" w:rsidRPr="003F477D" w:rsidRDefault="00CA003C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CA003C" w:rsidRPr="003F477D" w:rsidRDefault="00CA003C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CA003C" w:rsidRPr="003F477D" w:rsidRDefault="00CA003C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CA003C" w:rsidRPr="003F477D" w:rsidRDefault="00CA003C" w:rsidP="0003344F">
      <w:pPr>
        <w:spacing w:after="0" w:line="240" w:lineRule="auto"/>
        <w:rPr>
          <w:szCs w:val="22"/>
        </w:rPr>
      </w:pPr>
    </w:p>
    <w:p w:rsidR="00CA003C" w:rsidRPr="003F477D" w:rsidRDefault="00CA003C" w:rsidP="000D22CE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 prílohe č. 3 časti  G. písm. k) o významných položkách derivátov za bežné účtovné obdobie </w:t>
      </w:r>
    </w:p>
    <w:p w:rsidR="00CA003C" w:rsidRPr="003F477D" w:rsidRDefault="00CA003C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3963"/>
        <w:gridCol w:w="1491"/>
        <w:gridCol w:w="14"/>
        <w:gridCol w:w="1616"/>
        <w:gridCol w:w="2202"/>
      </w:tblGrid>
      <w:tr w:rsidR="00CA003C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03344F">
            <w:pPr>
              <w:pStyle w:val="TopHeader"/>
            </w:pPr>
            <w:r w:rsidRPr="003F477D">
              <w:t>Dohodnutá cena podkladového nástroja</w:t>
            </w:r>
          </w:p>
        </w:tc>
      </w:tr>
      <w:tr w:rsidR="00CA003C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CA003C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CA003C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CA003C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CA003C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CA003C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CA003C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CA003C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CA003C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CA003C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CA003C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CA003C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A003C" w:rsidRDefault="00CA003C" w:rsidP="0003344F">
      <w:pPr>
        <w:spacing w:after="0" w:line="240" w:lineRule="auto"/>
        <w:rPr>
          <w:szCs w:val="22"/>
        </w:rPr>
      </w:pPr>
    </w:p>
    <w:p w:rsidR="00CA003C" w:rsidRPr="003F477D" w:rsidRDefault="00CA003C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3953"/>
        <w:gridCol w:w="1682"/>
        <w:gridCol w:w="992"/>
        <w:gridCol w:w="1701"/>
        <w:gridCol w:w="958"/>
      </w:tblGrid>
      <w:tr w:rsidR="00CA003C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03C" w:rsidRPr="003F477D" w:rsidRDefault="00CA003C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CA003C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03C" w:rsidRPr="003F477D" w:rsidRDefault="00CA003C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CA003C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03344F">
            <w:pPr>
              <w:pStyle w:val="TopHeader"/>
            </w:pPr>
            <w:r w:rsidRPr="003F477D">
              <w:t>vlastné imanie</w:t>
            </w:r>
          </w:p>
        </w:tc>
      </w:tr>
      <w:tr w:rsidR="00CA003C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CA003C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03C" w:rsidRPr="003F477D" w:rsidRDefault="00CA003C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A003C" w:rsidRPr="003F477D" w:rsidRDefault="00CA003C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03C" w:rsidRPr="003F477D" w:rsidRDefault="00CA003C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CA003C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03C" w:rsidRPr="003F477D" w:rsidRDefault="00CA003C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A003C" w:rsidRPr="003F477D" w:rsidRDefault="00CA003C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03C" w:rsidRPr="003F477D" w:rsidRDefault="00CA003C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CA003C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03C" w:rsidRPr="003F477D" w:rsidRDefault="00CA003C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A003C" w:rsidRPr="003F477D" w:rsidRDefault="00CA003C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03C" w:rsidRPr="003F477D" w:rsidRDefault="00CA003C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CA003C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A003C" w:rsidRPr="003F477D" w:rsidRDefault="00CA003C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CA003C" w:rsidRPr="003F477D" w:rsidRDefault="00CA003C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A003C" w:rsidRPr="003F477D" w:rsidRDefault="00CA003C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CA003C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A003C" w:rsidRPr="003F477D" w:rsidRDefault="00CA003C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CA003C" w:rsidRPr="003F477D" w:rsidRDefault="00CA003C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A003C" w:rsidRPr="003F477D" w:rsidRDefault="00CA003C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CA003C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03C" w:rsidRPr="003F477D" w:rsidRDefault="00CA003C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A003C" w:rsidRPr="003F477D" w:rsidRDefault="00CA003C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03C" w:rsidRPr="003F477D" w:rsidRDefault="00CA003C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CA003C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03C" w:rsidRPr="003F477D" w:rsidRDefault="00CA003C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A003C" w:rsidRPr="003F477D" w:rsidRDefault="00CA003C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03C" w:rsidRPr="003F477D" w:rsidRDefault="00CA003C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CA003C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A003C" w:rsidRPr="003F477D" w:rsidRDefault="00CA003C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CA003C" w:rsidRPr="003F477D" w:rsidRDefault="00CA003C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A003C" w:rsidRPr="003F477D" w:rsidRDefault="00CA003C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CA003C" w:rsidRPr="003F477D" w:rsidRDefault="00CA003C" w:rsidP="007B2E0B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CA003C" w:rsidRPr="003F477D" w:rsidRDefault="00CA003C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G. písm. l) o položkách zabezpečených derivátmi</w:t>
      </w:r>
    </w:p>
    <w:tbl>
      <w:tblPr>
        <w:tblW w:w="5000" w:type="pct"/>
        <w:jc w:val="center"/>
        <w:tblLook w:val="00A0"/>
      </w:tblPr>
      <w:tblGrid>
        <w:gridCol w:w="5299"/>
        <w:gridCol w:w="1983"/>
        <w:gridCol w:w="2004"/>
      </w:tblGrid>
      <w:tr w:rsidR="00CA003C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003C" w:rsidRPr="003F477D" w:rsidRDefault="00CA003C" w:rsidP="0003344F">
            <w:pPr>
              <w:pStyle w:val="TopHeader"/>
            </w:pPr>
            <w:r w:rsidRPr="003F477D">
              <w:t>Reálna hodnota</w:t>
            </w:r>
          </w:p>
        </w:tc>
      </w:tr>
      <w:tr w:rsidR="00CA003C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003C" w:rsidRPr="003F477D" w:rsidRDefault="00CA003C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003C" w:rsidRPr="003F477D" w:rsidRDefault="00CA003C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CA003C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CA003C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A003C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A003C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A003C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A003C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CA003C" w:rsidRDefault="00CA003C" w:rsidP="00DC066D">
      <w:pPr>
        <w:pStyle w:val="Title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CA003C" w:rsidRDefault="00CA003C" w:rsidP="006B42EC"/>
    <w:p w:rsidR="00CA003C" w:rsidRDefault="00CA003C" w:rsidP="006B42EC"/>
    <w:p w:rsidR="00CA003C" w:rsidRPr="006B42EC" w:rsidRDefault="00CA003C" w:rsidP="006B42EC"/>
    <w:p w:rsidR="00CA003C" w:rsidRPr="003F477D" w:rsidRDefault="00CA003C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m) o majetku prenajatom formou finančného prenájmu</w:t>
      </w:r>
    </w:p>
    <w:tbl>
      <w:tblPr>
        <w:tblW w:w="5000" w:type="pct"/>
        <w:jc w:val="center"/>
        <w:tblLayout w:type="fixed"/>
        <w:tblLook w:val="00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CA003C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03C" w:rsidRPr="003F477D" w:rsidRDefault="00CA003C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CA003C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03344F">
            <w:pPr>
              <w:pStyle w:val="TopHeader"/>
            </w:pPr>
            <w:r w:rsidRPr="003F477D">
              <w:t>Splatnosť</w:t>
            </w:r>
          </w:p>
        </w:tc>
      </w:tr>
      <w:tr w:rsidR="00CA003C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CA003C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CA003C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03C" w:rsidRPr="003F477D" w:rsidRDefault="00CA003C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03C" w:rsidRPr="003F477D" w:rsidRDefault="00CA003C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A003C" w:rsidRPr="003F477D" w:rsidRDefault="00CA003C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03C" w:rsidRPr="003F477D" w:rsidRDefault="00CA003C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03C" w:rsidRPr="003F477D" w:rsidRDefault="00CA003C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A003C" w:rsidRPr="003F477D" w:rsidRDefault="00CA003C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A003C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03C" w:rsidRPr="003F477D" w:rsidRDefault="00CA003C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03C" w:rsidRPr="003F477D" w:rsidRDefault="00CA003C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A003C" w:rsidRPr="003F477D" w:rsidRDefault="00CA003C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03C" w:rsidRPr="003F477D" w:rsidRDefault="00CA003C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03C" w:rsidRPr="003F477D" w:rsidRDefault="00CA003C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A003C" w:rsidRPr="003F477D" w:rsidRDefault="00CA003C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A003C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A003C" w:rsidRPr="003F477D" w:rsidRDefault="00CA003C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A003C" w:rsidRPr="003F477D" w:rsidRDefault="00CA003C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CA003C" w:rsidRPr="003F477D" w:rsidRDefault="00CA003C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A003C" w:rsidRPr="003F477D" w:rsidRDefault="00CA003C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A003C" w:rsidRPr="003F477D" w:rsidRDefault="00CA003C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CA003C" w:rsidRPr="003F477D" w:rsidRDefault="00CA003C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CA003C" w:rsidRPr="003F477D" w:rsidRDefault="00CA003C" w:rsidP="0003344F">
      <w:pPr>
        <w:spacing w:after="0" w:line="240" w:lineRule="auto"/>
        <w:rPr>
          <w:szCs w:val="22"/>
        </w:rPr>
      </w:pPr>
    </w:p>
    <w:p w:rsidR="00CA003C" w:rsidRPr="003F477D" w:rsidRDefault="00CA003C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 prílohe č. 3 časti H. písm. b) o zmene stavu vnútroorganizačných zásob</w:t>
      </w:r>
    </w:p>
    <w:tbl>
      <w:tblPr>
        <w:tblW w:w="5057" w:type="pct"/>
        <w:jc w:val="center"/>
        <w:tblLayout w:type="fixed"/>
        <w:tblLook w:val="00A0"/>
      </w:tblPr>
      <w:tblGrid>
        <w:gridCol w:w="2530"/>
        <w:gridCol w:w="1140"/>
        <w:gridCol w:w="1257"/>
        <w:gridCol w:w="1417"/>
        <w:gridCol w:w="1134"/>
        <w:gridCol w:w="1914"/>
      </w:tblGrid>
      <w:tr w:rsidR="00CA003C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03C" w:rsidRPr="003F477D" w:rsidRDefault="00CA003C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CA003C" w:rsidRPr="003F477D" w:rsidRDefault="00CA003C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CA003C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003C" w:rsidRPr="003F477D" w:rsidRDefault="00CA003C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CA003C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003C" w:rsidRPr="003F477D" w:rsidRDefault="00CA003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CA003C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003C" w:rsidRPr="003F477D" w:rsidRDefault="00CA003C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CA003C" w:rsidRPr="003F477D" w:rsidRDefault="00CA003C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03C" w:rsidRPr="003F477D" w:rsidRDefault="00CA003C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A003C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A003C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A003C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A003C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 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CA003C" w:rsidRPr="003F477D" w:rsidRDefault="00CA003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CA003C" w:rsidRPr="003F477D" w:rsidRDefault="00CA003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A003C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CA003C" w:rsidRPr="003F477D" w:rsidRDefault="00CA003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CA003C" w:rsidRPr="003F477D" w:rsidRDefault="00CA003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A003C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A003C" w:rsidRPr="003F477D" w:rsidRDefault="00CA003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A003C" w:rsidRPr="003F477D" w:rsidRDefault="00CA003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CA003C" w:rsidRPr="003F477D" w:rsidRDefault="00CA003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A003C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CA003C" w:rsidRPr="003F477D" w:rsidRDefault="00CA003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CA003C" w:rsidRPr="003F477D" w:rsidRDefault="00CA003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CA003C" w:rsidRPr="003F477D" w:rsidRDefault="00CA003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A003C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03C" w:rsidRPr="003F477D" w:rsidRDefault="00CA003C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CA003C" w:rsidRPr="003F477D" w:rsidRDefault="00CA003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CA003C" w:rsidRPr="003F477D" w:rsidRDefault="00CA003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CA003C" w:rsidRPr="003F477D" w:rsidRDefault="00CA003C" w:rsidP="006B42EC">
      <w:pPr>
        <w:spacing w:after="0" w:line="240" w:lineRule="auto"/>
        <w:rPr>
          <w:kern w:val="28"/>
          <w:szCs w:val="22"/>
        </w:rPr>
      </w:pPr>
    </w:p>
    <w:p w:rsidR="00CA003C" w:rsidRPr="003F477D" w:rsidRDefault="00CA003C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Look w:val="00A0"/>
      </w:tblPr>
      <w:tblGrid>
        <w:gridCol w:w="5884"/>
        <w:gridCol w:w="1701"/>
        <w:gridCol w:w="1701"/>
      </w:tblGrid>
      <w:tr w:rsidR="00CA003C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03C" w:rsidRPr="003F477D" w:rsidRDefault="00CA003C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CA003C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45399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83630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42295</w:t>
            </w:r>
          </w:p>
        </w:tc>
      </w:tr>
      <w:tr w:rsidR="00CA003C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83630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A003C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83630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A003C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83630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A003C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83630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A003C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83630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A003C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03C" w:rsidRPr="008F34F2" w:rsidRDefault="00CA003C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45399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03C" w:rsidRPr="008F34F2" w:rsidRDefault="00CA003C" w:rsidP="00836303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42295</w:t>
            </w:r>
          </w:p>
        </w:tc>
      </w:tr>
    </w:tbl>
    <w:p w:rsidR="00CA003C" w:rsidRPr="003F477D" w:rsidRDefault="00CA003C" w:rsidP="007B2E0B">
      <w:pPr>
        <w:pStyle w:val="Title"/>
        <w:spacing w:before="0" w:beforeAutospacing="0" w:after="0"/>
        <w:jc w:val="left"/>
        <w:rPr>
          <w:szCs w:val="22"/>
        </w:rPr>
      </w:pPr>
    </w:p>
    <w:p w:rsidR="00CA003C" w:rsidRPr="003F477D" w:rsidRDefault="00CA003C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I. o nákladoch voči audítorovi, audítorskej spoločnosti</w:t>
      </w:r>
    </w:p>
    <w:tbl>
      <w:tblPr>
        <w:tblW w:w="5000" w:type="pct"/>
        <w:jc w:val="center"/>
        <w:tblLook w:val="00A0"/>
      </w:tblPr>
      <w:tblGrid>
        <w:gridCol w:w="5494"/>
        <w:gridCol w:w="1844"/>
        <w:gridCol w:w="1948"/>
      </w:tblGrid>
      <w:tr w:rsidR="00CA003C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03C" w:rsidRPr="003F477D" w:rsidRDefault="00CA003C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03C" w:rsidRPr="003F477D" w:rsidRDefault="00CA003C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CA003C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CA003C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A003C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A003C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A003C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A003C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CA003C" w:rsidRPr="003F477D" w:rsidRDefault="00CA003C" w:rsidP="007B2E0B">
      <w:pPr>
        <w:pStyle w:val="Title"/>
        <w:spacing w:before="0" w:beforeAutospacing="0" w:after="0"/>
        <w:jc w:val="left"/>
        <w:rPr>
          <w:szCs w:val="22"/>
        </w:rPr>
      </w:pPr>
    </w:p>
    <w:p w:rsidR="00CA003C" w:rsidRPr="003F477D" w:rsidRDefault="00CA003C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J. písm. a) až e)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5778"/>
        <w:gridCol w:w="1664"/>
        <w:gridCol w:w="1844"/>
      </w:tblGrid>
      <w:tr w:rsidR="00CA003C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03C" w:rsidRPr="003F477D" w:rsidRDefault="00CA003C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03C" w:rsidRPr="003F477D" w:rsidRDefault="00CA003C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CA003C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003C" w:rsidRPr="003F477D" w:rsidRDefault="00CA003C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A003C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003C" w:rsidRPr="003F477D" w:rsidRDefault="00CA003C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A003C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03C" w:rsidRPr="003F477D" w:rsidRDefault="00CA003C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A003C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003C" w:rsidRPr="003F477D" w:rsidRDefault="00CA003C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odloženého daňového záväzku, ktorý vznikol </w:t>
            </w:r>
            <w:r w:rsidRPr="003F477D">
              <w:rPr>
                <w:szCs w:val="22"/>
              </w:rPr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A003C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003C" w:rsidRPr="003F477D" w:rsidRDefault="00CA003C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A003C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03C" w:rsidRPr="003F477D" w:rsidRDefault="00CA003C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CA003C" w:rsidRPr="003F477D" w:rsidRDefault="00CA003C" w:rsidP="0003344F">
      <w:pPr>
        <w:pStyle w:val="Title"/>
        <w:spacing w:before="0" w:beforeAutospacing="0" w:after="0"/>
        <w:jc w:val="left"/>
        <w:rPr>
          <w:szCs w:val="22"/>
        </w:rPr>
      </w:pPr>
    </w:p>
    <w:p w:rsidR="00CA003C" w:rsidRPr="003F477D" w:rsidRDefault="00CA003C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CA003C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03C" w:rsidRPr="003F477D" w:rsidRDefault="00CA003C" w:rsidP="008875A1">
            <w:pPr>
              <w:pStyle w:val="TopHeader"/>
            </w:pPr>
            <w:r w:rsidRPr="003F477D">
              <w:t>Bezprostredne predchádzajúce</w:t>
            </w:r>
          </w:p>
          <w:p w:rsidR="00CA003C" w:rsidRPr="003F477D" w:rsidRDefault="00CA003C" w:rsidP="008875A1">
            <w:pPr>
              <w:pStyle w:val="TopHeader"/>
            </w:pPr>
            <w:r w:rsidRPr="003F477D">
              <w:t xml:space="preserve"> účtovné obdobie</w:t>
            </w:r>
          </w:p>
        </w:tc>
      </w:tr>
      <w:tr w:rsidR="00CA003C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03344F">
            <w:pPr>
              <w:pStyle w:val="TopHeader"/>
            </w:pPr>
            <w:r w:rsidRPr="003F477D">
              <w:t>Daň v %</w:t>
            </w:r>
          </w:p>
        </w:tc>
      </w:tr>
      <w:tr w:rsidR="00CA003C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CA003C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03C" w:rsidRPr="003F477D" w:rsidRDefault="00CA003C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03C" w:rsidRPr="003F477D" w:rsidRDefault="00CA003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03C" w:rsidRPr="003F477D" w:rsidRDefault="00CA003C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03C" w:rsidRPr="003F477D" w:rsidRDefault="00CA003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CA003C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A003C" w:rsidRPr="003F477D" w:rsidRDefault="00CA003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A003C" w:rsidRPr="003F477D" w:rsidRDefault="00CA003C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A003C" w:rsidRPr="003F477D" w:rsidRDefault="00CA003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A003C" w:rsidRPr="003F477D" w:rsidRDefault="00CA003C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CA003C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A003C" w:rsidRPr="003F477D" w:rsidRDefault="00CA003C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CA003C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A003C" w:rsidRPr="003F477D" w:rsidRDefault="00CA003C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CA003C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A003C" w:rsidRPr="003F477D" w:rsidRDefault="00CA003C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CA003C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03C" w:rsidRPr="003F477D" w:rsidRDefault="00CA003C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CA003C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003C" w:rsidRPr="009C21AB" w:rsidRDefault="00CA003C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03C" w:rsidRPr="009C21AB" w:rsidRDefault="00CA003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03C" w:rsidRPr="009C21AB" w:rsidRDefault="00CA003C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003C" w:rsidRPr="009C21AB" w:rsidRDefault="00CA003C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03C" w:rsidRPr="009C21AB" w:rsidRDefault="00CA003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03C" w:rsidRPr="009C21AB" w:rsidRDefault="00CA003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003C" w:rsidRPr="009C21AB" w:rsidRDefault="00CA003C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CA003C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003C" w:rsidRPr="009C21AB" w:rsidRDefault="00CA003C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03C" w:rsidRPr="009C21AB" w:rsidRDefault="00CA003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03C" w:rsidRPr="009C21AB" w:rsidRDefault="00CA003C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003C" w:rsidRPr="009C21AB" w:rsidRDefault="00CA003C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03C" w:rsidRPr="009C21AB" w:rsidRDefault="00CA003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03C" w:rsidRPr="009C21AB" w:rsidRDefault="00CA003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003C" w:rsidRPr="009C21AB" w:rsidRDefault="00CA003C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CA003C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03C" w:rsidRPr="003F477D" w:rsidRDefault="00CA003C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CA003C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03C" w:rsidRPr="003F477D" w:rsidRDefault="00CA003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03C" w:rsidRPr="003F477D" w:rsidRDefault="00CA003C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03C" w:rsidRPr="003F477D" w:rsidRDefault="00CA003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CA003C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03C" w:rsidRPr="003F477D" w:rsidRDefault="00CA003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03C" w:rsidRPr="003F477D" w:rsidRDefault="00CA003C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03C" w:rsidRPr="003F477D" w:rsidRDefault="00CA003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CA003C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A003C" w:rsidRPr="003F477D" w:rsidRDefault="00CA003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A003C" w:rsidRPr="003F477D" w:rsidRDefault="00CA003C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A003C" w:rsidRPr="003F477D" w:rsidRDefault="00CA003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A003C" w:rsidRPr="003F477D" w:rsidRDefault="00CA003C" w:rsidP="0003344F">
      <w:pPr>
        <w:spacing w:after="0" w:line="240" w:lineRule="auto"/>
        <w:rPr>
          <w:szCs w:val="22"/>
        </w:rPr>
      </w:pPr>
    </w:p>
    <w:p w:rsidR="00CA003C" w:rsidRPr="003F477D" w:rsidRDefault="00CA003C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P. o zmenách vlastného imania</w:t>
      </w:r>
    </w:p>
    <w:p w:rsidR="00CA003C" w:rsidRPr="003F477D" w:rsidRDefault="00CA003C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2153"/>
        <w:gridCol w:w="1425"/>
        <w:gridCol w:w="1427"/>
        <w:gridCol w:w="1427"/>
        <w:gridCol w:w="1427"/>
        <w:gridCol w:w="1427"/>
      </w:tblGrid>
      <w:tr w:rsidR="00CA003C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03C" w:rsidRPr="003F477D" w:rsidRDefault="00CA003C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CA003C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003C" w:rsidRPr="003F477D" w:rsidRDefault="00CA003C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003C" w:rsidRPr="003F477D" w:rsidRDefault="00CA003C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003C" w:rsidRPr="003F477D" w:rsidRDefault="00CA003C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003C" w:rsidRPr="003F477D" w:rsidRDefault="00CA003C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003C" w:rsidRPr="003F477D" w:rsidRDefault="00CA003C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CA003C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03C" w:rsidRPr="003F477D" w:rsidRDefault="00CA003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03C" w:rsidRPr="003F477D" w:rsidRDefault="00CA003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CA003C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03C" w:rsidRPr="003F477D" w:rsidRDefault="00CA003C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03C" w:rsidRPr="003F477D" w:rsidRDefault="00CA003C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03C" w:rsidRPr="003F477D" w:rsidRDefault="00CA003C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03C" w:rsidRPr="003F477D" w:rsidRDefault="00CA003C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CA003C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03C" w:rsidRPr="003F477D" w:rsidRDefault="00CA003C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03C" w:rsidRPr="003F477D" w:rsidRDefault="00CA003C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03C" w:rsidRPr="003F477D" w:rsidRDefault="00CA003C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03C" w:rsidRPr="003F477D" w:rsidRDefault="00CA003C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A003C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A003C" w:rsidRPr="003F477D" w:rsidRDefault="00CA003C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A003C" w:rsidRPr="003F477D" w:rsidRDefault="00CA003C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A003C" w:rsidRPr="003F477D" w:rsidRDefault="00CA003C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A003C" w:rsidRPr="003F477D" w:rsidRDefault="00CA003C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A003C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03C" w:rsidRPr="003F477D" w:rsidRDefault="00CA003C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03C" w:rsidRPr="003F477D" w:rsidRDefault="00CA003C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03C" w:rsidRPr="003F477D" w:rsidRDefault="00CA003C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03C" w:rsidRPr="003F477D" w:rsidRDefault="00CA003C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A003C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03C" w:rsidRPr="003F477D" w:rsidRDefault="00CA003C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03C" w:rsidRPr="003F477D" w:rsidRDefault="00CA003C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03C" w:rsidRPr="003F477D" w:rsidRDefault="00CA003C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03C" w:rsidRPr="003F477D" w:rsidRDefault="00CA003C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A003C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03C" w:rsidRPr="003F477D" w:rsidRDefault="00CA003C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03C" w:rsidRPr="003F477D" w:rsidRDefault="00CA003C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03C" w:rsidRPr="003F477D" w:rsidRDefault="00CA003C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03C" w:rsidRPr="003F477D" w:rsidRDefault="00CA003C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A003C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A003C" w:rsidRPr="003F477D" w:rsidRDefault="00CA003C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A003C" w:rsidRPr="003F477D" w:rsidRDefault="00CA003C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A003C" w:rsidRPr="003F477D" w:rsidRDefault="00CA003C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A003C" w:rsidRPr="003F477D" w:rsidRDefault="00CA003C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A003C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03C" w:rsidRPr="003F477D" w:rsidRDefault="00CA003C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03C" w:rsidRPr="003F477D" w:rsidRDefault="00CA003C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03C" w:rsidRPr="003F477D" w:rsidRDefault="00CA003C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03C" w:rsidRPr="003F477D" w:rsidRDefault="00CA003C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A003C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03C" w:rsidRPr="003F477D" w:rsidRDefault="00CA003C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03C" w:rsidRPr="003F477D" w:rsidRDefault="00CA003C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03C" w:rsidRPr="003F477D" w:rsidRDefault="00CA003C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03C" w:rsidRPr="003F477D" w:rsidRDefault="00CA003C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A003C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003C" w:rsidRPr="003F477D" w:rsidRDefault="00CA003C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03C" w:rsidRPr="003F477D" w:rsidRDefault="00CA003C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03C" w:rsidRPr="003F477D" w:rsidRDefault="00CA003C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03C" w:rsidRPr="003F477D" w:rsidRDefault="00CA003C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03C" w:rsidRPr="003F477D" w:rsidRDefault="00CA003C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A003C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A003C" w:rsidRPr="003F477D" w:rsidRDefault="00CA003C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A003C" w:rsidRPr="003F477D" w:rsidRDefault="00CA003C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A003C" w:rsidRPr="003F477D" w:rsidRDefault="00CA003C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A003C" w:rsidRPr="003F477D" w:rsidRDefault="00CA003C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</w:t>
            </w:r>
          </w:p>
        </w:tc>
      </w:tr>
      <w:tr w:rsidR="00CA003C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A003C" w:rsidRPr="003F477D" w:rsidRDefault="00CA003C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A003C" w:rsidRPr="003F477D" w:rsidRDefault="00CA003C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A003C" w:rsidRPr="003F477D" w:rsidRDefault="00CA003C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A003C" w:rsidRPr="003F477D" w:rsidRDefault="00CA003C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A003C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03C" w:rsidRPr="003F477D" w:rsidRDefault="00CA003C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03C" w:rsidRPr="003F477D" w:rsidRDefault="00CA003C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03C" w:rsidRPr="003F477D" w:rsidRDefault="00CA003C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03C" w:rsidRPr="003F477D" w:rsidRDefault="00CA003C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A003C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03C" w:rsidRPr="003F477D" w:rsidRDefault="00CA003C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03C" w:rsidRPr="003F477D" w:rsidRDefault="00CA003C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3449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03C" w:rsidRPr="003F477D" w:rsidRDefault="00CA003C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03C" w:rsidRPr="003F477D" w:rsidRDefault="00CA003C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3449</w:t>
            </w:r>
          </w:p>
        </w:tc>
      </w:tr>
      <w:tr w:rsidR="00CA003C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A003C" w:rsidRPr="003F477D" w:rsidRDefault="00CA003C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A003C" w:rsidRPr="003F477D" w:rsidRDefault="00CA003C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A003C" w:rsidRPr="003F477D" w:rsidRDefault="00CA003C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A003C" w:rsidRPr="003F477D" w:rsidRDefault="00CA003C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592</w:t>
            </w:r>
          </w:p>
        </w:tc>
      </w:tr>
      <w:tr w:rsidR="00CA003C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CA003C" w:rsidRPr="003F477D" w:rsidRDefault="00CA003C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3449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CA003C" w:rsidRPr="003F477D" w:rsidRDefault="00CA003C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CA003C" w:rsidRPr="003F477D" w:rsidRDefault="00CA003C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CA003C" w:rsidRPr="003F477D" w:rsidRDefault="00CA003C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3449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A003C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03C" w:rsidRPr="003F477D" w:rsidRDefault="00CA003C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03C" w:rsidRPr="003F477D" w:rsidRDefault="00CA003C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03C" w:rsidRPr="003F477D" w:rsidRDefault="00CA003C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03C" w:rsidRPr="003F477D" w:rsidRDefault="00CA003C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A003C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A003C" w:rsidRPr="003F477D" w:rsidRDefault="00CA003C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A003C" w:rsidRPr="003F477D" w:rsidRDefault="00CA003C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A003C" w:rsidRPr="003F477D" w:rsidRDefault="00CA003C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A003C" w:rsidRPr="003F477D" w:rsidRDefault="00CA003C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CA003C" w:rsidRPr="003F477D" w:rsidRDefault="00CA003C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CA003C" w:rsidRPr="003F477D" w:rsidRDefault="00CA003C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2152"/>
        <w:gridCol w:w="1426"/>
        <w:gridCol w:w="1427"/>
        <w:gridCol w:w="1427"/>
        <w:gridCol w:w="1427"/>
        <w:gridCol w:w="1427"/>
      </w:tblGrid>
      <w:tr w:rsidR="00CA003C" w:rsidRPr="003F477D" w:rsidTr="00C47767">
        <w:trPr>
          <w:trHeight w:val="396"/>
          <w:jc w:val="center"/>
        </w:trPr>
        <w:tc>
          <w:tcPr>
            <w:tcW w:w="215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03C" w:rsidRPr="003F477D" w:rsidRDefault="00CA003C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CA003C" w:rsidRPr="003F477D" w:rsidTr="00C47767">
        <w:trPr>
          <w:jc w:val="center"/>
        </w:trPr>
        <w:tc>
          <w:tcPr>
            <w:tcW w:w="215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003C" w:rsidRPr="003F477D" w:rsidRDefault="00CA003C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003C" w:rsidRPr="003F477D" w:rsidRDefault="00CA003C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003C" w:rsidRPr="003F477D" w:rsidRDefault="00CA003C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003C" w:rsidRPr="003F477D" w:rsidRDefault="00CA003C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003C" w:rsidRPr="003F477D" w:rsidRDefault="00CA003C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CA003C" w:rsidRPr="003F477D" w:rsidTr="00C47767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03C" w:rsidRPr="003F477D" w:rsidRDefault="00CA003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03C" w:rsidRPr="003F477D" w:rsidRDefault="00CA003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CA003C" w:rsidRPr="003F477D" w:rsidTr="00C47767">
        <w:trPr>
          <w:trHeight w:val="397"/>
          <w:jc w:val="center"/>
        </w:trPr>
        <w:tc>
          <w:tcPr>
            <w:tcW w:w="21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03C" w:rsidRPr="003F477D" w:rsidRDefault="00CA003C" w:rsidP="0083630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03C" w:rsidRPr="003F477D" w:rsidRDefault="00CA003C" w:rsidP="0083630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03C" w:rsidRPr="003F477D" w:rsidRDefault="00CA003C" w:rsidP="0083630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03C" w:rsidRPr="003F477D" w:rsidRDefault="00CA003C" w:rsidP="0083630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83630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CA003C" w:rsidRPr="003F477D" w:rsidTr="00C47767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03C" w:rsidRPr="003F477D" w:rsidRDefault="00CA003C" w:rsidP="0083630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03C" w:rsidRPr="003F477D" w:rsidRDefault="00CA003C" w:rsidP="0083630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03C" w:rsidRPr="003F477D" w:rsidRDefault="00CA003C" w:rsidP="0083630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03C" w:rsidRPr="003F477D" w:rsidRDefault="00CA003C" w:rsidP="0083630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83630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A003C" w:rsidRPr="003F477D" w:rsidTr="00C47767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03C" w:rsidRPr="003F477D" w:rsidRDefault="00CA003C" w:rsidP="0083630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03C" w:rsidRPr="003F477D" w:rsidRDefault="00CA003C" w:rsidP="0083630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03C" w:rsidRPr="003F477D" w:rsidRDefault="00CA003C" w:rsidP="0083630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03C" w:rsidRPr="003F477D" w:rsidRDefault="00CA003C" w:rsidP="0083630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83630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A003C" w:rsidRPr="003F477D" w:rsidTr="00C47767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03C" w:rsidRPr="003F477D" w:rsidRDefault="00CA003C" w:rsidP="0083630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03C" w:rsidRPr="003F477D" w:rsidRDefault="00CA003C" w:rsidP="0083630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03C" w:rsidRPr="003F477D" w:rsidRDefault="00CA003C" w:rsidP="0083630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03C" w:rsidRPr="003F477D" w:rsidRDefault="00CA003C" w:rsidP="0083630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83630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A003C" w:rsidRPr="003F477D" w:rsidTr="00C47767">
        <w:trPr>
          <w:trHeight w:val="397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03C" w:rsidRPr="003F477D" w:rsidRDefault="00CA003C" w:rsidP="0083630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03C" w:rsidRPr="003F477D" w:rsidRDefault="00CA003C" w:rsidP="0083630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03C" w:rsidRPr="003F477D" w:rsidRDefault="00CA003C" w:rsidP="0083630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03C" w:rsidRPr="003F477D" w:rsidRDefault="00CA003C" w:rsidP="0083630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83630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A003C" w:rsidRPr="003F477D" w:rsidTr="00C47767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CA003C" w:rsidRPr="003F477D" w:rsidRDefault="00CA003C" w:rsidP="0083630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CA003C" w:rsidRPr="003F477D" w:rsidRDefault="00CA003C" w:rsidP="0083630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CA003C" w:rsidRPr="003F477D" w:rsidRDefault="00CA003C" w:rsidP="0083630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CA003C" w:rsidRPr="003F477D" w:rsidRDefault="00CA003C" w:rsidP="0083630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83630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A003C" w:rsidRPr="003F477D" w:rsidTr="00C47767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03C" w:rsidRPr="003F477D" w:rsidRDefault="00CA003C" w:rsidP="0083630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03C" w:rsidRPr="003F477D" w:rsidRDefault="00CA003C" w:rsidP="0083630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03C" w:rsidRPr="003F477D" w:rsidRDefault="00CA003C" w:rsidP="0083630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03C" w:rsidRPr="003F477D" w:rsidRDefault="00CA003C" w:rsidP="0083630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83630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A003C" w:rsidRPr="003F477D" w:rsidTr="00C47767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</w:tcPr>
          <w:p w:rsidR="00CA003C" w:rsidRPr="003F477D" w:rsidRDefault="00CA003C" w:rsidP="0083630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CA003C" w:rsidRPr="003F477D" w:rsidRDefault="00CA003C" w:rsidP="0083630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CA003C" w:rsidRPr="003F477D" w:rsidRDefault="00CA003C" w:rsidP="0083630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CA003C" w:rsidRPr="003F477D" w:rsidRDefault="00CA003C" w:rsidP="0083630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83630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A003C" w:rsidRPr="003F477D" w:rsidTr="00C47767">
        <w:trPr>
          <w:trHeight w:val="330"/>
          <w:jc w:val="center"/>
        </w:trPr>
        <w:tc>
          <w:tcPr>
            <w:tcW w:w="215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03C" w:rsidRPr="003F477D" w:rsidRDefault="00CA003C" w:rsidP="0083630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03C" w:rsidRPr="003F477D" w:rsidRDefault="00CA003C" w:rsidP="0083630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03C" w:rsidRPr="003F477D" w:rsidRDefault="00CA003C" w:rsidP="0083630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03C" w:rsidRPr="003F477D" w:rsidRDefault="00CA003C" w:rsidP="0083630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83630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A003C" w:rsidRPr="003F477D" w:rsidTr="00C47767">
        <w:trPr>
          <w:trHeight w:val="66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003C" w:rsidRPr="003F477D" w:rsidRDefault="00CA003C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03C" w:rsidRPr="003F477D" w:rsidRDefault="00CA003C" w:rsidP="0083630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03C" w:rsidRPr="003F477D" w:rsidRDefault="00CA003C" w:rsidP="0083630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03C" w:rsidRPr="003F477D" w:rsidRDefault="00CA003C" w:rsidP="0083630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03C" w:rsidRPr="003F477D" w:rsidRDefault="00CA003C" w:rsidP="0083630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83630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A003C" w:rsidRPr="003F477D" w:rsidTr="00C47767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03C" w:rsidRPr="003F477D" w:rsidRDefault="00CA003C" w:rsidP="0083630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03C" w:rsidRPr="003F477D" w:rsidRDefault="00CA003C" w:rsidP="0083630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03C" w:rsidRPr="003F477D" w:rsidRDefault="00CA003C" w:rsidP="0083630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03C" w:rsidRPr="003F477D" w:rsidRDefault="00CA003C" w:rsidP="0083630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83630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</w:t>
            </w:r>
          </w:p>
        </w:tc>
      </w:tr>
      <w:tr w:rsidR="00CA003C" w:rsidRPr="003F477D" w:rsidTr="00C47767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03C" w:rsidRPr="003F477D" w:rsidRDefault="00CA003C" w:rsidP="0083630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03C" w:rsidRPr="003F477D" w:rsidRDefault="00CA003C" w:rsidP="0083630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03C" w:rsidRPr="003F477D" w:rsidRDefault="00CA003C" w:rsidP="0083630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03C" w:rsidRPr="003F477D" w:rsidRDefault="00CA003C" w:rsidP="0083630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83630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A003C" w:rsidRPr="003F477D" w:rsidTr="00C47767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A003C" w:rsidRPr="003F477D" w:rsidRDefault="00CA003C" w:rsidP="0083630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A003C" w:rsidRPr="003F477D" w:rsidRDefault="00CA003C" w:rsidP="0083630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A003C" w:rsidRPr="003F477D" w:rsidRDefault="00CA003C" w:rsidP="0083630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A003C" w:rsidRPr="003F477D" w:rsidRDefault="00CA003C" w:rsidP="0083630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83630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A003C" w:rsidRPr="003F477D" w:rsidTr="00C47767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A003C" w:rsidRPr="003F477D" w:rsidRDefault="00CA003C" w:rsidP="0083630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A003C" w:rsidRPr="003F477D" w:rsidRDefault="00CA003C" w:rsidP="0083630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A003C" w:rsidRPr="003F477D" w:rsidRDefault="00CA003C" w:rsidP="0083630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A003C" w:rsidRPr="003F477D" w:rsidRDefault="00CA003C" w:rsidP="0083630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83630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A003C" w:rsidRPr="003F477D" w:rsidTr="00C47767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03C" w:rsidRPr="003F477D" w:rsidRDefault="00CA003C" w:rsidP="0083630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03C" w:rsidRPr="003F477D" w:rsidRDefault="00CA003C" w:rsidP="0083630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03C" w:rsidRPr="003F477D" w:rsidRDefault="00CA003C" w:rsidP="0083630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03C" w:rsidRPr="003F477D" w:rsidRDefault="00CA003C" w:rsidP="0083630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83630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592</w:t>
            </w:r>
          </w:p>
        </w:tc>
      </w:tr>
      <w:tr w:rsidR="00CA003C" w:rsidRPr="003F477D" w:rsidTr="00C47767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CA003C" w:rsidRPr="003F477D" w:rsidRDefault="00CA003C" w:rsidP="0083630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CA003C" w:rsidRPr="003F477D" w:rsidRDefault="00CA003C" w:rsidP="0083630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3871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CA003C" w:rsidRPr="003F477D" w:rsidRDefault="00CA003C" w:rsidP="0083630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CA003C" w:rsidRPr="003F477D" w:rsidRDefault="00CA003C" w:rsidP="0083630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83630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4421</w:t>
            </w:r>
          </w:p>
        </w:tc>
      </w:tr>
      <w:tr w:rsidR="00CA003C" w:rsidRPr="003F477D" w:rsidTr="00C47767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03C" w:rsidRPr="003F477D" w:rsidRDefault="00CA003C" w:rsidP="0083630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03C" w:rsidRPr="003F477D" w:rsidRDefault="00CA003C" w:rsidP="0083630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03C" w:rsidRPr="003F477D" w:rsidRDefault="00CA003C" w:rsidP="0083630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03C" w:rsidRPr="003F477D" w:rsidRDefault="00CA003C" w:rsidP="0083630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83630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A003C" w:rsidRPr="003F477D" w:rsidTr="00C47767">
        <w:trPr>
          <w:trHeight w:val="345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A003C" w:rsidRPr="003F477D" w:rsidRDefault="00CA003C" w:rsidP="0083630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A003C" w:rsidRPr="003F477D" w:rsidRDefault="00CA003C" w:rsidP="0083630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A003C" w:rsidRPr="003F477D" w:rsidRDefault="00CA003C" w:rsidP="0083630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A003C" w:rsidRPr="003F477D" w:rsidRDefault="00CA003C" w:rsidP="0083630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03C" w:rsidRPr="003F477D" w:rsidRDefault="00CA003C" w:rsidP="0083630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CA003C" w:rsidRPr="003F477D" w:rsidRDefault="00CA003C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CA003C" w:rsidRPr="003F477D" w:rsidSect="006D75A3">
          <w:headerReference w:type="default" r:id="rId7"/>
          <w:footerReference w:type="default" r:id="rId8"/>
          <w:pgSz w:w="11906" w:h="16838" w:code="9"/>
          <w:pgMar w:top="1418" w:right="1418" w:bottom="1418" w:left="1418" w:header="709" w:footer="709" w:gutter="0"/>
          <w:pgNumType w:start="1"/>
          <w:cols w:space="708"/>
          <w:rtlGutter/>
          <w:docGrid w:linePitch="360"/>
        </w:sectPr>
      </w:pPr>
    </w:p>
    <w:p w:rsidR="00CA003C" w:rsidRPr="003F477D" w:rsidRDefault="00CA003C" w:rsidP="003E7910">
      <w:pPr>
        <w:spacing w:after="0" w:line="240" w:lineRule="auto"/>
        <w:rPr>
          <w:szCs w:val="22"/>
        </w:rPr>
      </w:pPr>
    </w:p>
    <w:sectPr w:rsidR="00CA003C" w:rsidRPr="003F477D" w:rsidSect="00981468">
      <w:headerReference w:type="default" r:id="rId9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A003C" w:rsidRDefault="00CA003C" w:rsidP="00107589">
      <w:pPr>
        <w:spacing w:after="0" w:line="240" w:lineRule="auto"/>
      </w:pPr>
      <w:r>
        <w:separator/>
      </w:r>
    </w:p>
  </w:endnote>
  <w:endnote w:type="continuationSeparator" w:id="0">
    <w:p w:rsidR="00CA003C" w:rsidRDefault="00CA003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Century Gothic"/>
    <w:panose1 w:val="020B05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A003C" w:rsidRPr="00981468" w:rsidRDefault="00CA003C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A003C" w:rsidRDefault="00CA003C" w:rsidP="00107589">
      <w:pPr>
        <w:spacing w:after="0" w:line="240" w:lineRule="auto"/>
      </w:pPr>
      <w:r>
        <w:separator/>
      </w:r>
    </w:p>
  </w:footnote>
  <w:footnote w:type="continuationSeparator" w:id="0">
    <w:p w:rsidR="00CA003C" w:rsidRDefault="00CA003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0A0"/>
    </w:tblPr>
    <w:tblGrid>
      <w:gridCol w:w="2833"/>
      <w:gridCol w:w="6254"/>
    </w:tblGrid>
    <w:tr w:rsidR="00CA003C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CA003C" w:rsidRPr="003F477D" w:rsidRDefault="00CA003C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CA003C" w:rsidRPr="003F477D" w:rsidRDefault="00CA003C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44150041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2022610843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CA003C" w:rsidRPr="004268D2" w:rsidRDefault="00CA003C" w:rsidP="00646CDF">
    <w:pPr>
      <w:pStyle w:val="Header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A003C" w:rsidRPr="004268D2" w:rsidRDefault="00CA003C" w:rsidP="008E4928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4AC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04898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2E75"/>
    <w:rsid w:val="002B61EE"/>
    <w:rsid w:val="002B7B1D"/>
    <w:rsid w:val="002C1A6D"/>
    <w:rsid w:val="002D0376"/>
    <w:rsid w:val="002D372A"/>
    <w:rsid w:val="002F605D"/>
    <w:rsid w:val="003041B7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518E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6E7DC3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17BA6"/>
    <w:rsid w:val="0083597A"/>
    <w:rsid w:val="00836303"/>
    <w:rsid w:val="00841190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47767"/>
    <w:rsid w:val="00C56862"/>
    <w:rsid w:val="00C6795C"/>
    <w:rsid w:val="00C87B5E"/>
    <w:rsid w:val="00C93A1A"/>
    <w:rsid w:val="00CA003C"/>
    <w:rsid w:val="00CA4B07"/>
    <w:rsid w:val="00CA67DD"/>
    <w:rsid w:val="00CD280F"/>
    <w:rsid w:val="00CE64AD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176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locked="1" w:uiPriority="0"/>
    <w:lsdException w:name="List 2" w:semiHidden="1" w:unhideWhenUsed="1"/>
    <w:lsdException w:name="List 3" w:semiHidden="1" w:unhideWhenUsed="1"/>
    <w:lsdException w:name="List 4" w:locked="1" w:uiPriority="0"/>
    <w:lsdException w:name="List 5" w:locked="1" w:uiPriority="0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locked="1" w:uiPriority="0"/>
    <w:lsdException w:name="Date" w:locked="1" w:uiPriority="0"/>
    <w:lsdException w:name="Body Text First Indent" w:locked="1" w:uiPriority="0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AC1918"/>
    <w:pPr>
      <w:spacing w:after="200" w:line="276" w:lineRule="auto"/>
    </w:pPr>
    <w:rPr>
      <w:rFonts w:cs="Times New Roman"/>
      <w:szCs w:val="36"/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link w:val="Heading7Char"/>
    <w:uiPriority w:val="99"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Heading8">
    <w:name w:val="heading 8"/>
    <w:basedOn w:val="Normal"/>
    <w:next w:val="Normal"/>
    <w:link w:val="Heading8Char"/>
    <w:uiPriority w:val="99"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Heading9">
    <w:name w:val="heading 9"/>
    <w:basedOn w:val="Normal"/>
    <w:next w:val="Normal"/>
    <w:link w:val="Heading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TableGrid">
    <w:name w:val="Table Grid"/>
    <w:basedOn w:val="TableNormal"/>
    <w:uiPriority w:val="99"/>
    <w:rsid w:val="00B86FC2"/>
    <w:rPr>
      <w:rFonts w:cs="Times New Roman"/>
      <w:sz w:val="20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107589"/>
    <w:rPr>
      <w:rFonts w:cs="Times New Roman"/>
    </w:rPr>
  </w:style>
  <w:style w:type="paragraph" w:styleId="Footer">
    <w:name w:val="footer"/>
    <w:basedOn w:val="Normal"/>
    <w:link w:val="Footer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paragraph" w:styleId="Title">
    <w:name w:val="Title"/>
    <w:basedOn w:val="Normal"/>
    <w:next w:val="Normal"/>
    <w:link w:val="Title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TitleChar">
    <w:name w:val="Title Char"/>
    <w:basedOn w:val="DefaultParagraphFont"/>
    <w:link w:val="Title"/>
    <w:uiPriority w:val="99"/>
    <w:locked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">
    <w:name w:val="Body Text"/>
    <w:basedOn w:val="Normal"/>
    <w:link w:val="BodyTextChar"/>
    <w:uiPriority w:val="99"/>
    <w:semiHidden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99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SubtitleChar">
    <w:name w:val="Subtitle Char"/>
    <w:basedOn w:val="DefaultParagraphFont"/>
    <w:link w:val="Subtitle"/>
    <w:uiPriority w:val="99"/>
    <w:locked/>
    <w:rsid w:val="00AC1918"/>
    <w:rPr>
      <w:rFonts w:ascii="Cambria" w:hAnsi="Cambria" w:cs="Times New Roman"/>
      <w:sz w:val="24"/>
      <w:szCs w:val="24"/>
    </w:rPr>
  </w:style>
  <w:style w:type="character" w:customStyle="1" w:styleId="PodtitulChar134">
    <w:name w:val="Podtitul Char134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3">
    <w:name w:val="Podtitul Char133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2">
    <w:name w:val="Podtitul Char132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1">
    <w:name w:val="Podtitul Char131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0">
    <w:name w:val="Podtitul Char130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9">
    <w:name w:val="Podtitul Char129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8">
    <w:name w:val="Podtitul Char128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7">
    <w:name w:val="Podtitul Char127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6">
    <w:name w:val="Podtitul Char126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5">
    <w:name w:val="Podtitul Char125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4">
    <w:name w:val="Podtitul Char124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3">
    <w:name w:val="Podtitul Char123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2">
    <w:name w:val="Podtitul Char122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1">
    <w:name w:val="Podtitul Char121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0">
    <w:name w:val="Podtitul Char120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9">
    <w:name w:val="Podtitul Char119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8">
    <w:name w:val="Podtitul Char118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7">
    <w:name w:val="Podtitul Char117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6">
    <w:name w:val="Podtitul Char116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5">
    <w:name w:val="Podtitul Char115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4">
    <w:name w:val="Podtitul Char114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3">
    <w:name w:val="Podtitul Char113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2">
    <w:name w:val="Podtitul Char112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1">
    <w:name w:val="Podtitul Char111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0">
    <w:name w:val="Podtitul Char110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9">
    <w:name w:val="Podtitul Char19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8">
    <w:name w:val="Podtitul Char18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7">
    <w:name w:val="Podtitul Char17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6">
    <w:name w:val="Podtitul Char16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5">
    <w:name w:val="Podtitul Char15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4">
    <w:name w:val="Podtitul Char14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">
    <w:name w:val="Podtitul Char13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">
    <w:name w:val="Podtitul Char12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">
    <w:name w:val="Podtitul Char11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Zkladntext2Char1">
    <w:name w:val="Základný text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2">
    <w:name w:val="Body Text 2"/>
    <w:basedOn w:val="Normal"/>
    <w:link w:val="BodyText2Char"/>
    <w:uiPriority w:val="99"/>
    <w:semiHidden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Indent2">
    <w:name w:val="Body Text Indent 2"/>
    <w:basedOn w:val="Normal"/>
    <w:link w:val="BodyTextIndent2Char"/>
    <w:uiPriority w:val="99"/>
    <w:semiHidden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paragraph" w:styleId="BodyTextIndent3">
    <w:name w:val="Body Text Indent 3"/>
    <w:basedOn w:val="Normal"/>
    <w:link w:val="BodyTextIndent3Char"/>
    <w:uiPriority w:val="99"/>
    <w:semiHidden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al"/>
    <w:uiPriority w:val="99"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styleId="DocumentMap">
    <w:name w:val="Document Map"/>
    <w:basedOn w:val="Normal"/>
    <w:link w:val="DocumentMap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locked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113604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3604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3604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3604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3604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3604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3604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3604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3604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3604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3604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3604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3604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3604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3604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3604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3604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3604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9</TotalTime>
  <Pages>26</Pages>
  <Words>4613</Words>
  <Characters>26298</Characters>
  <Application>Microsoft Office Outlook</Application>
  <DocSecurity>0</DocSecurity>
  <Lines>0</Lines>
  <Paragraphs>0</Paragraphs>
  <ScaleCrop>false</ScaleCrop>
  <Company>EXALOGIC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 zostavenej k 31</dc:title>
  <dc:subject/>
  <dc:creator>Matulova Silvia</dc:creator>
  <cp:keywords/>
  <dc:description/>
  <cp:lastModifiedBy>pc</cp:lastModifiedBy>
  <cp:revision>4</cp:revision>
  <cp:lastPrinted>2015-01-27T14:36:00Z</cp:lastPrinted>
  <dcterms:created xsi:type="dcterms:W3CDTF">2016-03-11T16:02:00Z</dcterms:created>
  <dcterms:modified xsi:type="dcterms:W3CDTF">2016-03-11T16:12:00Z</dcterms:modified>
</cp:coreProperties>
</file>