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BA" w:rsidRPr="003E7910" w:rsidRDefault="00E33A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E33ABA" w:rsidRPr="003E7910" w:rsidRDefault="00E33A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E33ABA" w:rsidRPr="003E7910" w:rsidRDefault="00E33ABA" w:rsidP="00A5552F">
      <w:pPr>
        <w:rPr>
          <w:rFonts w:cs="Arial"/>
          <w:szCs w:val="22"/>
        </w:rPr>
      </w:pPr>
    </w:p>
    <w:p w:rsidR="00E33ABA" w:rsidRPr="003E7910" w:rsidRDefault="00E33AB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E33AB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Export Import, s. r. o.</w:t>
            </w:r>
          </w:p>
        </w:tc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18, Topoľčany</w:t>
            </w:r>
          </w:p>
        </w:tc>
      </w:tr>
      <w:tr w:rsidR="00E33AB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36273694          DIČ:  2022030978</w:t>
            </w:r>
          </w:p>
        </w:tc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0175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15.7.2005</w:t>
            </w:r>
          </w:p>
        </w:tc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0175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15.7.2005</w:t>
            </w:r>
          </w:p>
        </w:tc>
      </w:tr>
    </w:tbl>
    <w:p w:rsidR="00E33ABA" w:rsidRPr="003E7910" w:rsidRDefault="00E33ABA" w:rsidP="007B0660">
      <w:pPr>
        <w:jc w:val="both"/>
        <w:rPr>
          <w:rFonts w:cs="Arial"/>
          <w:b/>
          <w:bCs/>
          <w:szCs w:val="22"/>
        </w:rPr>
      </w:pPr>
    </w:p>
    <w:p w:rsidR="00E33ABA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E33ABA" w:rsidRPr="003E7910" w:rsidRDefault="00E33AB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E33AB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E7910" w:rsidRDefault="00E33AB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33AB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AB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AB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ABA" w:rsidRPr="003E7910" w:rsidRDefault="00E33AB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E33ABA" w:rsidRPr="004534D4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33AB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E33ABA" w:rsidRPr="003E7910" w:rsidRDefault="00E33AB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E33ABA" w:rsidRPr="003E7910" w:rsidRDefault="00E33AB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E33AB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E33ABA" w:rsidRPr="003E7910" w:rsidRDefault="00E33AB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E33AB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B1120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Bruno Villa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18 </w:t>
            </w:r>
            <w:r w:rsidRPr="00317D1B">
              <w:rPr>
                <w:lang w:eastAsia="sk-SK"/>
              </w:rPr>
              <w:t>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B1120F">
        <w:trPr>
          <w:trHeight w:val="40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Alessandro Villa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B1120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</w:tbl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E33ABA" w:rsidRPr="005611A8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E33ABA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E33ABA" w:rsidRPr="003E7910" w:rsidRDefault="00E33AB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E33ABA" w:rsidRPr="003E7910" w:rsidRDefault="00E33AB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E33ABA" w:rsidRPr="003E7910" w:rsidRDefault="00E33AB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E33ABA" w:rsidRDefault="00E33ABA" w:rsidP="00A5552F"/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33AB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33AB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33AB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33AB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33AB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33AB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33AB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33AB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33ABA" w:rsidRPr="009F39E7" w:rsidRDefault="00E33ABA" w:rsidP="009F39E7"/>
    <w:p w:rsidR="00E33ABA" w:rsidRPr="003F477D" w:rsidRDefault="00E33AB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E33AB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AB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9F39E7" w:rsidRDefault="00E33ABA" w:rsidP="009F39E7"/>
    <w:p w:rsidR="00E33ABA" w:rsidRPr="003F477D" w:rsidRDefault="00E33ABA" w:rsidP="003F477D"/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33AB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33AB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33AB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33AB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E33AB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AB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33ABA" w:rsidRPr="009F39E7" w:rsidRDefault="00E33ABA" w:rsidP="009F39E7">
      <w:pPr>
        <w:spacing w:after="0"/>
      </w:pPr>
    </w:p>
    <w:p w:rsidR="00E33ABA" w:rsidRPr="003F477D" w:rsidRDefault="00E33AB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3AB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3AB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pStyle w:val="TopHeader"/>
            </w:pPr>
            <w:r w:rsidRPr="003F477D">
              <w:t>Poskyt-nuté pred-davky na </w:t>
            </w:r>
          </w:p>
          <w:p w:rsidR="00E33ABA" w:rsidRPr="003F477D" w:rsidRDefault="00E33AB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Spolu</w:t>
            </w:r>
          </w:p>
        </w:tc>
      </w:tr>
      <w:tr w:rsidR="00E33AB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3AB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3AB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3AB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Poskyt-nuté pred-davky na </w:t>
            </w:r>
          </w:p>
          <w:p w:rsidR="00E33ABA" w:rsidRPr="003F477D" w:rsidRDefault="00E33AB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Spolu</w:t>
            </w:r>
          </w:p>
        </w:tc>
      </w:tr>
      <w:tr w:rsidR="00E33AB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3F477D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E33AB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33AB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E33AB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33AB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Podiel ÚJ na ZI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33AB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33ABA" w:rsidRDefault="00E33ABA" w:rsidP="003F477D"/>
    <w:p w:rsidR="00E33ABA" w:rsidRPr="003F477D" w:rsidRDefault="00E33ABA" w:rsidP="003F477D"/>
    <w:p w:rsidR="00E33ABA" w:rsidRPr="003F477D" w:rsidRDefault="00E33AB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33AB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33AB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33AB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0458C">
      <w:pPr>
        <w:spacing w:after="120" w:line="240" w:lineRule="auto"/>
        <w:rPr>
          <w:szCs w:val="22"/>
        </w:rPr>
      </w:pPr>
    </w:p>
    <w:p w:rsidR="00E33ABA" w:rsidRPr="003F477D" w:rsidRDefault="00E33A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E33AB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33AB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33ABA" w:rsidRPr="003F477D" w:rsidRDefault="00E33AB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E33AB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Tvorba 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OP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3AB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33AB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</w:t>
            </w:r>
          </w:p>
        </w:tc>
      </w:tr>
      <w:tr w:rsidR="00E33AB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33ABA" w:rsidRPr="003F477D" w:rsidRDefault="00E33AB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33AB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AB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E33AB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33AB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E33AB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33AB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E33AB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33AB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AB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33ABA" w:rsidRPr="003F477D" w:rsidRDefault="00E33AB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E33AB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33AB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AB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E33AB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Tvorba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33ABA" w:rsidRPr="003F477D" w:rsidRDefault="00E33AB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E33AB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33AB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</w:tbl>
    <w:p w:rsidR="00E33ABA" w:rsidRDefault="00E33ABA" w:rsidP="0003344F">
      <w:pPr>
        <w:spacing w:after="0" w:line="240" w:lineRule="auto"/>
        <w:jc w:val="both"/>
        <w:rPr>
          <w:szCs w:val="22"/>
        </w:rPr>
      </w:pPr>
    </w:p>
    <w:p w:rsidR="00E33ABA" w:rsidRPr="003F477D" w:rsidRDefault="00E33ABA" w:rsidP="0003344F">
      <w:pPr>
        <w:spacing w:after="0" w:line="240" w:lineRule="auto"/>
        <w:jc w:val="both"/>
        <w:rPr>
          <w:szCs w:val="22"/>
        </w:rPr>
      </w:pPr>
    </w:p>
    <w:p w:rsidR="00E33ABA" w:rsidRPr="003F477D" w:rsidRDefault="00E33AB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E33AB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33AB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9F39E7" w:rsidRDefault="00E33ABA" w:rsidP="009F39E7"/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33ABA" w:rsidRPr="003F477D" w:rsidRDefault="00E33AB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E33ABA" w:rsidRPr="003F477D" w:rsidTr="00B1120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B1120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10703</w:t>
            </w:r>
          </w:p>
        </w:tc>
      </w:tr>
      <w:tr w:rsidR="00E33ABA" w:rsidRPr="003F477D" w:rsidTr="00B1120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</w:tr>
      <w:tr w:rsidR="00E33ABA" w:rsidRPr="003F477D" w:rsidTr="00B1120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33ABA" w:rsidRPr="003F477D" w:rsidTr="00B1120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33ABA" w:rsidRPr="003F477D" w:rsidTr="00B1120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B1120F" w:rsidRDefault="00E33A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120F">
              <w:rPr>
                <w:b/>
                <w:bCs/>
                <w:szCs w:val="22"/>
              </w:rPr>
              <w:t>11137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33ABA" w:rsidRPr="00281C01" w:rsidRDefault="00E33ABA" w:rsidP="000175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81C01">
              <w:rPr>
                <w:b/>
                <w:bCs/>
                <w:szCs w:val="22"/>
              </w:rPr>
              <w:t>10758</w:t>
            </w:r>
          </w:p>
        </w:tc>
      </w:tr>
    </w:tbl>
    <w:p w:rsidR="00E33ABA" w:rsidRDefault="00E33AB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33ABA" w:rsidRPr="003F477D" w:rsidRDefault="00E33AB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33AB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pStyle w:val="TopHeader"/>
            </w:pPr>
            <w:r w:rsidRPr="003F477D">
              <w:t>Prírastky</w:t>
            </w:r>
          </w:p>
          <w:p w:rsidR="00E33ABA" w:rsidRPr="003F477D" w:rsidRDefault="00E33AB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pStyle w:val="TopHeader"/>
            </w:pPr>
            <w:r w:rsidRPr="003F477D">
              <w:t>Úbytky</w:t>
            </w:r>
          </w:p>
          <w:p w:rsidR="00E33ABA" w:rsidRPr="003F477D" w:rsidRDefault="00E33AB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9C21AB" w:rsidRDefault="00E33ABA" w:rsidP="00E04DF3">
            <w:pPr>
              <w:pStyle w:val="TopHeader"/>
            </w:pPr>
            <w:r w:rsidRPr="009C21AB">
              <w:t>Presuny</w:t>
            </w:r>
          </w:p>
          <w:p w:rsidR="00E33ABA" w:rsidRPr="003F477D" w:rsidRDefault="00E33AB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33AB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33ABA" w:rsidRPr="003F477D" w:rsidRDefault="00E33AB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E33AB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Stav OP</w:t>
            </w:r>
          </w:p>
          <w:p w:rsidR="00E33ABA" w:rsidRPr="003F477D" w:rsidRDefault="00E33AB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33AB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33ABA" w:rsidRPr="003F477D" w:rsidRDefault="00E33ABA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E33AB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33AB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33ABA" w:rsidRPr="0005176E" w:rsidRDefault="00E33ABA" w:rsidP="0005176E">
      <w:pPr>
        <w:spacing w:after="0"/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E33AB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Zvýšenie/ zníženie hodnoty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Vplyv 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33AB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33AB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</w:tr>
      <w:tr w:rsidR="00E33AB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33AB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33AB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B38E4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33AB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B38E4" w:rsidRDefault="00E33AB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33AB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7140</w:t>
            </w:r>
          </w:p>
        </w:tc>
      </w:tr>
    </w:tbl>
    <w:p w:rsidR="00E33ABA" w:rsidRPr="003F477D" w:rsidRDefault="00E33AB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33AB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3AB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AB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33AB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3AB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AB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E33AB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33AB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33ABA" w:rsidRPr="003F477D" w:rsidRDefault="00E33AB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33ABA" w:rsidRPr="003F477D" w:rsidRDefault="00E33A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E33AB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33AB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504647" w:rsidRDefault="00E33AB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E33AB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33ABA" w:rsidRPr="003F477D" w:rsidRDefault="00E33A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33AB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5E3B59">
            <w:pPr>
              <w:pStyle w:val="TopHeader"/>
            </w:pPr>
            <w:r w:rsidRPr="003F477D">
              <w:t>Suma istiny v eurách</w:t>
            </w:r>
          </w:p>
          <w:p w:rsidR="00E33ABA" w:rsidRPr="003F477D" w:rsidRDefault="00E33AB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33AB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33AB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3ABA" w:rsidRPr="003F477D" w:rsidRDefault="00E33AB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083A25">
            <w:pPr>
              <w:pStyle w:val="TopHeader"/>
            </w:pPr>
            <w:r w:rsidRPr="003F477D">
              <w:t>Suma istiny v eurách</w:t>
            </w:r>
          </w:p>
          <w:p w:rsidR="00E33ABA" w:rsidRPr="003F477D" w:rsidRDefault="00E33AB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33AB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E33AB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33AB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33AB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AB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E33AB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33AB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vlastné imanie</w:t>
            </w:r>
          </w:p>
        </w:tc>
      </w:tr>
      <w:tr w:rsidR="00E33AB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E33AB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Reálna hodnota</w:t>
            </w:r>
          </w:p>
        </w:tc>
      </w:tr>
      <w:tr w:rsidR="00E33AB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Default="00E33ABA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33ABA" w:rsidRDefault="00E33ABA" w:rsidP="006B42EC"/>
    <w:p w:rsidR="00E33ABA" w:rsidRDefault="00E33ABA" w:rsidP="006B42EC"/>
    <w:p w:rsidR="00E33ABA" w:rsidRPr="006B42EC" w:rsidRDefault="00E33ABA" w:rsidP="006B42EC"/>
    <w:p w:rsidR="00E33ABA" w:rsidRPr="003F477D" w:rsidRDefault="00E33A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33AB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</w:tr>
      <w:tr w:rsidR="00E33AB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33AB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E33AB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33AB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AB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6B42EC">
      <w:pPr>
        <w:spacing w:after="0" w:line="240" w:lineRule="auto"/>
        <w:rPr>
          <w:kern w:val="28"/>
          <w:szCs w:val="22"/>
        </w:rPr>
      </w:pPr>
    </w:p>
    <w:p w:rsidR="00E33ABA" w:rsidRPr="003F477D" w:rsidRDefault="00E33AB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E33AB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E33AB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F34F2" w:rsidRDefault="00E33AB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F34F2" w:rsidRDefault="00E33ABA" w:rsidP="000175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1002</w:t>
            </w:r>
          </w:p>
        </w:tc>
      </w:tr>
    </w:tbl>
    <w:p w:rsidR="00E33ABA" w:rsidRPr="003F477D" w:rsidRDefault="00E33AB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E33AB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33AB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33AB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875A1">
            <w:pPr>
              <w:pStyle w:val="TopHeader"/>
            </w:pPr>
            <w:r w:rsidRPr="003F477D">
              <w:t>Bezprostredne predchádzajúce</w:t>
            </w:r>
          </w:p>
          <w:p w:rsidR="00E33ABA" w:rsidRPr="003F477D" w:rsidRDefault="00E33AB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33AB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 v %</w:t>
            </w:r>
          </w:p>
        </w:tc>
      </w:tr>
      <w:tr w:rsidR="00E33AB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E33AB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33ABA" w:rsidRPr="003F477D" w:rsidRDefault="00E33AB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E33ABA" w:rsidRPr="003F477D" w:rsidTr="00B1120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B1120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B1120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33AB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E33ABA" w:rsidRPr="003F477D" w:rsidRDefault="00E33ABA" w:rsidP="003E7910">
      <w:pPr>
        <w:spacing w:after="0" w:line="240" w:lineRule="auto"/>
        <w:rPr>
          <w:szCs w:val="22"/>
        </w:rPr>
      </w:pPr>
    </w:p>
    <w:sectPr w:rsidR="00E33AB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ABA" w:rsidRDefault="00E33ABA" w:rsidP="00107589">
      <w:pPr>
        <w:spacing w:after="0" w:line="240" w:lineRule="auto"/>
      </w:pPr>
      <w:r>
        <w:separator/>
      </w:r>
    </w:p>
  </w:endnote>
  <w:endnote w:type="continuationSeparator" w:id="0">
    <w:p w:rsidR="00E33ABA" w:rsidRDefault="00E33A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ABA" w:rsidRPr="00981468" w:rsidRDefault="00E33A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ABA" w:rsidRDefault="00E33ABA" w:rsidP="00107589">
      <w:pPr>
        <w:spacing w:after="0" w:line="240" w:lineRule="auto"/>
      </w:pPr>
      <w:r>
        <w:separator/>
      </w:r>
    </w:p>
  </w:footnote>
  <w:footnote w:type="continuationSeparator" w:id="0">
    <w:p w:rsidR="00E33ABA" w:rsidRDefault="00E33A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E33A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3ABA" w:rsidRPr="003F477D" w:rsidRDefault="00E33A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3ABA" w:rsidRPr="003F477D" w:rsidRDefault="00E33A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2022030978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3ABA" w:rsidRPr="004268D2" w:rsidRDefault="00E33AB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ABA" w:rsidRPr="004268D2" w:rsidRDefault="00E33AB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57C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C2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C01"/>
    <w:rsid w:val="00290DD6"/>
    <w:rsid w:val="002925CB"/>
    <w:rsid w:val="002A30A7"/>
    <w:rsid w:val="002A416F"/>
    <w:rsid w:val="002A4D76"/>
    <w:rsid w:val="002B2E75"/>
    <w:rsid w:val="002B61EE"/>
    <w:rsid w:val="002B7B1D"/>
    <w:rsid w:val="002C1A6D"/>
    <w:rsid w:val="002D0376"/>
    <w:rsid w:val="002D372A"/>
    <w:rsid w:val="002F605D"/>
    <w:rsid w:val="003071BE"/>
    <w:rsid w:val="00307F2A"/>
    <w:rsid w:val="00311795"/>
    <w:rsid w:val="00317D1B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A4D3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120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ABA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4601</Words>
  <Characters>26231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2016-03-15T13:50:00Z</dcterms:created>
  <dcterms:modified xsi:type="dcterms:W3CDTF">2016-03-15T13:50:00Z</dcterms:modified>
</cp:coreProperties>
</file>