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4D" w:rsidRPr="002C0794" w:rsidRDefault="006C1F4D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6C1F4D" w:rsidRPr="002C0794" w:rsidRDefault="006C1F4D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6C1F4D" w:rsidRPr="002C0794">
        <w:trPr>
          <w:trHeight w:val="1327"/>
        </w:trPr>
        <w:tc>
          <w:tcPr>
            <w:tcW w:w="1096" w:type="pct"/>
            <w:vAlign w:val="center"/>
          </w:tcPr>
          <w:p w:rsidR="006C1F4D" w:rsidRPr="002C0794" w:rsidRDefault="006C1F4D" w:rsidP="00563EC6"/>
          <w:p w:rsidR="006C1F4D" w:rsidRPr="002C0794" w:rsidRDefault="006C1F4D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6C1F4D" w:rsidRPr="002C0794" w:rsidRDefault="006C1F4D" w:rsidP="00563EC6">
            <w:r w:rsidRPr="002C0794">
              <w:t> </w:t>
            </w:r>
            <w:r>
              <w:t>Bunčiaková, s.r.o.</w:t>
            </w:r>
          </w:p>
        </w:tc>
      </w:tr>
      <w:tr w:rsidR="006C1F4D" w:rsidRPr="002C0794">
        <w:trPr>
          <w:trHeight w:val="340"/>
        </w:trPr>
        <w:tc>
          <w:tcPr>
            <w:tcW w:w="1096" w:type="pct"/>
            <w:vAlign w:val="center"/>
          </w:tcPr>
          <w:p w:rsidR="006C1F4D" w:rsidRPr="002C0794" w:rsidRDefault="006C1F4D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6C1F4D" w:rsidRPr="002C0794" w:rsidRDefault="006C1F4D" w:rsidP="00486DF8">
            <w:pPr>
              <w:spacing w:after="0"/>
            </w:pPr>
            <w:r>
              <w:t>Gen. M. R. Štefánika 366/68, 916 01 Stará Turá</w:t>
            </w:r>
          </w:p>
        </w:tc>
      </w:tr>
    </w:tbl>
    <w:p w:rsidR="006C1F4D" w:rsidRPr="002C0794" w:rsidRDefault="006C1F4D" w:rsidP="003D1D35">
      <w:pPr>
        <w:jc w:val="both"/>
      </w:pPr>
      <w:r w:rsidRPr="002C0794">
        <w:t>Opis vykonávanej  činnosti účtovnej jednotky:</w:t>
      </w:r>
    </w:p>
    <w:p w:rsidR="006C1F4D" w:rsidRPr="002C0794" w:rsidRDefault="006C1F4D" w:rsidP="003D1D35">
      <w:pPr>
        <w:jc w:val="both"/>
      </w:pPr>
    </w:p>
    <w:p w:rsidR="006C1F4D" w:rsidRPr="002C0794" w:rsidRDefault="006C1F4D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</w:p>
    <w:p w:rsidR="006C1F4D" w:rsidRPr="002C0794" w:rsidRDefault="006C1F4D" w:rsidP="00C33753">
      <w:pPr>
        <w:pStyle w:val="ListParagraph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6C1F4D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6C1F4D" w:rsidRPr="002C0794" w:rsidRDefault="006C1F4D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6C1F4D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</w:tr>
      <w:tr w:rsidR="006C1F4D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</w:tr>
    </w:tbl>
    <w:p w:rsidR="006C1F4D" w:rsidRPr="002C0794" w:rsidRDefault="006C1F4D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6C1F4D" w:rsidRPr="002C0794" w:rsidRDefault="006C1F4D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6C1F4D" w:rsidRPr="002C0794">
        <w:tc>
          <w:tcPr>
            <w:tcW w:w="3972" w:type="dxa"/>
            <w:vAlign w:val="center"/>
          </w:tcPr>
          <w:p w:rsidR="006C1F4D" w:rsidRPr="002C0794" w:rsidRDefault="006C1F4D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6C1F4D" w:rsidRPr="002C0794" w:rsidRDefault="006C1F4D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6C1F4D" w:rsidRPr="002C0794" w:rsidRDefault="006C1F4D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6C1F4D" w:rsidRPr="002C0794" w:rsidRDefault="006C1F4D" w:rsidP="00563EC6">
            <w:pPr>
              <w:spacing w:after="0"/>
              <w:ind w:left="56"/>
            </w:pPr>
          </w:p>
        </w:tc>
      </w:tr>
    </w:tbl>
    <w:p w:rsidR="006C1F4D" w:rsidRPr="00486DF8" w:rsidRDefault="006C1F4D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C1F4D" w:rsidRPr="00486DF8" w:rsidRDefault="006C1F4D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C1F4D" w:rsidRPr="00486DF8" w:rsidRDefault="006C1F4D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6C1F4D" w:rsidRPr="00486DF8" w:rsidRDefault="006C1F4D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C1F4D" w:rsidRPr="00486DF8" w:rsidRDefault="006C1F4D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6C1F4D" w:rsidRPr="00486DF8" w:rsidRDefault="006C1F4D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6C1F4D" w:rsidRPr="002C0794" w:rsidRDefault="006C1F4D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6C1F4D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6C1F4D" w:rsidRPr="002C0794" w:rsidRDefault="006C1F4D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6C1F4D" w:rsidRPr="002C0794" w:rsidRDefault="006C1F4D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6C1F4D" w:rsidRPr="002C0794" w:rsidRDefault="006C1F4D" w:rsidP="00486DF8">
            <w:pPr>
              <w:pStyle w:val="ListParagraph"/>
              <w:spacing w:after="0" w:line="240" w:lineRule="auto"/>
            </w:pPr>
            <w:r>
              <w:t>13</w:t>
            </w:r>
          </w:p>
        </w:tc>
      </w:tr>
      <w:tr w:rsidR="006C1F4D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6C1F4D" w:rsidRPr="002C0794" w:rsidRDefault="006C1F4D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6C1F4D" w:rsidRPr="002C0794" w:rsidRDefault="006C1F4D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6C1F4D" w:rsidRPr="002C0794" w:rsidRDefault="006C1F4D" w:rsidP="00486DF8">
            <w:pPr>
              <w:pStyle w:val="ListParagraph"/>
              <w:spacing w:after="0" w:line="240" w:lineRule="auto"/>
            </w:pPr>
          </w:p>
        </w:tc>
      </w:tr>
    </w:tbl>
    <w:p w:rsidR="006C1F4D" w:rsidRDefault="006C1F4D" w:rsidP="000679F3">
      <w:pPr>
        <w:spacing w:after="0"/>
        <w:ind w:left="705" w:hanging="705"/>
        <w:jc w:val="both"/>
        <w:rPr>
          <w:i/>
          <w:iCs/>
        </w:rPr>
      </w:pPr>
    </w:p>
    <w:p w:rsidR="006C1F4D" w:rsidRDefault="006C1F4D" w:rsidP="000679F3">
      <w:pPr>
        <w:spacing w:after="0"/>
        <w:ind w:left="705" w:hanging="705"/>
        <w:jc w:val="both"/>
        <w:rPr>
          <w:i/>
          <w:iCs/>
        </w:rPr>
      </w:pPr>
    </w:p>
    <w:p w:rsidR="006C1F4D" w:rsidRPr="002C0794" w:rsidRDefault="006C1F4D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Pr="002C0794" w:rsidRDefault="006C1F4D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6C1F4D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6C1F4D" w:rsidRPr="000817BE" w:rsidRDefault="006C1F4D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6C1F4D" w:rsidRPr="002C0794" w:rsidRDefault="006C1F4D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6C1F4D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9498" w:type="dxa"/>
            <w:gridSpan w:val="9"/>
          </w:tcPr>
          <w:p w:rsidR="006C1F4D" w:rsidRPr="002C0794" w:rsidRDefault="006C1F4D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6C1F4D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C1F4D" w:rsidRPr="002C0794" w:rsidRDefault="006C1F4D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>
              <w:t>PO</w:t>
            </w:r>
          </w:p>
        </w:tc>
      </w:tr>
      <w:tr w:rsidR="006C1F4D" w:rsidRPr="002C0794">
        <w:trPr>
          <w:trHeight w:val="340"/>
        </w:trPr>
        <w:tc>
          <w:tcPr>
            <w:tcW w:w="9498" w:type="dxa"/>
            <w:gridSpan w:val="9"/>
          </w:tcPr>
          <w:p w:rsidR="006C1F4D" w:rsidRPr="002C0794" w:rsidRDefault="006C1F4D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9498" w:type="dxa"/>
            <w:gridSpan w:val="9"/>
          </w:tcPr>
          <w:p w:rsidR="006C1F4D" w:rsidRPr="002C0794" w:rsidRDefault="006C1F4D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6C1F4D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9498" w:type="dxa"/>
            <w:gridSpan w:val="9"/>
          </w:tcPr>
          <w:p w:rsidR="006C1F4D" w:rsidRPr="002C0794" w:rsidRDefault="006C1F4D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6C1F4D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6C1F4D" w:rsidRPr="002C0794" w:rsidRDefault="006C1F4D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/>
            </w:pPr>
          </w:p>
        </w:tc>
      </w:tr>
      <w:tr w:rsidR="006C1F4D" w:rsidRPr="002C0794">
        <w:trPr>
          <w:trHeight w:val="340"/>
        </w:trPr>
        <w:tc>
          <w:tcPr>
            <w:tcW w:w="9498" w:type="dxa"/>
            <w:gridSpan w:val="9"/>
          </w:tcPr>
          <w:p w:rsidR="006C1F4D" w:rsidRPr="002C0794" w:rsidRDefault="006C1F4D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6C1F4D" w:rsidRPr="002C0794" w:rsidRDefault="006C1F4D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C1F4D" w:rsidRPr="002C0794" w:rsidRDefault="006C1F4D" w:rsidP="006365C4">
            <w:pPr>
              <w:spacing w:after="0" w:line="240" w:lineRule="auto"/>
              <w:jc w:val="both"/>
            </w:pPr>
          </w:p>
        </w:tc>
      </w:tr>
    </w:tbl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Pr="002C0794" w:rsidRDefault="006C1F4D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6C1F4D" w:rsidRPr="002C0794">
        <w:trPr>
          <w:trHeight w:hRule="exact" w:val="340"/>
        </w:trPr>
        <w:tc>
          <w:tcPr>
            <w:tcW w:w="578" w:type="dxa"/>
            <w:vAlign w:val="center"/>
          </w:tcPr>
          <w:p w:rsidR="006C1F4D" w:rsidRPr="002C0794" w:rsidRDefault="006C1F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rPr>
          <w:trHeight w:hRule="exact" w:val="340"/>
        </w:trPr>
        <w:tc>
          <w:tcPr>
            <w:tcW w:w="578" w:type="dxa"/>
            <w:vAlign w:val="center"/>
          </w:tcPr>
          <w:p w:rsidR="006C1F4D" w:rsidRPr="002C0794" w:rsidRDefault="006C1F4D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6C1F4D" w:rsidRPr="002C0794" w:rsidRDefault="006C1F4D" w:rsidP="00DF224D">
      <w:pPr>
        <w:pStyle w:val="ListParagraph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C1F4D" w:rsidRPr="002C0794" w:rsidRDefault="006C1F4D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6C1F4D" w:rsidRPr="002C0794" w:rsidRDefault="006C1F4D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C1F4D" w:rsidRPr="002C0794" w:rsidRDefault="006C1F4D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6C1F4D" w:rsidRPr="002C0794">
        <w:trPr>
          <w:trHeight w:hRule="exact" w:val="340"/>
        </w:trPr>
        <w:tc>
          <w:tcPr>
            <w:tcW w:w="578" w:type="dxa"/>
            <w:vAlign w:val="center"/>
          </w:tcPr>
          <w:p w:rsidR="006C1F4D" w:rsidRPr="002C0794" w:rsidRDefault="006C1F4D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6C1F4D" w:rsidRPr="00EE7EC1" w:rsidRDefault="006C1F4D" w:rsidP="00EF3803">
            <w:pPr>
              <w:spacing w:after="0"/>
              <w:jc w:val="center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C1F4D" w:rsidRPr="002C0794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6C1F4D" w:rsidRPr="002C0794">
        <w:tc>
          <w:tcPr>
            <w:tcW w:w="9072" w:type="dxa"/>
            <w:gridSpan w:val="2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9072" w:type="dxa"/>
            <w:gridSpan w:val="2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9072" w:type="dxa"/>
            <w:gridSpan w:val="2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6C1F4D" w:rsidRPr="002C0794">
        <w:tc>
          <w:tcPr>
            <w:tcW w:w="8789" w:type="dxa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9072" w:type="dxa"/>
            <w:gridSpan w:val="2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6C1F4D" w:rsidRPr="002C0794" w:rsidRDefault="006C1F4D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6C1F4D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6C1F4D" w:rsidRPr="002C0794">
        <w:trPr>
          <w:trHeight w:val="227"/>
        </w:trPr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rPr>
          <w:trHeight w:val="227"/>
        </w:trPr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rPr>
          <w:trHeight w:val="227"/>
        </w:trPr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rPr>
          <w:trHeight w:val="227"/>
        </w:trPr>
        <w:tc>
          <w:tcPr>
            <w:tcW w:w="8789" w:type="dxa"/>
            <w:vAlign w:val="center"/>
          </w:tcPr>
          <w:p w:rsidR="006C1F4D" w:rsidRPr="002C0794" w:rsidRDefault="006C1F4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6C1F4D" w:rsidRDefault="006C1F4D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C1F4D" w:rsidRPr="002C0794">
        <w:tc>
          <w:tcPr>
            <w:tcW w:w="8789" w:type="dxa"/>
            <w:vAlign w:val="center"/>
          </w:tcPr>
          <w:p w:rsidR="006C1F4D" w:rsidRPr="002C0794" w:rsidRDefault="006C1F4D" w:rsidP="001205A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6C1F4D" w:rsidRPr="002C0794">
        <w:tc>
          <w:tcPr>
            <w:tcW w:w="8789" w:type="dxa"/>
          </w:tcPr>
          <w:p w:rsidR="006C1F4D" w:rsidRPr="002C0794" w:rsidRDefault="006C1F4D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6C1F4D" w:rsidRPr="002C0794" w:rsidRDefault="006C1F4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6C1F4D" w:rsidRDefault="006C1F4D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6C1F4D">
        <w:trPr>
          <w:trHeight w:val="340"/>
        </w:trPr>
        <w:tc>
          <w:tcPr>
            <w:tcW w:w="9089" w:type="dxa"/>
            <w:gridSpan w:val="3"/>
            <w:vAlign w:val="center"/>
          </w:tcPr>
          <w:p w:rsidR="006C1F4D" w:rsidRPr="00F86BAE" w:rsidRDefault="006C1F4D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6C1F4D">
        <w:trPr>
          <w:trHeight w:val="350"/>
        </w:trPr>
        <w:tc>
          <w:tcPr>
            <w:tcW w:w="8789" w:type="dxa"/>
            <w:gridSpan w:val="2"/>
            <w:vAlign w:val="center"/>
          </w:tcPr>
          <w:p w:rsidR="006C1F4D" w:rsidRPr="002C0794" w:rsidRDefault="006C1F4D" w:rsidP="00A33651">
            <w:pPr>
              <w:pStyle w:val="ListParagraph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6C1F4D" w:rsidRPr="002C0794" w:rsidRDefault="006C1F4D" w:rsidP="00F86BAE">
            <w:pPr>
              <w:spacing w:after="0"/>
              <w:jc w:val="center"/>
            </w:pPr>
            <w:r>
              <w:t>X</w:t>
            </w:r>
          </w:p>
        </w:tc>
      </w:tr>
      <w:tr w:rsidR="006C1F4D">
        <w:trPr>
          <w:trHeight w:val="340"/>
        </w:trPr>
        <w:tc>
          <w:tcPr>
            <w:tcW w:w="2977" w:type="dxa"/>
            <w:vMerge w:val="restart"/>
            <w:vAlign w:val="center"/>
          </w:tcPr>
          <w:p w:rsidR="006C1F4D" w:rsidRDefault="006C1F4D" w:rsidP="00F86BAE">
            <w:pPr>
              <w:spacing w:after="0"/>
            </w:pPr>
          </w:p>
          <w:p w:rsidR="006C1F4D" w:rsidRDefault="006C1F4D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6C1F4D" w:rsidRDefault="006C1F4D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2977" w:type="dxa"/>
            <w:vMerge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6C1F4D" w:rsidRDefault="006C1F4D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2977" w:type="dxa"/>
            <w:vMerge w:val="restart"/>
            <w:vAlign w:val="center"/>
          </w:tcPr>
          <w:p w:rsidR="006C1F4D" w:rsidRDefault="006C1F4D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6C1F4D" w:rsidRDefault="006C1F4D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2977" w:type="dxa"/>
            <w:vMerge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2977" w:type="dxa"/>
            <w:vMerge w:val="restart"/>
            <w:vAlign w:val="center"/>
          </w:tcPr>
          <w:p w:rsidR="006C1F4D" w:rsidRDefault="006C1F4D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2977" w:type="dxa"/>
            <w:vMerge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6C1F4D" w:rsidRDefault="006C1F4D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</w:tbl>
    <w:p w:rsidR="006C1F4D" w:rsidRDefault="006C1F4D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C1F4D">
        <w:trPr>
          <w:trHeight w:val="340"/>
        </w:trPr>
        <w:tc>
          <w:tcPr>
            <w:tcW w:w="9089" w:type="dxa"/>
            <w:gridSpan w:val="3"/>
          </w:tcPr>
          <w:p w:rsidR="006C1F4D" w:rsidRPr="006973BC" w:rsidRDefault="006C1F4D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6C1F4D">
        <w:trPr>
          <w:trHeight w:val="340"/>
        </w:trPr>
        <w:tc>
          <w:tcPr>
            <w:tcW w:w="8789" w:type="dxa"/>
            <w:gridSpan w:val="2"/>
          </w:tcPr>
          <w:p w:rsidR="006C1F4D" w:rsidRPr="00737C25" w:rsidRDefault="006C1F4D" w:rsidP="006973BC">
            <w:pPr>
              <w:pStyle w:val="ListParagraph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C1F4D" w:rsidRPr="00737C25" w:rsidRDefault="006C1F4D" w:rsidP="00F86BAE">
            <w:pPr>
              <w:pStyle w:val="ListParagraph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6C1F4D">
        <w:trPr>
          <w:trHeight w:val="340"/>
        </w:trPr>
        <w:tc>
          <w:tcPr>
            <w:tcW w:w="3279" w:type="dxa"/>
            <w:vMerge w:val="restart"/>
            <w:vAlign w:val="center"/>
          </w:tcPr>
          <w:p w:rsidR="006C1F4D" w:rsidRDefault="006C1F4D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3279" w:type="dxa"/>
            <w:vMerge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3279" w:type="dxa"/>
            <w:vMerge w:val="restart"/>
            <w:vAlign w:val="center"/>
          </w:tcPr>
          <w:p w:rsidR="006C1F4D" w:rsidRDefault="006C1F4D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3279" w:type="dxa"/>
            <w:vMerge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3279" w:type="dxa"/>
            <w:vMerge w:val="restart"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  <w:tr w:rsidR="006C1F4D">
        <w:trPr>
          <w:trHeight w:val="340"/>
        </w:trPr>
        <w:tc>
          <w:tcPr>
            <w:tcW w:w="3279" w:type="dxa"/>
            <w:vMerge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6C1F4D" w:rsidRDefault="006C1F4D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6C1F4D" w:rsidRDefault="006C1F4D" w:rsidP="00F86BAE">
            <w:pPr>
              <w:spacing w:after="0"/>
              <w:jc w:val="center"/>
            </w:pPr>
          </w:p>
        </w:tc>
      </w:tr>
    </w:tbl>
    <w:p w:rsidR="006C1F4D" w:rsidRDefault="006C1F4D" w:rsidP="00197838">
      <w:pPr>
        <w:spacing w:after="0"/>
        <w:jc w:val="both"/>
      </w:pPr>
    </w:p>
    <w:p w:rsidR="006C1F4D" w:rsidRPr="000E349D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6C1F4D" w:rsidRDefault="006C1F4D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C1F4D" w:rsidRDefault="006C1F4D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C1F4D" w:rsidRPr="000D53EF" w:rsidRDefault="006C1F4D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C1F4D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6C1F4D" w:rsidRDefault="006C1F4D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C1F4D" w:rsidRDefault="006C1F4D" w:rsidP="00563EC6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6C1F4D" w:rsidRDefault="006C1F4D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6C1F4D" w:rsidRPr="00767CCF" w:rsidRDefault="006C1F4D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6C1F4D" w:rsidRPr="000E349D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6C1F4D" w:rsidRPr="00F86BAE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6C1F4D" w:rsidRPr="00595DE0">
        <w:tc>
          <w:tcPr>
            <w:tcW w:w="8735" w:type="dxa"/>
            <w:gridSpan w:val="2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6C1F4D" w:rsidRPr="00595DE0" w:rsidRDefault="006C1F4D" w:rsidP="00595DE0">
            <w:pPr>
              <w:spacing w:after="0" w:line="240" w:lineRule="auto"/>
            </w:pPr>
          </w:p>
          <w:p w:rsidR="006C1F4D" w:rsidRPr="00595DE0" w:rsidRDefault="006C1F4D" w:rsidP="00595DE0">
            <w:pPr>
              <w:spacing w:after="0" w:line="240" w:lineRule="auto"/>
            </w:pPr>
          </w:p>
          <w:p w:rsidR="006C1F4D" w:rsidRPr="00595DE0" w:rsidRDefault="006C1F4D" w:rsidP="00595DE0">
            <w:pPr>
              <w:spacing w:after="0" w:line="240" w:lineRule="auto"/>
            </w:pPr>
            <w:r>
              <w:t>X</w:t>
            </w:r>
          </w:p>
        </w:tc>
      </w:tr>
      <w:tr w:rsidR="006C1F4D" w:rsidRPr="00595DE0">
        <w:trPr>
          <w:trHeight w:val="963"/>
        </w:trPr>
        <w:tc>
          <w:tcPr>
            <w:tcW w:w="8735" w:type="dxa"/>
            <w:gridSpan w:val="2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6C1F4D" w:rsidRPr="00595DE0" w:rsidRDefault="006C1F4D" w:rsidP="00595DE0">
            <w:pPr>
              <w:spacing w:after="0" w:line="240" w:lineRule="auto"/>
            </w:pPr>
          </w:p>
          <w:p w:rsidR="006C1F4D" w:rsidRPr="00595DE0" w:rsidRDefault="006C1F4D" w:rsidP="00595DE0">
            <w:pPr>
              <w:spacing w:after="0" w:line="240" w:lineRule="auto"/>
            </w:pPr>
          </w:p>
          <w:p w:rsidR="006C1F4D" w:rsidRPr="00595DE0" w:rsidRDefault="006C1F4D" w:rsidP="00595DE0">
            <w:pPr>
              <w:spacing w:after="0" w:line="240" w:lineRule="auto"/>
            </w:pPr>
            <w:r>
              <w:t>X</w:t>
            </w:r>
          </w:p>
        </w:tc>
      </w:tr>
      <w:tr w:rsidR="006C1F4D" w:rsidRPr="00595DE0">
        <w:trPr>
          <w:trHeight w:val="1217"/>
        </w:trPr>
        <w:tc>
          <w:tcPr>
            <w:tcW w:w="8735" w:type="dxa"/>
            <w:gridSpan w:val="2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6C1F4D" w:rsidRPr="00595DE0" w:rsidRDefault="006C1F4D" w:rsidP="00595DE0">
            <w:pPr>
              <w:spacing w:after="0" w:line="240" w:lineRule="auto"/>
            </w:pPr>
          </w:p>
        </w:tc>
      </w:tr>
      <w:tr w:rsidR="006C1F4D" w:rsidRPr="00595DE0">
        <w:trPr>
          <w:trHeight w:val="340"/>
        </w:trPr>
        <w:tc>
          <w:tcPr>
            <w:tcW w:w="7196" w:type="dxa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6C1F4D" w:rsidRPr="00595DE0" w:rsidRDefault="006C1F4D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6C1F4D" w:rsidRPr="00595DE0">
        <w:trPr>
          <w:trHeight w:val="340"/>
        </w:trPr>
        <w:tc>
          <w:tcPr>
            <w:tcW w:w="7196" w:type="dxa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6C1F4D" w:rsidRPr="00595DE0" w:rsidRDefault="006C1F4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6C1F4D" w:rsidRPr="00595DE0" w:rsidRDefault="006C1F4D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6C1F4D" w:rsidRDefault="006C1F4D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</w:pPr>
            <w:r>
              <w:t>Osobný automobil</w:t>
            </w: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</w:pPr>
            <w:r>
              <w:t>4 roky</w:t>
            </w: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</w:pPr>
            <w:r>
              <w:t>Stroje na čistenie</w:t>
            </w: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  <w:tr w:rsidR="006C1F4D" w:rsidRPr="00595DE0">
        <w:tc>
          <w:tcPr>
            <w:tcW w:w="3085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6C1F4D" w:rsidRPr="00595DE0" w:rsidRDefault="006C1F4D" w:rsidP="00595DE0">
            <w:pPr>
              <w:spacing w:after="120"/>
              <w:jc w:val="both"/>
            </w:pPr>
          </w:p>
        </w:tc>
      </w:tr>
    </w:tbl>
    <w:p w:rsidR="006C1F4D" w:rsidRPr="002C0794" w:rsidRDefault="006C1F4D" w:rsidP="00F86BAE">
      <w:pPr>
        <w:spacing w:after="0"/>
        <w:jc w:val="both"/>
      </w:pPr>
    </w:p>
    <w:p w:rsidR="006C1F4D" w:rsidRPr="001F3CFB" w:rsidRDefault="006C1F4D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6C1F4D" w:rsidRPr="002C0794" w:rsidRDefault="006C1F4D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6C1F4D" w:rsidRPr="002C0794">
        <w:tc>
          <w:tcPr>
            <w:tcW w:w="9073" w:type="dxa"/>
            <w:gridSpan w:val="4"/>
          </w:tcPr>
          <w:p w:rsidR="006C1F4D" w:rsidRPr="00AF3212" w:rsidRDefault="006C1F4D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6C1F4D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6C1F4D" w:rsidRPr="00D620E4" w:rsidRDefault="006C1F4D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C1F4D" w:rsidRPr="002C0794" w:rsidRDefault="006C1F4D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EF3803">
            <w:pPr>
              <w:spacing w:after="0"/>
              <w:jc w:val="both"/>
            </w:pPr>
          </w:p>
        </w:tc>
      </w:tr>
    </w:tbl>
    <w:p w:rsidR="006C1F4D" w:rsidRDefault="006C1F4D" w:rsidP="000E349D">
      <w:pPr>
        <w:pStyle w:val="Title"/>
        <w:spacing w:before="0" w:beforeAutospacing="0" w:after="0"/>
        <w:ind w:left="360"/>
        <w:jc w:val="left"/>
      </w:pPr>
    </w:p>
    <w:p w:rsidR="006C1F4D" w:rsidRPr="00B06C2C" w:rsidRDefault="006C1F4D" w:rsidP="00B06C2C"/>
    <w:p w:rsidR="006C1F4D" w:rsidRPr="002C0794" w:rsidRDefault="006C1F4D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6C1F4D" w:rsidRDefault="006C1F4D" w:rsidP="000E349D"/>
    <w:p w:rsidR="006C1F4D" w:rsidRDefault="006C1F4D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6C1F4D" w:rsidRPr="00D620E4" w:rsidRDefault="006C1F4D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6C1F4D" w:rsidRDefault="006C1F4D" w:rsidP="00D620E4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6C1F4D" w:rsidRPr="00737C25" w:rsidRDefault="006C1F4D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6C1F4D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6C1F4D" w:rsidRPr="00563EC6" w:rsidRDefault="006C1F4D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6C1F4D" w:rsidRPr="00563EC6" w:rsidRDefault="006C1F4D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6C1F4D" w:rsidRPr="00563EC6" w:rsidRDefault="006C1F4D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6C1F4D" w:rsidRPr="00563EC6">
        <w:trPr>
          <w:trHeight w:val="340"/>
        </w:trPr>
        <w:tc>
          <w:tcPr>
            <w:tcW w:w="2424" w:type="pct"/>
            <w:vMerge/>
          </w:tcPr>
          <w:p w:rsidR="006C1F4D" w:rsidRPr="00563EC6" w:rsidRDefault="006C1F4D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6C1F4D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6C1F4D" w:rsidRPr="006365C4" w:rsidRDefault="006C1F4D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6C1F4D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6C1F4D" w:rsidRPr="00563EC6" w:rsidRDefault="006C1F4D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6C1F4D" w:rsidRPr="00563EC6">
        <w:trPr>
          <w:trHeight w:val="340"/>
        </w:trPr>
        <w:tc>
          <w:tcPr>
            <w:tcW w:w="2424" w:type="pct"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</w:p>
        </w:tc>
      </w:tr>
      <w:tr w:rsidR="006C1F4D" w:rsidRPr="00563EC6">
        <w:trPr>
          <w:trHeight w:val="340"/>
        </w:trPr>
        <w:tc>
          <w:tcPr>
            <w:tcW w:w="2424" w:type="pct"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6C1F4D" w:rsidRPr="00563EC6">
        <w:trPr>
          <w:trHeight w:val="340"/>
        </w:trPr>
        <w:tc>
          <w:tcPr>
            <w:tcW w:w="2424" w:type="pct"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6C1F4D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6C1F4D" w:rsidRPr="00563EC6" w:rsidRDefault="006C1F4D" w:rsidP="00563EC6">
            <w:pPr>
              <w:spacing w:after="0" w:line="240" w:lineRule="auto"/>
            </w:pPr>
            <w:r w:rsidRPr="00563EC6">
              <w:t> </w:t>
            </w:r>
          </w:p>
        </w:tc>
      </w:tr>
    </w:tbl>
    <w:p w:rsidR="006C1F4D" w:rsidRPr="00737C25" w:rsidRDefault="006C1F4D" w:rsidP="00D620E4">
      <w:pPr>
        <w:pStyle w:val="ListParagraph"/>
        <w:spacing w:after="0" w:line="240" w:lineRule="auto"/>
        <w:jc w:val="both"/>
        <w:rPr>
          <w:lang w:eastAsia="sk-SK"/>
        </w:rPr>
      </w:pPr>
    </w:p>
    <w:p w:rsidR="006C1F4D" w:rsidRPr="00737C25" w:rsidRDefault="006C1F4D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6C1F4D" w:rsidRPr="00737C25" w:rsidRDefault="006C1F4D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6C1F4D" w:rsidRPr="00737C25" w:rsidRDefault="006C1F4D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6C1F4D" w:rsidRPr="00737C25" w:rsidRDefault="006C1F4D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C1F4D" w:rsidRPr="00737C25" w:rsidRDefault="006C1F4D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6C1F4D" w:rsidRPr="00737C25" w:rsidRDefault="006C1F4D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6C1F4D" w:rsidRDefault="006C1F4D" w:rsidP="00D620E4">
      <w:pPr>
        <w:pStyle w:val="ListParagraph"/>
        <w:spacing w:after="0" w:line="240" w:lineRule="auto"/>
        <w:ind w:left="502"/>
        <w:jc w:val="both"/>
        <w:rPr>
          <w:lang w:eastAsia="sk-SK"/>
        </w:rPr>
      </w:pPr>
    </w:p>
    <w:p w:rsidR="006C1F4D" w:rsidRDefault="006C1F4D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6C1F4D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6C1F4D" w:rsidRPr="001C27A9" w:rsidRDefault="006C1F4D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6C1F4D" w:rsidRPr="001C27A9" w:rsidRDefault="006C1F4D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C1F4D" w:rsidRPr="001C27A9" w:rsidRDefault="006C1F4D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6C1F4D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6C1F4D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C1F4D" w:rsidRPr="001C27A9" w:rsidRDefault="006C1F4D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6C1F4D" w:rsidRDefault="006C1F4D" w:rsidP="000E349D"/>
    <w:p w:rsidR="006C1F4D" w:rsidRDefault="006C1F4D" w:rsidP="000E349D"/>
    <w:p w:rsidR="006C1F4D" w:rsidRPr="002C0794" w:rsidRDefault="006C1F4D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6C1F4D" w:rsidRDefault="006C1F4D" w:rsidP="000E349D"/>
    <w:p w:rsidR="006C1F4D" w:rsidRPr="00DA66DC" w:rsidRDefault="006C1F4D" w:rsidP="00563EC6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6C1F4D" w:rsidRDefault="006C1F4D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6C1F4D" w:rsidRPr="00CF7267" w:rsidRDefault="006C1F4D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6C1F4D" w:rsidRDefault="006C1F4D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C1F4D" w:rsidRPr="00094E53" w:rsidRDefault="006C1F4D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C1F4D" w:rsidRDefault="006C1F4D" w:rsidP="001C27A9">
      <w:pPr>
        <w:pStyle w:val="ListParagraph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6C1F4D" w:rsidRPr="002C0794">
        <w:tc>
          <w:tcPr>
            <w:tcW w:w="9498" w:type="dxa"/>
            <w:gridSpan w:val="3"/>
          </w:tcPr>
          <w:p w:rsidR="006C1F4D" w:rsidRPr="00D26D36" w:rsidRDefault="006C1F4D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</w:tbl>
    <w:p w:rsidR="006C1F4D" w:rsidRPr="002C0794" w:rsidRDefault="006C1F4D" w:rsidP="001C27A9">
      <w:pPr>
        <w:spacing w:after="0"/>
        <w:ind w:right="-471"/>
      </w:pPr>
    </w:p>
    <w:p w:rsidR="006C1F4D" w:rsidRDefault="006C1F4D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6C1F4D" w:rsidRDefault="006C1F4D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6C1F4D" w:rsidRDefault="006C1F4D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6C1F4D" w:rsidRDefault="006C1F4D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6C1F4D" w:rsidRDefault="006C1F4D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6C1F4D" w:rsidRPr="002C0794">
        <w:tc>
          <w:tcPr>
            <w:tcW w:w="9498" w:type="dxa"/>
            <w:gridSpan w:val="3"/>
          </w:tcPr>
          <w:p w:rsidR="006C1F4D" w:rsidRPr="001C27A9" w:rsidRDefault="006C1F4D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  <w:tr w:rsidR="006C1F4D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C1F4D" w:rsidRPr="002C0794" w:rsidRDefault="006C1F4D" w:rsidP="00563EC6">
            <w:pPr>
              <w:spacing w:after="0"/>
              <w:jc w:val="both"/>
            </w:pPr>
          </w:p>
        </w:tc>
      </w:tr>
    </w:tbl>
    <w:p w:rsidR="006C1F4D" w:rsidRDefault="006C1F4D" w:rsidP="000E349D"/>
    <w:p w:rsidR="006C1F4D" w:rsidRDefault="006C1F4D" w:rsidP="000E349D"/>
    <w:p w:rsidR="006C1F4D" w:rsidRPr="002C0794" w:rsidRDefault="006C1F4D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6C1F4D" w:rsidRPr="000E349D" w:rsidRDefault="006C1F4D" w:rsidP="000E349D"/>
    <w:p w:rsidR="006C1F4D" w:rsidRPr="00DA66DC" w:rsidRDefault="006C1F4D" w:rsidP="006E43D5">
      <w:pPr>
        <w:pStyle w:val="ListParagraph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6C1F4D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6C1F4D" w:rsidRPr="00CF7267" w:rsidRDefault="006C1F4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6C1F4D" w:rsidRDefault="006C1F4D" w:rsidP="000E349D">
      <w:pPr>
        <w:pStyle w:val="Title"/>
        <w:spacing w:before="0" w:beforeAutospacing="0" w:after="0"/>
        <w:ind w:left="360"/>
        <w:jc w:val="left"/>
      </w:pPr>
    </w:p>
    <w:p w:rsidR="006C1F4D" w:rsidRPr="002C0794" w:rsidRDefault="006C1F4D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6C1F4D" w:rsidRDefault="006C1F4D" w:rsidP="006E43D5"/>
    <w:p w:rsidR="006C1F4D" w:rsidRPr="002F026B" w:rsidRDefault="006C1F4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C1F4D" w:rsidRPr="002F026B" w:rsidRDefault="006C1F4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6C1F4D" w:rsidRPr="002F026B" w:rsidRDefault="006C1F4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6C1F4D" w:rsidRDefault="006C1F4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6C1F4D" w:rsidRPr="002F026B" w:rsidRDefault="006C1F4D" w:rsidP="006E43D5">
      <w:pPr>
        <w:spacing w:after="0" w:line="240" w:lineRule="auto"/>
        <w:ind w:left="641"/>
        <w:jc w:val="both"/>
      </w:pPr>
    </w:p>
    <w:p w:rsidR="006C1F4D" w:rsidRPr="006E48C6" w:rsidRDefault="006C1F4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6C1F4D" w:rsidRDefault="006C1F4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6C1F4D" w:rsidRDefault="006C1F4D" w:rsidP="004268D2">
      <w:pPr>
        <w:spacing w:after="0" w:line="240" w:lineRule="auto"/>
      </w:pPr>
    </w:p>
    <w:p w:rsidR="006C1F4D" w:rsidRPr="002C0794" w:rsidRDefault="006C1F4D" w:rsidP="004268D2">
      <w:pPr>
        <w:spacing w:after="0" w:line="240" w:lineRule="auto"/>
      </w:pPr>
    </w:p>
    <w:p w:rsidR="006C1F4D" w:rsidRDefault="006C1F4D" w:rsidP="004268D2">
      <w:pPr>
        <w:spacing w:after="0" w:line="240" w:lineRule="auto"/>
      </w:pPr>
      <w:r w:rsidRPr="002C0794">
        <w:t>Použité  skratky:</w:t>
      </w:r>
    </w:p>
    <w:p w:rsidR="006C1F4D" w:rsidRPr="002C0794" w:rsidRDefault="006C1F4D" w:rsidP="004268D2">
      <w:pPr>
        <w:spacing w:after="0" w:line="240" w:lineRule="auto"/>
      </w:pPr>
      <w:r>
        <w:t>ÚJ-účtovná jednotka</w:t>
      </w:r>
    </w:p>
    <w:p w:rsidR="006C1F4D" w:rsidRDefault="006C1F4D" w:rsidP="0003344F">
      <w:pPr>
        <w:spacing w:after="0" w:line="240" w:lineRule="auto"/>
      </w:pPr>
      <w:r>
        <w:t>BO-bežné účtovné obdobie</w:t>
      </w:r>
    </w:p>
    <w:p w:rsidR="006C1F4D" w:rsidRDefault="006C1F4D" w:rsidP="0003344F">
      <w:pPr>
        <w:spacing w:after="0" w:line="240" w:lineRule="auto"/>
      </w:pPr>
      <w:r>
        <w:t>PO-bezprostredne predchádzajúce účtovné obdobie</w:t>
      </w:r>
    </w:p>
    <w:p w:rsidR="006C1F4D" w:rsidRPr="002C0794" w:rsidRDefault="006C1F4D" w:rsidP="0003344F">
      <w:pPr>
        <w:spacing w:after="0" w:line="240" w:lineRule="auto"/>
      </w:pPr>
      <w:r>
        <w:t>X-položka sa vzťahuje na účtovnú jednotku</w:t>
      </w:r>
    </w:p>
    <w:sectPr w:rsidR="006C1F4D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4D" w:rsidRDefault="006C1F4D" w:rsidP="00107589">
      <w:pPr>
        <w:spacing w:after="0" w:line="240" w:lineRule="auto"/>
      </w:pPr>
      <w:r>
        <w:separator/>
      </w:r>
    </w:p>
  </w:endnote>
  <w:endnote w:type="continuationSeparator" w:id="0">
    <w:p w:rsidR="006C1F4D" w:rsidRDefault="006C1F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4D" w:rsidRDefault="006C1F4D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C1F4D" w:rsidRDefault="006C1F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4D" w:rsidRDefault="006C1F4D" w:rsidP="00107589">
      <w:pPr>
        <w:spacing w:after="0" w:line="240" w:lineRule="auto"/>
      </w:pPr>
      <w:r>
        <w:separator/>
      </w:r>
    </w:p>
  </w:footnote>
  <w:footnote w:type="continuationSeparator" w:id="0">
    <w:p w:rsidR="006C1F4D" w:rsidRDefault="006C1F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4D" w:rsidRDefault="006C1F4D">
    <w:pPr>
      <w:pStyle w:val="Header"/>
    </w:pPr>
  </w:p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6C1F4D">
      <w:trPr>
        <w:trHeight w:val="326"/>
      </w:trPr>
      <w:tc>
        <w:tcPr>
          <w:tcW w:w="2245" w:type="dxa"/>
        </w:tcPr>
        <w:p w:rsidR="006C1F4D" w:rsidRPr="00FC7D93" w:rsidRDefault="006C1F4D" w:rsidP="002A6D92">
          <w:pPr>
            <w:pStyle w:val="Header"/>
            <w:rPr>
              <w:sz w:val="22"/>
              <w:szCs w:val="22"/>
              <w:lang w:eastAsia="en-US"/>
            </w:rPr>
          </w:pPr>
          <w:r w:rsidRPr="00FC7D93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6C1F4D" w:rsidRDefault="006C1F4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6C1F4D" w:rsidRDefault="006C1F4D" w:rsidP="002A6D92">
          <w:pPr>
            <w:spacing w:after="0" w:line="240" w:lineRule="auto"/>
          </w:pPr>
          <w:r>
            <w:t>IČO:48296180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6C1F4D" w:rsidRDefault="006C1F4D" w:rsidP="002A6D92">
          <w:pPr>
            <w:spacing w:after="0" w:line="240" w:lineRule="auto"/>
          </w:pPr>
        </w:p>
      </w:tc>
      <w:tc>
        <w:tcPr>
          <w:tcW w:w="2157" w:type="dxa"/>
        </w:tcPr>
        <w:p w:rsidR="006C1F4D" w:rsidRDefault="006C1F4D" w:rsidP="002A6D92">
          <w:pPr>
            <w:spacing w:after="0" w:line="240" w:lineRule="auto"/>
          </w:pPr>
          <w:r>
            <w:t>DIČ:2120126965</w:t>
          </w:r>
        </w:p>
      </w:tc>
    </w:tr>
  </w:tbl>
  <w:p w:rsidR="006C1F4D" w:rsidRPr="004268D2" w:rsidRDefault="006C1F4D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3FBB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294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3E3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2583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729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1F4D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2453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6570"/>
    <w:rsid w:val="00900BE9"/>
    <w:rsid w:val="00912D01"/>
    <w:rsid w:val="0093226A"/>
    <w:rsid w:val="00933936"/>
    <w:rsid w:val="00934878"/>
    <w:rsid w:val="009463F6"/>
    <w:rsid w:val="00947C95"/>
    <w:rsid w:val="00965498"/>
    <w:rsid w:val="00970DE2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4268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6357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EF76AC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C7D93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3272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63272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32729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632729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632729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632729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632729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632729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632729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632729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632729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632729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632729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632729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632729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632729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632729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632729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632729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632729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632729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632729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632729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632729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632729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632729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632729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632729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632729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632729"/>
    <w:rPr>
      <w:sz w:val="20"/>
      <w:szCs w:val="20"/>
    </w:rPr>
  </w:style>
  <w:style w:type="character" w:customStyle="1" w:styleId="NzovChar128">
    <w:name w:val="Názov Char12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632729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2729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632729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632729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632729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632729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632729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632729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632729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632729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632729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632729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632729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632729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632729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632729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632729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632729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632729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632729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632729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632729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632729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632729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632729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632729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632729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632729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632729"/>
    <w:rPr>
      <w:sz w:val="36"/>
      <w:szCs w:val="36"/>
    </w:rPr>
  </w:style>
  <w:style w:type="character" w:customStyle="1" w:styleId="PodtitulChar128">
    <w:name w:val="Podtitul Char128"/>
    <w:uiPriority w:val="99"/>
    <w:rsid w:val="0063272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3272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632729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32729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632729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632729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632729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632729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632729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632729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632729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632729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632729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632729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632729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632729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632729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632729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632729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632729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632729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632729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632729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632729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632729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632729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632729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632729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632729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632729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632729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632729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32729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632729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632729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632729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632729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632729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632729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632729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632729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632729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632729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632729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632729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632729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632729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632729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632729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632729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632729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632729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632729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632729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632729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632729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632729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632729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632729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632729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632729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32729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632729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632729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632729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632729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632729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632729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632729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632729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632729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632729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632729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632729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632729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632729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632729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632729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632729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632729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632729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632729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632729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632729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632729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632729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632729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632729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632729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63272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27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632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4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786</TotalTime>
  <Pages>7</Pages>
  <Words>2426</Words>
  <Characters>13833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.</cp:lastModifiedBy>
  <cp:revision>40</cp:revision>
  <cp:lastPrinted>2016-01-30T12:57:00Z</cp:lastPrinted>
  <dcterms:created xsi:type="dcterms:W3CDTF">2014-03-02T09:50:00Z</dcterms:created>
  <dcterms:modified xsi:type="dcterms:W3CDTF">2016-03-14T20:17:00Z</dcterms:modified>
</cp:coreProperties>
</file>