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83D" w:rsidRPr="002E444B" w:rsidRDefault="0087483D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>Poznámky k účtovnej závierke</w:t>
      </w:r>
    </w:p>
    <w:p w:rsidR="0087483D" w:rsidRPr="002E444B" w:rsidRDefault="0087483D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2015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EC250D">
      <w:pPr>
        <w:pStyle w:val="odstavec"/>
      </w:pPr>
    </w:p>
    <w:p w:rsidR="0087483D" w:rsidRPr="002E444B" w:rsidRDefault="0087483D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ZÁKLADNÉ INFORMÁCIE</w:t>
      </w:r>
    </w:p>
    <w:p w:rsidR="0087483D" w:rsidRPr="002E444B" w:rsidRDefault="0087483D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Obchodné meno a sídlo</w:t>
      </w:r>
    </w:p>
    <w:p w:rsidR="0087483D" w:rsidRPr="00104557" w:rsidRDefault="0087483D" w:rsidP="00EC250D">
      <w:pPr>
        <w:pStyle w:val="odstavec"/>
        <w:rPr>
          <w:b/>
        </w:rPr>
      </w:pPr>
      <w:r w:rsidRPr="00104557">
        <w:rPr>
          <w:b/>
        </w:rPr>
        <w:t>OZI CONSULTING, s.r.o.</w:t>
      </w:r>
    </w:p>
    <w:p w:rsidR="0087483D" w:rsidRPr="00104557" w:rsidRDefault="0087483D" w:rsidP="00EC250D">
      <w:pPr>
        <w:pStyle w:val="odstavec"/>
        <w:rPr>
          <w:b/>
        </w:rPr>
      </w:pPr>
      <w:r w:rsidRPr="00104557">
        <w:rPr>
          <w:b/>
        </w:rPr>
        <w:t>Októbrová 6000/5A</w:t>
      </w:r>
    </w:p>
    <w:p w:rsidR="0087483D" w:rsidRPr="00104557" w:rsidRDefault="0087483D" w:rsidP="00EC250D">
      <w:pPr>
        <w:pStyle w:val="odstavec"/>
        <w:rPr>
          <w:b/>
        </w:rPr>
      </w:pPr>
      <w:r w:rsidRPr="00104557">
        <w:rPr>
          <w:b/>
        </w:rPr>
        <w:t xml:space="preserve">929 01 Dunajská Streda </w:t>
      </w:r>
    </w:p>
    <w:p w:rsidR="0087483D" w:rsidRDefault="0087483D" w:rsidP="00EC250D">
      <w:pPr>
        <w:pStyle w:val="odstavec"/>
      </w:pPr>
    </w:p>
    <w:p w:rsidR="0087483D" w:rsidRPr="002E444B" w:rsidRDefault="0087483D" w:rsidP="00EC250D">
      <w:pPr>
        <w:pStyle w:val="odstavec"/>
      </w:pPr>
    </w:p>
    <w:p w:rsidR="0087483D" w:rsidRDefault="0087483D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OZI CONSULTING s.r.o.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 xml:space="preserve">zapísaná 08.januára  </w:t>
      </w:r>
      <w:r w:rsidRPr="009B7556">
        <w:rPr>
          <w:color w:val="000000"/>
        </w:rPr>
        <w:t xml:space="preserve"> 201</w:t>
      </w:r>
      <w:r>
        <w:rPr>
          <w:color w:val="000000"/>
        </w:rPr>
        <w:t xml:space="preserve">0 </w:t>
      </w:r>
      <w:r w:rsidRPr="009B7556">
        <w:rPr>
          <w:i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24885/ 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87483D" w:rsidRDefault="0087483D" w:rsidP="009B7556">
      <w:pPr>
        <w:pStyle w:val="odstavec"/>
        <w:rPr>
          <w:color w:val="000000"/>
        </w:rPr>
      </w:pPr>
    </w:p>
    <w:p w:rsidR="0087483D" w:rsidRPr="009B7556" w:rsidRDefault="0087483D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Hlavné činnosti Spoločnosti podľa výpisu z Obchodného registra</w:t>
      </w:r>
    </w:p>
    <w:p w:rsidR="0087483D" w:rsidRPr="009B7556" w:rsidRDefault="0087483D" w:rsidP="00E27339">
      <w:pPr>
        <w:pStyle w:val="odstavec"/>
      </w:pPr>
      <w:r w:rsidRPr="002E444B">
        <w:t>-</w:t>
      </w:r>
      <w:r w:rsidRPr="009B7556">
        <w:t xml:space="preserve"> </w:t>
      </w:r>
      <w:r>
        <w:t>účtovnícke činnosti, vedenie účtovných kníh, poradenstvo SK NACE 69.20.0</w:t>
      </w:r>
    </w:p>
    <w:p w:rsidR="0087483D" w:rsidRPr="002E444B" w:rsidRDefault="0087483D" w:rsidP="00EC250D">
      <w:pPr>
        <w:pStyle w:val="odstavec"/>
      </w:pPr>
    </w:p>
    <w:p w:rsidR="0087483D" w:rsidRPr="009B7556" w:rsidRDefault="0087483D" w:rsidP="001A02BF">
      <w:pPr>
        <w:pStyle w:val="Heading2"/>
        <w:rPr>
          <w:rFonts w:ascii="Arial" w:hAnsi="Arial"/>
          <w:color w:val="000000"/>
        </w:rPr>
      </w:pPr>
      <w:r w:rsidRPr="009B7556">
        <w:rPr>
          <w:rFonts w:ascii="Arial" w:hAnsi="Arial"/>
          <w:color w:val="000000"/>
        </w:rPr>
        <w:t>Neobmedzené ručenie</w:t>
      </w:r>
    </w:p>
    <w:p w:rsidR="0087483D" w:rsidRPr="009B7556" w:rsidRDefault="0087483D" w:rsidP="006A14AA">
      <w:pPr>
        <w:pStyle w:val="Heading2"/>
        <w:numPr>
          <w:ilvl w:val="0"/>
          <w:numId w:val="0"/>
        </w:numPr>
        <w:ind w:left="425"/>
        <w:rPr>
          <w:rFonts w:ascii="Arial" w:hAnsi="Arial"/>
          <w:b w:val="0"/>
          <w:color w:val="000000"/>
        </w:rPr>
      </w:pPr>
      <w:r w:rsidRPr="009B7556">
        <w:rPr>
          <w:rFonts w:ascii="Arial" w:hAnsi="Arial"/>
          <w:b w:val="0"/>
          <w:color w:val="000000"/>
        </w:rPr>
        <w:t>Spoločnosť nie je neobmedzene ručiacim spoločníkom v iných účtovných jednotkách.</w:t>
      </w:r>
    </w:p>
    <w:p w:rsidR="0087483D" w:rsidRPr="002E444B" w:rsidRDefault="0087483D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Priemerný počet zamestnancov</w:t>
      </w:r>
    </w:p>
    <w:p w:rsidR="0087483D" w:rsidRPr="002E444B" w:rsidRDefault="0087483D" w:rsidP="00EC250D">
      <w:pPr>
        <w:pStyle w:val="odstavec"/>
      </w:pPr>
      <w:r w:rsidRPr="002E444B">
        <w:t xml:space="preserve">Spoločnosť mala </w:t>
      </w:r>
      <w:r>
        <w:t>k 31. decembru 2015 1 zamestnanca</w:t>
      </w:r>
      <w:r w:rsidRPr="002E444B">
        <w:t>.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Právny dôvod na zostavenie účtovnej závierky</w:t>
      </w:r>
    </w:p>
    <w:p w:rsidR="0087483D" w:rsidRPr="002E444B" w:rsidRDefault="0087483D" w:rsidP="00EC250D">
      <w:pPr>
        <w:pStyle w:val="odstavec"/>
      </w:pPr>
      <w:r w:rsidRPr="002E444B">
        <w:t xml:space="preserve">Účtovná závierka Spoločnosti k 31. decembru </w:t>
      </w:r>
      <w:r>
        <w:t>2015</w:t>
      </w:r>
      <w:r w:rsidRPr="002E444B">
        <w:t xml:space="preserve"> 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30. apríla 2015</w:t>
      </w:r>
      <w:r w:rsidRPr="002E444B">
        <w:t xml:space="preserve"> do 31. decembra </w:t>
      </w:r>
      <w:r>
        <w:t>2015</w:t>
      </w:r>
      <w:r w:rsidRPr="002E444B">
        <w:t>.</w:t>
      </w:r>
    </w:p>
    <w:p w:rsidR="0087483D" w:rsidRPr="002E444B" w:rsidRDefault="0087483D" w:rsidP="001A02BF">
      <w:pPr>
        <w:rPr>
          <w:rFonts w:ascii="Arial" w:hAnsi="Arial" w:cs="Arial"/>
          <w:sz w:val="20"/>
          <w:szCs w:val="20"/>
        </w:rPr>
      </w:pPr>
    </w:p>
    <w:p w:rsidR="0087483D" w:rsidRPr="002E444B" w:rsidRDefault="0087483D" w:rsidP="00EC250D">
      <w:pPr>
        <w:pStyle w:val="odstavec"/>
      </w:pPr>
    </w:p>
    <w:p w:rsidR="0087483D" w:rsidRPr="002E444B" w:rsidRDefault="0087483D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ORGÁNY A </w:t>
      </w: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  <w:i/>
          <w:color w:val="FF0000"/>
        </w:rPr>
        <w:t xml:space="preserve"> </w:t>
      </w:r>
      <w:r w:rsidRPr="002E444B">
        <w:rPr>
          <w:rFonts w:ascii="Arial" w:hAnsi="Arial"/>
        </w:rPr>
        <w:t>SPOLOČNOSTI</w:t>
      </w:r>
    </w:p>
    <w:p w:rsidR="0087483D" w:rsidRPr="002E444B" w:rsidRDefault="0087483D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 xml:space="preserve">Orgány Spoločnosti </w:t>
      </w:r>
      <w:r>
        <w:rPr>
          <w:rFonts w:ascii="Arial" w:hAnsi="Arial"/>
          <w:b w:val="0"/>
          <w:i/>
          <w:color w:val="FF0000"/>
        </w:rPr>
        <w:t xml:space="preserve"> </w:t>
      </w:r>
    </w:p>
    <w:p w:rsidR="0087483D" w:rsidRDefault="0087483D" w:rsidP="00EC250D">
      <w:pPr>
        <w:pStyle w:val="odstavec"/>
      </w:pPr>
      <w:r w:rsidRPr="002E444B">
        <w:t>Konatelia:</w:t>
      </w:r>
      <w:r>
        <w:tab/>
      </w:r>
      <w:r>
        <w:tab/>
        <w:t xml:space="preserve">Mgr. Beata Ozorák </w:t>
      </w:r>
    </w:p>
    <w:p w:rsidR="0087483D" w:rsidRDefault="0087483D" w:rsidP="00EC250D">
      <w:pPr>
        <w:pStyle w:val="odstavec"/>
      </w:pPr>
      <w:r>
        <w:t>Spoločníci :            Mgr. Beata Ozorák</w:t>
      </w:r>
    </w:p>
    <w:p w:rsidR="0087483D" w:rsidRPr="002E444B" w:rsidRDefault="0087483D" w:rsidP="00EC250D">
      <w:pPr>
        <w:pStyle w:val="odstavec"/>
      </w:pPr>
      <w:r>
        <w:t xml:space="preserve">                              Ladislav Ozorák 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62158C">
      <w:pPr>
        <w:pStyle w:val="Heading2"/>
        <w:rPr>
          <w:rFonts w:ascii="Arial" w:hAnsi="Arial"/>
        </w:rPr>
      </w:pP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</w:rPr>
        <w:t xml:space="preserve"> Spoločnosti</w:t>
      </w:r>
    </w:p>
    <w:p w:rsidR="0087483D" w:rsidRPr="002E444B" w:rsidRDefault="0087483D" w:rsidP="00EC250D">
      <w:pPr>
        <w:pStyle w:val="odstavec"/>
      </w:pPr>
      <w:r w:rsidRPr="002E444B">
        <w:t xml:space="preserve">Štruktúra </w:t>
      </w:r>
      <w:r w:rsidRPr="009B7556">
        <w:rPr>
          <w:iCs/>
          <w:color w:val="000000"/>
        </w:rPr>
        <w:t>spoločníkov</w:t>
      </w:r>
      <w:r w:rsidRPr="002E444B">
        <w:t xml:space="preserve"> Spoločnosti k 31. decembru </w:t>
      </w:r>
      <w:r>
        <w:rPr>
          <w:iCs/>
        </w:rPr>
        <w:t>2015</w:t>
      </w:r>
      <w:r w:rsidRPr="002E444B">
        <w:t>:</w:t>
      </w:r>
    </w:p>
    <w:p w:rsidR="0087483D" w:rsidRPr="002E444B" w:rsidRDefault="0087483D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87483D" w:rsidRPr="002E444B">
        <w:trPr>
          <w:cantSplit/>
        </w:trPr>
        <w:tc>
          <w:tcPr>
            <w:tcW w:w="3706" w:type="dxa"/>
          </w:tcPr>
          <w:p w:rsidR="0087483D" w:rsidRPr="002E444B" w:rsidRDefault="0087483D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87483D" w:rsidRPr="002E444B" w:rsidRDefault="0087483D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87483D" w:rsidRPr="002E444B" w:rsidRDefault="0087483D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87483D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87483D" w:rsidRPr="002E444B" w:rsidRDefault="0087483D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87483D" w:rsidRPr="002E444B" w:rsidRDefault="0087483D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87483D" w:rsidRPr="002E444B" w:rsidRDefault="0087483D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87483D" w:rsidRPr="002E444B" w:rsidRDefault="0087483D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87483D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87483D" w:rsidRPr="002E444B" w:rsidRDefault="0087483D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Ozorák Ladislav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7483D" w:rsidRPr="002E444B" w:rsidRDefault="0087483D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5 000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7483D" w:rsidRPr="002E444B" w:rsidRDefault="0087483D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50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87483D" w:rsidRPr="002E444B" w:rsidRDefault="0087483D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50</w:t>
            </w:r>
          </w:p>
        </w:tc>
      </w:tr>
      <w:tr w:rsidR="0087483D" w:rsidRPr="002E444B">
        <w:trPr>
          <w:cantSplit/>
        </w:trPr>
        <w:tc>
          <w:tcPr>
            <w:tcW w:w="3706" w:type="dxa"/>
            <w:vAlign w:val="center"/>
          </w:tcPr>
          <w:p w:rsidR="0087483D" w:rsidRPr="002E444B" w:rsidRDefault="0087483D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Ozorák Beata </w:t>
            </w:r>
          </w:p>
        </w:tc>
        <w:tc>
          <w:tcPr>
            <w:tcW w:w="1800" w:type="dxa"/>
            <w:vAlign w:val="center"/>
          </w:tcPr>
          <w:p w:rsidR="0087483D" w:rsidRPr="002E444B" w:rsidRDefault="0087483D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800" w:type="dxa"/>
            <w:vAlign w:val="center"/>
          </w:tcPr>
          <w:p w:rsidR="0087483D" w:rsidRPr="002E444B" w:rsidRDefault="0087483D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980" w:type="dxa"/>
            <w:vAlign w:val="center"/>
          </w:tcPr>
          <w:p w:rsidR="0087483D" w:rsidRPr="002E444B" w:rsidRDefault="0087483D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87483D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87483D" w:rsidRPr="002E444B" w:rsidRDefault="0087483D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87483D" w:rsidRPr="002E444B" w:rsidRDefault="0087483D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  <w:tc>
          <w:tcPr>
            <w:tcW w:w="1800" w:type="dxa"/>
            <w:vAlign w:val="center"/>
          </w:tcPr>
          <w:p w:rsidR="0087483D" w:rsidRPr="002E444B" w:rsidRDefault="0087483D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87483D" w:rsidRPr="002E444B" w:rsidRDefault="0087483D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87483D" w:rsidRPr="002E444B" w:rsidRDefault="0087483D" w:rsidP="00EC250D">
      <w:pPr>
        <w:pStyle w:val="odstavec"/>
      </w:pPr>
    </w:p>
    <w:p w:rsidR="0087483D" w:rsidRPr="002E444B" w:rsidRDefault="0087483D" w:rsidP="00EC250D">
      <w:pPr>
        <w:pStyle w:val="odstavec"/>
      </w:pPr>
    </w:p>
    <w:p w:rsidR="0087483D" w:rsidRPr="002E444B" w:rsidRDefault="0087483D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KONSOLIDOVANÝ CELOK</w:t>
      </w:r>
    </w:p>
    <w:p w:rsidR="0087483D" w:rsidRDefault="0087483D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87483D" w:rsidRDefault="0087483D" w:rsidP="009B7556">
      <w:pPr>
        <w:pStyle w:val="odstavec"/>
      </w:pPr>
    </w:p>
    <w:p w:rsidR="0087483D" w:rsidRPr="009B7556" w:rsidRDefault="0087483D" w:rsidP="009B7556">
      <w:pPr>
        <w:pStyle w:val="odstavec"/>
      </w:pPr>
      <w:r>
        <w:t>Spoločnosť nie je súčasťou žiadneho konsolidovaného celku.</w:t>
      </w:r>
    </w:p>
    <w:p w:rsidR="0087483D" w:rsidRPr="009B4309" w:rsidRDefault="0087483D" w:rsidP="00EC250D">
      <w:pPr>
        <w:pStyle w:val="odstavec"/>
      </w:pPr>
    </w:p>
    <w:p w:rsidR="0087483D" w:rsidRPr="002E444B" w:rsidRDefault="0087483D" w:rsidP="00EC250D">
      <w:pPr>
        <w:pStyle w:val="odstavec"/>
      </w:pPr>
    </w:p>
    <w:p w:rsidR="0087483D" w:rsidRPr="002E444B" w:rsidRDefault="0087483D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ÚČTOVNÉ METÓDY A VŠEOBECNÉ ÚČTOVNÉ ZÁSADY</w:t>
      </w:r>
    </w:p>
    <w:p w:rsidR="0087483D" w:rsidRPr="002E444B" w:rsidRDefault="0087483D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87483D" w:rsidRPr="002E444B" w:rsidRDefault="0087483D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87483D" w:rsidRPr="002E444B" w:rsidRDefault="0087483D" w:rsidP="00EC250D">
      <w:pPr>
        <w:pStyle w:val="odstavec"/>
      </w:pPr>
    </w:p>
    <w:p w:rsidR="0087483D" w:rsidRDefault="0087483D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87483D" w:rsidRDefault="0087483D" w:rsidP="00074E7B">
      <w:pPr>
        <w:pStyle w:val="odstavec"/>
      </w:pPr>
      <w:r>
        <w:t xml:space="preserve"> </w:t>
      </w:r>
    </w:p>
    <w:p w:rsidR="0087483D" w:rsidRDefault="0087483D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87483D" w:rsidRDefault="0087483D" w:rsidP="00074E7B">
      <w:pPr>
        <w:pStyle w:val="odstavec"/>
      </w:pPr>
    </w:p>
    <w:p w:rsidR="0087483D" w:rsidRPr="002E444B" w:rsidRDefault="0087483D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87483D" w:rsidRPr="002E444B" w:rsidRDefault="0087483D" w:rsidP="00074E7B">
      <w:pPr>
        <w:pStyle w:val="odstavec"/>
        <w:ind w:left="0"/>
      </w:pPr>
    </w:p>
    <w:p w:rsidR="0087483D" w:rsidRPr="002E444B" w:rsidRDefault="0087483D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87483D" w:rsidRDefault="0087483D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87483D" w:rsidRPr="002E444B" w:rsidRDefault="0087483D" w:rsidP="00EC250D">
      <w:pPr>
        <w:pStyle w:val="odstavec"/>
      </w:pPr>
    </w:p>
    <w:p w:rsidR="0087483D" w:rsidRPr="00074E7B" w:rsidRDefault="0087483D" w:rsidP="00EC250D">
      <w:pPr>
        <w:pStyle w:val="odstavec"/>
        <w:rPr>
          <w:iCs/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iCs/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iCs/>
          <w:color w:val="000000"/>
        </w:rPr>
        <w:t>je</w:t>
      </w:r>
      <w:r w:rsidRPr="00074E7B">
        <w:rPr>
          <w:iCs/>
          <w:color w:val="000000"/>
        </w:rPr>
        <w:t xml:space="preserve">  1 700 EUR</w:t>
      </w:r>
      <w:r>
        <w:rPr>
          <w:iCs/>
          <w:color w:val="000000"/>
        </w:rPr>
        <w:t xml:space="preserve"> a nižšia</w:t>
      </w:r>
      <w:r w:rsidRPr="00074E7B">
        <w:rPr>
          <w:iCs/>
          <w:color w:val="000000"/>
        </w:rPr>
        <w:t xml:space="preserve">, sa </w:t>
      </w:r>
      <w:r w:rsidRPr="00074E7B">
        <w:rPr>
          <w:color w:val="000000"/>
        </w:rPr>
        <w:t xml:space="preserve">odpisuje </w:t>
      </w:r>
      <w:r>
        <w:rPr>
          <w:color w:val="000000"/>
        </w:rPr>
        <w:t>jed</w:t>
      </w:r>
      <w:r w:rsidRPr="00074E7B">
        <w:rPr>
          <w:color w:val="000000"/>
        </w:rPr>
        <w:t>norazovo</w:t>
      </w:r>
      <w:r w:rsidRPr="00074E7B">
        <w:rPr>
          <w:iCs/>
          <w:color w:val="000000"/>
        </w:rPr>
        <w:t xml:space="preserve"> pri uvedení do použí</w:t>
      </w:r>
      <w:r>
        <w:rPr>
          <w:iCs/>
          <w:color w:val="000000"/>
        </w:rPr>
        <w:t>vania</w:t>
      </w:r>
      <w:r w:rsidRPr="00074E7B">
        <w:rPr>
          <w:iCs/>
          <w:color w:val="000000"/>
        </w:rPr>
        <w:t>.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87483D" w:rsidRPr="002E444B" w:rsidRDefault="0087483D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87483D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87483D" w:rsidRPr="002E444B" w:rsidRDefault="0087483D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87483D" w:rsidRPr="002E444B" w:rsidRDefault="0087483D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87483D" w:rsidRPr="002E444B" w:rsidRDefault="0087483D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87483D" w:rsidRPr="002E444B" w:rsidRDefault="0087483D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87483D" w:rsidRPr="002E444B" w:rsidRDefault="0087483D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87483D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87483D" w:rsidRPr="002E444B" w:rsidRDefault="0087483D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87483D" w:rsidRPr="002E444B" w:rsidRDefault="0087483D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87483D" w:rsidRPr="002E444B" w:rsidRDefault="0087483D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87483D" w:rsidRPr="002E444B" w:rsidRDefault="0087483D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483D" w:rsidRPr="002E444B">
        <w:trPr>
          <w:cantSplit/>
        </w:trPr>
        <w:tc>
          <w:tcPr>
            <w:tcW w:w="3346" w:type="dxa"/>
            <w:vAlign w:val="center"/>
          </w:tcPr>
          <w:p w:rsidR="0087483D" w:rsidRPr="002E444B" w:rsidRDefault="0087483D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87483D" w:rsidRPr="002E444B" w:rsidRDefault="0087483D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87483D" w:rsidRPr="002E444B" w:rsidRDefault="0087483D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87483D" w:rsidRPr="002E444B" w:rsidRDefault="0087483D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7483D" w:rsidRPr="002E444B">
        <w:trPr>
          <w:cantSplit/>
        </w:trPr>
        <w:tc>
          <w:tcPr>
            <w:tcW w:w="3346" w:type="dxa"/>
            <w:vAlign w:val="center"/>
          </w:tcPr>
          <w:p w:rsidR="0087483D" w:rsidRPr="002E444B" w:rsidRDefault="0087483D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87483D" w:rsidRPr="002E444B" w:rsidRDefault="0087483D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87483D" w:rsidRPr="002E444B" w:rsidRDefault="0087483D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87483D" w:rsidRPr="00B64714" w:rsidRDefault="0087483D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87483D" w:rsidRPr="002E444B">
        <w:trPr>
          <w:cantSplit/>
        </w:trPr>
        <w:tc>
          <w:tcPr>
            <w:tcW w:w="3346" w:type="dxa"/>
            <w:vAlign w:val="center"/>
          </w:tcPr>
          <w:p w:rsidR="0087483D" w:rsidRPr="00B64714" w:rsidRDefault="0087483D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87483D" w:rsidRPr="002E444B" w:rsidRDefault="0087483D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87483D" w:rsidRPr="002E444B" w:rsidRDefault="0087483D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87483D" w:rsidRPr="002E444B" w:rsidRDefault="0087483D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87483D" w:rsidRPr="002E444B" w:rsidRDefault="0087483D" w:rsidP="00EC250D">
      <w:pPr>
        <w:pStyle w:val="odstavec"/>
      </w:pPr>
    </w:p>
    <w:p w:rsidR="0087483D" w:rsidRPr="002E444B" w:rsidRDefault="0087483D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87483D" w:rsidRPr="002E444B" w:rsidRDefault="0087483D" w:rsidP="00EC250D">
      <w:pPr>
        <w:pStyle w:val="odstavec"/>
      </w:pPr>
      <w:r w:rsidRPr="002E444B">
        <w:tab/>
      </w:r>
      <w:r w:rsidRPr="002E444B">
        <w:tab/>
      </w:r>
    </w:p>
    <w:p w:rsidR="0087483D" w:rsidRPr="002E444B" w:rsidRDefault="0087483D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87483D" w:rsidRPr="002E444B" w:rsidRDefault="0087483D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87483D" w:rsidRPr="002E444B" w:rsidRDefault="0087483D" w:rsidP="00EC250D">
      <w:pPr>
        <w:pStyle w:val="odstavec"/>
      </w:pPr>
    </w:p>
    <w:p w:rsidR="0087483D" w:rsidRDefault="0087483D" w:rsidP="00EC250D">
      <w:pPr>
        <w:pStyle w:val="odstavec"/>
      </w:pPr>
    </w:p>
    <w:p w:rsidR="0087483D" w:rsidRDefault="0087483D" w:rsidP="00EC250D">
      <w:pPr>
        <w:pStyle w:val="odstavec"/>
      </w:pPr>
    </w:p>
    <w:p w:rsidR="0087483D" w:rsidRPr="002E444B" w:rsidRDefault="0087483D" w:rsidP="00EC250D">
      <w:pPr>
        <w:pStyle w:val="odstavec"/>
      </w:pPr>
    </w:p>
    <w:p w:rsidR="0087483D" w:rsidRPr="002E444B" w:rsidRDefault="0087483D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87483D" w:rsidRDefault="0087483D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87483D">
        <w:rPr>
          <w:color w:val="000000"/>
          <w:rPrChange w:id="0" w:author="Eva Petrydesova" w:date="2011-01-10T13:09:00Z">
            <w:rPr/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87483D" w:rsidRPr="002E444B" w:rsidRDefault="0087483D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87483D" w:rsidRPr="002E444B" w:rsidRDefault="0087483D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87483D" w:rsidRDefault="0087483D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7483D" w:rsidRDefault="0087483D" w:rsidP="00EC250D">
      <w:pPr>
        <w:pStyle w:val="odstavec"/>
      </w:pPr>
    </w:p>
    <w:p w:rsidR="0087483D" w:rsidRPr="00EB77F8" w:rsidRDefault="0087483D" w:rsidP="00EB77F8">
      <w:pPr>
        <w:pStyle w:val="abc"/>
        <w:rPr>
          <w:rFonts w:ascii="Arial" w:hAnsi="Arial" w:cs="Arial"/>
        </w:rPr>
      </w:pPr>
      <w:r w:rsidRPr="00EB77F8">
        <w:rPr>
          <w:rFonts w:ascii="Arial" w:hAnsi="Arial" w:cs="Arial"/>
        </w:rPr>
        <w:t xml:space="preserve">Rezervy </w:t>
      </w:r>
    </w:p>
    <w:p w:rsidR="0087483D" w:rsidRDefault="0087483D" w:rsidP="00EB77F8">
      <w:pPr>
        <w:pStyle w:val="odstavec"/>
      </w:pPr>
      <w: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  </w:t>
      </w:r>
    </w:p>
    <w:p w:rsidR="0087483D" w:rsidRDefault="0087483D" w:rsidP="00EB77F8">
      <w:pPr>
        <w:pStyle w:val="odstavec"/>
      </w:pPr>
    </w:p>
    <w:p w:rsidR="0087483D" w:rsidRDefault="0087483D" w:rsidP="00EB77F8">
      <w:pPr>
        <w:pStyle w:val="odstavec"/>
      </w:pPr>
      <w: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 </w:t>
      </w:r>
    </w:p>
    <w:p w:rsidR="0087483D" w:rsidRDefault="0087483D" w:rsidP="00EB77F8">
      <w:pPr>
        <w:pStyle w:val="odstavec"/>
      </w:pPr>
    </w:p>
    <w:p w:rsidR="0087483D" w:rsidRDefault="0087483D" w:rsidP="00EB77F8">
      <w:pPr>
        <w:pStyle w:val="odstavec"/>
      </w:pPr>
      <w:r>
        <w:t xml:space="preserve">Rezerva na bonusy, rabaty, skontá a vrátenie kúpnej ceny pri reklamácii sa tvorí ako zníženie pôvodne dosiahnutých výnosov so súvzťažným zápisom v prospech účtu rezerv.  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87483D" w:rsidRPr="002E444B" w:rsidRDefault="0087483D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Výdavky budúcich období a výnosy budúcich období</w:t>
      </w:r>
    </w:p>
    <w:p w:rsidR="0087483D" w:rsidRPr="002E444B" w:rsidRDefault="0087483D" w:rsidP="00EC250D">
      <w:pPr>
        <w:pStyle w:val="odstavec"/>
      </w:pPr>
      <w:r w:rsidRPr="002E444B">
        <w:t>Výdavky budúcich období a výnosy budúcich období sú vykázané vo výške, ktorá je potrebná na dodržanie zásady vecnej a časovej súvislosti s účtovným obdobím.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87483D" w:rsidRPr="002E444B" w:rsidRDefault="0087483D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EC250D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87483D" w:rsidRPr="002E444B" w:rsidRDefault="0087483D" w:rsidP="00EC250D">
      <w:pPr>
        <w:pStyle w:val="odstavec"/>
      </w:pPr>
    </w:p>
    <w:p w:rsidR="0087483D" w:rsidRPr="00B75E73" w:rsidRDefault="0087483D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87483D" w:rsidRPr="00B75E73" w:rsidRDefault="0087483D" w:rsidP="00EC250D">
      <w:pPr>
        <w:pStyle w:val="odstavec"/>
        <w:rPr>
          <w:color w:val="000000"/>
        </w:rPr>
      </w:pPr>
    </w:p>
    <w:p w:rsidR="0087483D" w:rsidRPr="00B75E73" w:rsidRDefault="0087483D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87483D" w:rsidRPr="00B75E73" w:rsidRDefault="0087483D" w:rsidP="00EC250D">
      <w:pPr>
        <w:pStyle w:val="odstavec"/>
        <w:suppressAutoHyphens/>
        <w:rPr>
          <w:i/>
          <w:color w:val="000000"/>
          <w:szCs w:val="20"/>
        </w:rPr>
      </w:pPr>
      <w:r w:rsidRPr="00B75E73">
        <w:rPr>
          <w:color w:val="000000"/>
          <w:szCs w:val="2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  <w:szCs w:val="20"/>
        </w:rPr>
        <w:t>Nerozdelený zisk minulých rokov</w:t>
      </w:r>
      <w:r w:rsidRPr="00B75E73">
        <w:rPr>
          <w:color w:val="000000"/>
          <w:szCs w:val="20"/>
        </w:rPr>
        <w:t xml:space="preserve"> a</w:t>
      </w:r>
      <w:r>
        <w:rPr>
          <w:color w:val="000000"/>
          <w:szCs w:val="20"/>
        </w:rPr>
        <w:t> Nerozdelená strata minulých rokov</w:t>
      </w:r>
      <w:r w:rsidRPr="00B75E73">
        <w:rPr>
          <w:color w:val="000000"/>
          <w:szCs w:val="2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87483D" w:rsidRPr="00EC250D" w:rsidRDefault="0087483D" w:rsidP="00EC250D">
      <w:pPr>
        <w:pStyle w:val="odstavec"/>
        <w:rPr>
          <w:i/>
          <w:color w:val="FF0000"/>
        </w:rPr>
      </w:pPr>
    </w:p>
    <w:p w:rsidR="0087483D" w:rsidRPr="00E27339" w:rsidRDefault="0087483D" w:rsidP="00E27339">
      <w:pPr>
        <w:pStyle w:val="Heading1"/>
        <w:rPr>
          <w:rFonts w:ascii="Arial" w:hAnsi="Arial"/>
        </w:rPr>
      </w:pPr>
      <w:r w:rsidRPr="002E444B">
        <w:t>AKTÍ</w:t>
      </w:r>
      <w:r>
        <w:t>VA</w:t>
      </w:r>
    </w:p>
    <w:p w:rsidR="0087483D" w:rsidRDefault="0087483D" w:rsidP="00EC250D">
      <w:pPr>
        <w:pStyle w:val="odstavec"/>
      </w:pPr>
    </w:p>
    <w:p w:rsidR="0087483D" w:rsidRDefault="0087483D" w:rsidP="00EC250D">
      <w:pPr>
        <w:pStyle w:val="odstavec"/>
      </w:pPr>
      <w:r w:rsidRPr="002E444B">
        <w:t xml:space="preserve">Hmotný majetok zaúčtovaný priamo do nákladov </w:t>
      </w:r>
      <w:r w:rsidRPr="003104D1">
        <w:t xml:space="preserve">predstavoval za rok </w:t>
      </w:r>
      <w:r w:rsidRPr="003104D1">
        <w:rPr>
          <w:iCs/>
        </w:rPr>
        <w:t>2015</w:t>
      </w:r>
      <w:r w:rsidRPr="003104D1">
        <w:rPr>
          <w:i/>
          <w:color w:val="FF0000"/>
        </w:rPr>
        <w:t xml:space="preserve"> </w:t>
      </w:r>
      <w:r w:rsidRPr="003104D1">
        <w:t>čiastku</w:t>
      </w:r>
      <w:r w:rsidRPr="002E444B">
        <w:t xml:space="preserve"> </w:t>
      </w:r>
      <w:r>
        <w:rPr>
          <w:color w:val="000000"/>
        </w:rPr>
        <w:t>1 759</w:t>
      </w:r>
      <w:r w:rsidRPr="003104D1">
        <w:rPr>
          <w:color w:val="000000"/>
        </w:rPr>
        <w:t xml:space="preserve"> EUR</w:t>
      </w:r>
      <w:r w:rsidRPr="002E444B">
        <w:t>.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A02B4E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Pohľadávky</w:t>
      </w:r>
    </w:p>
    <w:p w:rsidR="0087483D" w:rsidRPr="002E444B" w:rsidRDefault="0087483D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87483D" w:rsidRPr="002E444B" w:rsidRDefault="0087483D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87483D" w:rsidRPr="002E444B" w:rsidTr="003104D1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87483D" w:rsidRPr="002E444B" w:rsidRDefault="0087483D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7483D" w:rsidRPr="002E444B" w:rsidRDefault="0087483D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87483D" w:rsidRPr="002E444B" w:rsidTr="003104D1">
        <w:trPr>
          <w:cantSplit/>
        </w:trPr>
        <w:tc>
          <w:tcPr>
            <w:tcW w:w="7504" w:type="dxa"/>
            <w:vAlign w:val="bottom"/>
          </w:tcPr>
          <w:p w:rsidR="0087483D" w:rsidRPr="002E444B" w:rsidRDefault="0087483D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87483D" w:rsidRPr="002E444B" w:rsidRDefault="0087483D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7483D" w:rsidRPr="002E444B" w:rsidTr="003104D1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9 283</w:t>
            </w:r>
          </w:p>
        </w:tc>
      </w:tr>
      <w:tr w:rsidR="0087483D" w:rsidRPr="002E444B" w:rsidTr="003104D1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1E1421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</w:p>
        </w:tc>
      </w:tr>
      <w:tr w:rsidR="0087483D" w:rsidRPr="002E444B" w:rsidTr="003104D1">
        <w:trPr>
          <w:cantSplit/>
          <w:trHeight w:val="100"/>
        </w:trPr>
        <w:tc>
          <w:tcPr>
            <w:tcW w:w="7504" w:type="dxa"/>
            <w:vAlign w:val="center"/>
          </w:tcPr>
          <w:p w:rsidR="0087483D" w:rsidRPr="002E444B" w:rsidRDefault="0087483D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9 283</w:t>
            </w:r>
          </w:p>
        </w:tc>
      </w:tr>
    </w:tbl>
    <w:p w:rsidR="0087483D" w:rsidRDefault="0087483D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87483D" w:rsidRPr="002E444B" w:rsidTr="00C60666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87483D" w:rsidRPr="002E444B" w:rsidRDefault="0087483D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7483D" w:rsidRPr="002E444B" w:rsidRDefault="0087483D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87483D" w:rsidRPr="002E444B" w:rsidTr="00C60666">
        <w:trPr>
          <w:cantSplit/>
        </w:trPr>
        <w:tc>
          <w:tcPr>
            <w:tcW w:w="7504" w:type="dxa"/>
            <w:vAlign w:val="bottom"/>
          </w:tcPr>
          <w:p w:rsidR="0087483D" w:rsidRPr="002E444B" w:rsidRDefault="0087483D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87483D" w:rsidRPr="002E444B" w:rsidRDefault="0087483D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7483D" w:rsidRPr="002E444B" w:rsidTr="00C60666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C60666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</w:t>
            </w:r>
          </w:p>
        </w:tc>
      </w:tr>
      <w:tr w:rsidR="0087483D" w:rsidRPr="002E444B" w:rsidTr="00C60666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C60666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7483D" w:rsidRPr="002E444B" w:rsidTr="00C60666">
        <w:trPr>
          <w:cantSplit/>
          <w:trHeight w:val="100"/>
        </w:trPr>
        <w:tc>
          <w:tcPr>
            <w:tcW w:w="7504" w:type="dxa"/>
            <w:vAlign w:val="center"/>
          </w:tcPr>
          <w:p w:rsidR="0087483D" w:rsidRPr="002E444B" w:rsidRDefault="0087483D" w:rsidP="00C606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C60666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:rsidR="0087483D" w:rsidRPr="002E444B" w:rsidRDefault="0087483D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87483D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87483D" w:rsidRPr="002E444B" w:rsidTr="007E09B0">
        <w:trPr>
          <w:cantSplit/>
        </w:trPr>
        <w:tc>
          <w:tcPr>
            <w:tcW w:w="7504" w:type="dxa"/>
            <w:vAlign w:val="bottom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7483D" w:rsidRPr="002E444B" w:rsidTr="007E09B0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8 024</w:t>
            </w:r>
          </w:p>
        </w:tc>
      </w:tr>
      <w:tr w:rsidR="0087483D" w:rsidRPr="002E444B" w:rsidTr="007E09B0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7E09B0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</w:p>
        </w:tc>
      </w:tr>
      <w:tr w:rsidR="0087483D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8 024</w:t>
            </w:r>
          </w:p>
        </w:tc>
      </w:tr>
    </w:tbl>
    <w:p w:rsidR="0087483D" w:rsidRDefault="0087483D" w:rsidP="001E142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87483D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87483D" w:rsidRPr="002E444B" w:rsidTr="007E09B0">
        <w:trPr>
          <w:cantSplit/>
        </w:trPr>
        <w:tc>
          <w:tcPr>
            <w:tcW w:w="7504" w:type="dxa"/>
            <w:vAlign w:val="bottom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7483D" w:rsidRPr="002E444B" w:rsidTr="007E09B0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-</w:t>
            </w:r>
          </w:p>
        </w:tc>
      </w:tr>
      <w:tr w:rsidR="0087483D" w:rsidRPr="002E444B" w:rsidTr="007E09B0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7E09B0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7483D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87483D" w:rsidRPr="002E444B" w:rsidRDefault="0087483D" w:rsidP="001E1421">
      <w:pPr>
        <w:pStyle w:val="odstavec"/>
        <w:ind w:left="0"/>
      </w:pPr>
    </w:p>
    <w:p w:rsidR="0087483D" w:rsidRPr="002E444B" w:rsidRDefault="0087483D" w:rsidP="00EC250D">
      <w:pPr>
        <w:pStyle w:val="odstavec"/>
      </w:pPr>
    </w:p>
    <w:p w:rsidR="0087483D" w:rsidRPr="002E444B" w:rsidRDefault="0087483D" w:rsidP="00C742A0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Finančné účty</w:t>
      </w:r>
    </w:p>
    <w:p w:rsidR="0087483D" w:rsidRPr="002E444B" w:rsidRDefault="0087483D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(10 385 EUR), </w:t>
      </w:r>
      <w:r w:rsidRPr="002E444B">
        <w:t xml:space="preserve">účty v bankách </w:t>
      </w:r>
      <w:r>
        <w:t>(1 808 EUR) a ceniny (0 EUR)</w:t>
      </w:r>
      <w:r w:rsidRPr="002E444B">
        <w:t>. Účtami v bankách môže Spoločnosť voľne disponovať</w:t>
      </w:r>
      <w:r>
        <w:t>.</w:t>
      </w:r>
    </w:p>
    <w:p w:rsidR="0087483D" w:rsidRDefault="0087483D" w:rsidP="00EC250D">
      <w:pPr>
        <w:pStyle w:val="odstavec"/>
      </w:pPr>
    </w:p>
    <w:p w:rsidR="0087483D" w:rsidRDefault="0087483D" w:rsidP="00EC250D">
      <w:pPr>
        <w:pStyle w:val="odstavec"/>
      </w:pPr>
    </w:p>
    <w:p w:rsidR="0087483D" w:rsidRDefault="0087483D" w:rsidP="00EC250D">
      <w:pPr>
        <w:pStyle w:val="odstavec"/>
      </w:pPr>
    </w:p>
    <w:p w:rsidR="0087483D" w:rsidRDefault="0087483D" w:rsidP="00EC250D">
      <w:pPr>
        <w:pStyle w:val="odstavec"/>
      </w:pPr>
    </w:p>
    <w:p w:rsidR="0087483D" w:rsidRDefault="0087483D" w:rsidP="00EC250D">
      <w:pPr>
        <w:pStyle w:val="odstavec"/>
      </w:pPr>
    </w:p>
    <w:p w:rsidR="0087483D" w:rsidRDefault="0087483D" w:rsidP="00EC250D">
      <w:pPr>
        <w:pStyle w:val="odstavec"/>
      </w:pPr>
    </w:p>
    <w:p w:rsidR="0087483D" w:rsidRDefault="0087483D" w:rsidP="00EC250D">
      <w:pPr>
        <w:pStyle w:val="odstavec"/>
      </w:pPr>
    </w:p>
    <w:p w:rsidR="0087483D" w:rsidRDefault="0087483D" w:rsidP="00EC250D">
      <w:pPr>
        <w:pStyle w:val="odstavec"/>
      </w:pPr>
    </w:p>
    <w:p w:rsidR="0087483D" w:rsidRPr="002E444B" w:rsidRDefault="0087483D" w:rsidP="00EC250D">
      <w:pPr>
        <w:pStyle w:val="odstavec"/>
      </w:pPr>
    </w:p>
    <w:p w:rsidR="0087483D" w:rsidRPr="00EB77F8" w:rsidRDefault="0087483D" w:rsidP="006F7C7C">
      <w:pPr>
        <w:pStyle w:val="Heading1"/>
        <w:rPr>
          <w:rFonts w:ascii="Arial" w:hAnsi="Arial"/>
        </w:rPr>
      </w:pPr>
      <w:r w:rsidRPr="00EB77F8">
        <w:rPr>
          <w:rFonts w:ascii="Arial" w:hAnsi="Arial"/>
        </w:rPr>
        <w:t>PASÍVA</w:t>
      </w:r>
    </w:p>
    <w:p w:rsidR="0087483D" w:rsidRPr="002E444B" w:rsidRDefault="0087483D" w:rsidP="00316173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Vlastné imanie</w:t>
      </w:r>
    </w:p>
    <w:p w:rsidR="0087483D" w:rsidRPr="002E444B" w:rsidRDefault="0087483D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61"/>
      </w:tblGrid>
      <w:tr w:rsidR="0087483D" w:rsidRPr="002E444B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87483D" w:rsidRPr="002E444B" w:rsidRDefault="0087483D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87483D" w:rsidRPr="002E444B" w:rsidRDefault="0087483D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sz w:val="18"/>
                <w:szCs w:val="18"/>
              </w:rPr>
              <w:t>01.01.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87483D" w:rsidRPr="002E444B" w:rsidRDefault="0087483D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87483D" w:rsidRPr="002E444B" w:rsidRDefault="0087483D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87483D" w:rsidRPr="002E444B" w:rsidRDefault="0087483D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Presuny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87483D" w:rsidRPr="002E444B" w:rsidRDefault="0087483D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Stav k</w:t>
            </w:r>
          </w:p>
          <w:p w:rsidR="0087483D" w:rsidRPr="002E444B" w:rsidRDefault="0087483D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87483D" w:rsidRPr="002E444B">
        <w:trPr>
          <w:cantSplit/>
        </w:trPr>
        <w:tc>
          <w:tcPr>
            <w:tcW w:w="3543" w:type="dxa"/>
            <w:vAlign w:val="bottom"/>
          </w:tcPr>
          <w:p w:rsidR="0087483D" w:rsidRPr="002E444B" w:rsidRDefault="0087483D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7483D" w:rsidRPr="002E444B">
        <w:trPr>
          <w:cantSplit/>
        </w:trPr>
        <w:tc>
          <w:tcPr>
            <w:tcW w:w="3543" w:type="dxa"/>
            <w:vAlign w:val="center"/>
          </w:tcPr>
          <w:p w:rsidR="0087483D" w:rsidRPr="002E444B" w:rsidRDefault="0087483D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4 900</w:t>
            </w:r>
          </w:p>
        </w:tc>
        <w:tc>
          <w:tcPr>
            <w:tcW w:w="1260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4 900</w:t>
            </w:r>
          </w:p>
        </w:tc>
      </w:tr>
      <w:tr w:rsidR="0087483D" w:rsidRPr="002E444B">
        <w:trPr>
          <w:cantSplit/>
        </w:trPr>
        <w:tc>
          <w:tcPr>
            <w:tcW w:w="3543" w:type="dxa"/>
            <w:vAlign w:val="center"/>
          </w:tcPr>
          <w:p w:rsidR="0087483D" w:rsidRPr="002E444B" w:rsidRDefault="0087483D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87483D" w:rsidRPr="002E444B">
        <w:trPr>
          <w:cantSplit/>
          <w:trHeight w:val="80"/>
        </w:trPr>
        <w:tc>
          <w:tcPr>
            <w:tcW w:w="3543" w:type="dxa"/>
            <w:vAlign w:val="center"/>
          </w:tcPr>
          <w:p w:rsidR="0087483D" w:rsidRPr="002E444B" w:rsidRDefault="0087483D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-3 856</w:t>
            </w:r>
          </w:p>
        </w:tc>
        <w:tc>
          <w:tcPr>
            <w:tcW w:w="1260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-3 856</w:t>
            </w:r>
          </w:p>
        </w:tc>
      </w:tr>
      <w:tr w:rsidR="0087483D" w:rsidRPr="002E444B">
        <w:trPr>
          <w:cantSplit/>
          <w:trHeight w:val="135"/>
        </w:trPr>
        <w:tc>
          <w:tcPr>
            <w:tcW w:w="3543" w:type="dxa"/>
            <w:vAlign w:val="center"/>
          </w:tcPr>
          <w:p w:rsidR="0087483D" w:rsidRPr="002E444B" w:rsidRDefault="0087483D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1 114</w:t>
            </w:r>
          </w:p>
        </w:tc>
        <w:tc>
          <w:tcPr>
            <w:tcW w:w="1260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1 859</w:t>
            </w:r>
          </w:p>
        </w:tc>
        <w:tc>
          <w:tcPr>
            <w:tcW w:w="1080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2 973</w:t>
            </w:r>
          </w:p>
        </w:tc>
      </w:tr>
      <w:tr w:rsidR="0087483D" w:rsidRPr="002E444B" w:rsidTr="00F6689D">
        <w:trPr>
          <w:cantSplit/>
        </w:trPr>
        <w:tc>
          <w:tcPr>
            <w:tcW w:w="3543" w:type="dxa"/>
            <w:vAlign w:val="center"/>
          </w:tcPr>
          <w:p w:rsidR="0087483D" w:rsidRPr="002E444B" w:rsidRDefault="0087483D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87483D" w:rsidRPr="002E444B" w:rsidRDefault="0087483D" w:rsidP="00C02BF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1 859</w:t>
            </w:r>
          </w:p>
        </w:tc>
        <w:tc>
          <w:tcPr>
            <w:tcW w:w="1260" w:type="dxa"/>
            <w:vAlign w:val="bottom"/>
          </w:tcPr>
          <w:p w:rsidR="0087483D" w:rsidRPr="002E444B" w:rsidRDefault="0087483D" w:rsidP="00A764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3 237</w:t>
            </w:r>
          </w:p>
        </w:tc>
        <w:tc>
          <w:tcPr>
            <w:tcW w:w="1080" w:type="dxa"/>
            <w:vAlign w:val="bottom"/>
          </w:tcPr>
          <w:p w:rsidR="0087483D" w:rsidRPr="002E444B" w:rsidRDefault="0087483D" w:rsidP="00C02BF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bottom"/>
          </w:tcPr>
          <w:p w:rsidR="0087483D" w:rsidRPr="002E444B" w:rsidRDefault="0087483D" w:rsidP="00C02BF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1859</w:t>
            </w:r>
          </w:p>
        </w:tc>
        <w:tc>
          <w:tcPr>
            <w:tcW w:w="1161" w:type="dxa"/>
            <w:vAlign w:val="bottom"/>
          </w:tcPr>
          <w:p w:rsidR="0087483D" w:rsidRPr="002E444B" w:rsidRDefault="0087483D" w:rsidP="00A764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3 237</w:t>
            </w:r>
          </w:p>
        </w:tc>
      </w:tr>
      <w:tr w:rsidR="0087483D" w:rsidRPr="002E444B">
        <w:trPr>
          <w:cantSplit/>
        </w:trPr>
        <w:tc>
          <w:tcPr>
            <w:tcW w:w="3543" w:type="dxa"/>
            <w:vAlign w:val="center"/>
          </w:tcPr>
          <w:p w:rsidR="0087483D" w:rsidRPr="002E444B" w:rsidRDefault="0087483D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87483D" w:rsidRPr="002E444B" w:rsidRDefault="0087483D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4 017</w:t>
            </w:r>
          </w:p>
        </w:tc>
        <w:tc>
          <w:tcPr>
            <w:tcW w:w="1260" w:type="dxa"/>
            <w:vAlign w:val="center"/>
          </w:tcPr>
          <w:p w:rsidR="0087483D" w:rsidRPr="002E444B" w:rsidRDefault="0087483D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5 096</w:t>
            </w:r>
          </w:p>
        </w:tc>
        <w:tc>
          <w:tcPr>
            <w:tcW w:w="1080" w:type="dxa"/>
            <w:vAlign w:val="center"/>
          </w:tcPr>
          <w:p w:rsidR="0087483D" w:rsidRPr="002E444B" w:rsidRDefault="0087483D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87483D" w:rsidRPr="002E444B" w:rsidRDefault="0087483D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1859</w:t>
            </w:r>
          </w:p>
        </w:tc>
        <w:tc>
          <w:tcPr>
            <w:tcW w:w="1161" w:type="dxa"/>
            <w:vAlign w:val="center"/>
          </w:tcPr>
          <w:p w:rsidR="0087483D" w:rsidRPr="002E444B" w:rsidRDefault="0087483D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7 254</w:t>
            </w:r>
          </w:p>
        </w:tc>
      </w:tr>
    </w:tbl>
    <w:p w:rsidR="0087483D" w:rsidRPr="002E444B" w:rsidRDefault="0087483D" w:rsidP="00EC250D">
      <w:pPr>
        <w:pStyle w:val="odstavec"/>
      </w:pPr>
    </w:p>
    <w:p w:rsidR="0087483D" w:rsidRPr="002E444B" w:rsidRDefault="0087483D" w:rsidP="00C55486">
      <w:pPr>
        <w:pStyle w:val="odstavec"/>
      </w:pPr>
      <w:r w:rsidRPr="002E444B">
        <w:t xml:space="preserve">Štatutárny orgán navrhuje zisk </w:t>
      </w:r>
      <w:r>
        <w:t xml:space="preserve">vo výške 3 236 EUR </w:t>
      </w:r>
      <w:r w:rsidRPr="002E444B">
        <w:t xml:space="preserve">za rok </w:t>
      </w:r>
      <w:r>
        <w:rPr>
          <w:iCs/>
        </w:rPr>
        <w:t>2015</w:t>
      </w:r>
      <w:r>
        <w:t xml:space="preserve"> preúčtovať na nerozdelený zisk minulých rokov .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EC250D">
      <w:pPr>
        <w:pStyle w:val="odstavec"/>
      </w:pPr>
    </w:p>
    <w:p w:rsidR="0087483D" w:rsidRPr="002E444B" w:rsidRDefault="0087483D" w:rsidP="00CC566E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Záväzky</w:t>
      </w:r>
    </w:p>
    <w:p w:rsidR="0087483D" w:rsidRPr="002E444B" w:rsidRDefault="0087483D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87483D" w:rsidRPr="002E444B" w:rsidRDefault="0087483D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87483D" w:rsidRPr="002E444B" w:rsidTr="002B6B23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87483D" w:rsidRPr="002E444B" w:rsidRDefault="0087483D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483D" w:rsidRPr="002E444B" w:rsidRDefault="0087483D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87483D" w:rsidRPr="002E444B" w:rsidTr="002B6B23">
        <w:trPr>
          <w:cantSplit/>
        </w:trPr>
        <w:tc>
          <w:tcPr>
            <w:tcW w:w="7646" w:type="dxa"/>
            <w:vAlign w:val="bottom"/>
          </w:tcPr>
          <w:p w:rsidR="0087483D" w:rsidRPr="002E444B" w:rsidRDefault="0087483D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7483D" w:rsidRPr="002E444B" w:rsidTr="002B6B23">
        <w:trPr>
          <w:cantSplit/>
        </w:trPr>
        <w:tc>
          <w:tcPr>
            <w:tcW w:w="7646" w:type="dxa"/>
            <w:vAlign w:val="center"/>
          </w:tcPr>
          <w:p w:rsidR="0087483D" w:rsidRPr="002E444B" w:rsidRDefault="0087483D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16 577</w:t>
            </w:r>
          </w:p>
        </w:tc>
      </w:tr>
      <w:tr w:rsidR="0087483D" w:rsidRPr="002E444B" w:rsidTr="002B6B23">
        <w:trPr>
          <w:cantSplit/>
        </w:trPr>
        <w:tc>
          <w:tcPr>
            <w:tcW w:w="7646" w:type="dxa"/>
            <w:vAlign w:val="center"/>
          </w:tcPr>
          <w:p w:rsidR="0087483D" w:rsidRPr="002E444B" w:rsidRDefault="0087483D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87483D" w:rsidRPr="002E444B" w:rsidRDefault="0087483D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7483D" w:rsidRPr="002E444B" w:rsidTr="002B6B23">
        <w:trPr>
          <w:cantSplit/>
        </w:trPr>
        <w:tc>
          <w:tcPr>
            <w:tcW w:w="7646" w:type="dxa"/>
            <w:vAlign w:val="center"/>
          </w:tcPr>
          <w:p w:rsidR="0087483D" w:rsidRPr="002E444B" w:rsidRDefault="0087483D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87483D" w:rsidRPr="002E444B" w:rsidRDefault="0087483D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16 577</w:t>
            </w:r>
          </w:p>
        </w:tc>
      </w:tr>
      <w:tr w:rsidR="0087483D" w:rsidRPr="002E444B" w:rsidTr="002B6B23">
        <w:trPr>
          <w:cantSplit/>
        </w:trPr>
        <w:tc>
          <w:tcPr>
            <w:tcW w:w="7646" w:type="dxa"/>
            <w:vAlign w:val="center"/>
          </w:tcPr>
          <w:p w:rsidR="0087483D" w:rsidRPr="002E444B" w:rsidRDefault="0087483D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7483D" w:rsidRPr="002E444B" w:rsidTr="002B6B23">
        <w:trPr>
          <w:cantSplit/>
        </w:trPr>
        <w:tc>
          <w:tcPr>
            <w:tcW w:w="7646" w:type="dxa"/>
            <w:vAlign w:val="center"/>
          </w:tcPr>
          <w:p w:rsidR="0087483D" w:rsidRPr="002E444B" w:rsidRDefault="0087483D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01" w:type="dxa"/>
            <w:vAlign w:val="center"/>
          </w:tcPr>
          <w:p w:rsidR="0087483D" w:rsidRPr="002E444B" w:rsidRDefault="0087483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810</w:t>
            </w:r>
          </w:p>
        </w:tc>
      </w:tr>
      <w:tr w:rsidR="0087483D" w:rsidRPr="002E444B" w:rsidTr="002B6B23">
        <w:trPr>
          <w:cantSplit/>
        </w:trPr>
        <w:tc>
          <w:tcPr>
            <w:tcW w:w="7646" w:type="dxa"/>
            <w:vAlign w:val="center"/>
          </w:tcPr>
          <w:p w:rsidR="0087483D" w:rsidRPr="002E444B" w:rsidRDefault="0087483D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01" w:type="dxa"/>
            <w:vAlign w:val="center"/>
          </w:tcPr>
          <w:p w:rsidR="0087483D" w:rsidRPr="002E444B" w:rsidRDefault="0087483D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7483D" w:rsidRPr="002E444B" w:rsidTr="002B6B23">
        <w:trPr>
          <w:cantSplit/>
          <w:trHeight w:val="100"/>
        </w:trPr>
        <w:tc>
          <w:tcPr>
            <w:tcW w:w="7646" w:type="dxa"/>
            <w:vAlign w:val="center"/>
          </w:tcPr>
          <w:p w:rsidR="0087483D" w:rsidRPr="002E444B" w:rsidRDefault="0087483D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01" w:type="dxa"/>
            <w:vAlign w:val="center"/>
          </w:tcPr>
          <w:p w:rsidR="0087483D" w:rsidRPr="002E444B" w:rsidRDefault="0087483D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810</w:t>
            </w:r>
          </w:p>
        </w:tc>
      </w:tr>
    </w:tbl>
    <w:p w:rsidR="0087483D" w:rsidRPr="002E444B" w:rsidRDefault="0087483D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87483D" w:rsidRPr="002E444B" w:rsidTr="007E09B0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87483D" w:rsidRPr="002E444B" w:rsidTr="007E09B0">
        <w:trPr>
          <w:cantSplit/>
        </w:trPr>
        <w:tc>
          <w:tcPr>
            <w:tcW w:w="7646" w:type="dxa"/>
            <w:vAlign w:val="bottom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7483D" w:rsidRPr="002E444B" w:rsidTr="007E09B0">
        <w:trPr>
          <w:cantSplit/>
        </w:trPr>
        <w:tc>
          <w:tcPr>
            <w:tcW w:w="7646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23 913</w:t>
            </w:r>
          </w:p>
        </w:tc>
      </w:tr>
      <w:tr w:rsidR="0087483D" w:rsidRPr="002E444B" w:rsidTr="007E09B0">
        <w:trPr>
          <w:cantSplit/>
        </w:trPr>
        <w:tc>
          <w:tcPr>
            <w:tcW w:w="7646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87483D" w:rsidRPr="002E444B" w:rsidRDefault="0087483D" w:rsidP="007E09B0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7483D" w:rsidRPr="002E444B" w:rsidTr="007E09B0">
        <w:trPr>
          <w:cantSplit/>
        </w:trPr>
        <w:tc>
          <w:tcPr>
            <w:tcW w:w="7646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87483D" w:rsidRPr="002E444B" w:rsidRDefault="0087483D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23 913</w:t>
            </w:r>
          </w:p>
        </w:tc>
      </w:tr>
      <w:tr w:rsidR="0087483D" w:rsidRPr="002E444B" w:rsidTr="007E09B0">
        <w:trPr>
          <w:cantSplit/>
        </w:trPr>
        <w:tc>
          <w:tcPr>
            <w:tcW w:w="7646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7483D" w:rsidRPr="002E444B" w:rsidTr="007E09B0">
        <w:trPr>
          <w:cantSplit/>
        </w:trPr>
        <w:tc>
          <w:tcPr>
            <w:tcW w:w="7646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01" w:type="dxa"/>
            <w:vAlign w:val="center"/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87483D" w:rsidRPr="002E444B" w:rsidTr="007E09B0">
        <w:trPr>
          <w:cantSplit/>
        </w:trPr>
        <w:tc>
          <w:tcPr>
            <w:tcW w:w="7646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01" w:type="dxa"/>
            <w:vAlign w:val="center"/>
          </w:tcPr>
          <w:p w:rsidR="0087483D" w:rsidRPr="002E444B" w:rsidRDefault="0087483D" w:rsidP="007E09B0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7483D" w:rsidRPr="002E444B" w:rsidTr="007E09B0">
        <w:trPr>
          <w:cantSplit/>
          <w:trHeight w:val="100"/>
        </w:trPr>
        <w:tc>
          <w:tcPr>
            <w:tcW w:w="7646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01" w:type="dxa"/>
            <w:vAlign w:val="center"/>
          </w:tcPr>
          <w:p w:rsidR="0087483D" w:rsidRPr="002E444B" w:rsidRDefault="0087483D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87483D" w:rsidRDefault="0087483D" w:rsidP="00A71265">
      <w:pPr>
        <w:pStyle w:val="odstavec"/>
      </w:pPr>
    </w:p>
    <w:p w:rsidR="0087483D" w:rsidRDefault="0087483D" w:rsidP="00A71265">
      <w:pPr>
        <w:pStyle w:val="odstavec"/>
      </w:pPr>
    </w:p>
    <w:p w:rsidR="0087483D" w:rsidRDefault="0087483D" w:rsidP="00A71265">
      <w:pPr>
        <w:pStyle w:val="odstavec"/>
      </w:pPr>
    </w:p>
    <w:p w:rsidR="0087483D" w:rsidRDefault="0087483D" w:rsidP="00A71265">
      <w:pPr>
        <w:pStyle w:val="odstavec"/>
      </w:pPr>
    </w:p>
    <w:p w:rsidR="0087483D" w:rsidRDefault="0087483D" w:rsidP="00A71265">
      <w:pPr>
        <w:pStyle w:val="odstavec"/>
      </w:pPr>
    </w:p>
    <w:p w:rsidR="0087483D" w:rsidRDefault="0087483D" w:rsidP="00A71265">
      <w:pPr>
        <w:pStyle w:val="odstavec"/>
      </w:pPr>
    </w:p>
    <w:p w:rsidR="0087483D" w:rsidRDefault="0087483D" w:rsidP="00A71265">
      <w:pPr>
        <w:pStyle w:val="odstavec"/>
      </w:pPr>
    </w:p>
    <w:p w:rsidR="0087483D" w:rsidRDefault="0087483D" w:rsidP="00A71265">
      <w:pPr>
        <w:pStyle w:val="odstavec"/>
      </w:pPr>
    </w:p>
    <w:p w:rsidR="0087483D" w:rsidRDefault="0087483D" w:rsidP="00A71265">
      <w:pPr>
        <w:pStyle w:val="odstavec"/>
      </w:pPr>
    </w:p>
    <w:p w:rsidR="0087483D" w:rsidRDefault="0087483D" w:rsidP="00A71265">
      <w:pPr>
        <w:pStyle w:val="odstavec"/>
      </w:pPr>
    </w:p>
    <w:p w:rsidR="0087483D" w:rsidRDefault="0087483D" w:rsidP="00A71265">
      <w:pPr>
        <w:pStyle w:val="odstavec"/>
      </w:pPr>
    </w:p>
    <w:p w:rsidR="0087483D" w:rsidRDefault="0087483D" w:rsidP="00A71265">
      <w:pPr>
        <w:pStyle w:val="odstavec"/>
      </w:pPr>
    </w:p>
    <w:p w:rsidR="0087483D" w:rsidRDefault="0087483D" w:rsidP="00A71265">
      <w:pPr>
        <w:pStyle w:val="odstavec"/>
      </w:pPr>
    </w:p>
    <w:p w:rsidR="0087483D" w:rsidRPr="002E444B" w:rsidRDefault="0087483D" w:rsidP="00A71265">
      <w:pPr>
        <w:pStyle w:val="odstavec"/>
      </w:pPr>
      <w:r>
        <w:t>Spoločnosť v roku 2013 obstarala VW Golf Combi na spotrebný úver. Vo výške 9 722 €. Splatnosť do 23.04.2017.</w:t>
      </w:r>
    </w:p>
    <w:p w:rsidR="0087483D" w:rsidRPr="002E444B" w:rsidRDefault="0087483D" w:rsidP="00316173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1"/>
        <w:gridCol w:w="850"/>
        <w:gridCol w:w="992"/>
        <w:gridCol w:w="1701"/>
        <w:gridCol w:w="1843"/>
      </w:tblGrid>
      <w:tr w:rsidR="0087483D" w:rsidRPr="002E444B" w:rsidTr="00A7647C">
        <w:trPr>
          <w:cantSplit/>
        </w:trPr>
        <w:tc>
          <w:tcPr>
            <w:tcW w:w="3961" w:type="dxa"/>
            <w:vAlign w:val="center"/>
          </w:tcPr>
          <w:p w:rsidR="0087483D" w:rsidRPr="002E444B" w:rsidRDefault="0087483D" w:rsidP="00D01FC5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Krátkodobé úvery spolu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v EUR </w:t>
            </w:r>
          </w:p>
        </w:tc>
        <w:tc>
          <w:tcPr>
            <w:tcW w:w="850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Začiatok </w:t>
            </w:r>
          </w:p>
        </w:tc>
        <w:tc>
          <w:tcPr>
            <w:tcW w:w="992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Splatnosť </w:t>
            </w:r>
          </w:p>
        </w:tc>
        <w:tc>
          <w:tcPr>
            <w:tcW w:w="1843" w:type="dxa"/>
            <w:vAlign w:val="center"/>
          </w:tcPr>
          <w:p w:rsidR="0087483D" w:rsidRPr="00A7647C" w:rsidRDefault="0087483D" w:rsidP="00D01FC5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2 406</w:t>
            </w:r>
          </w:p>
        </w:tc>
      </w:tr>
      <w:tr w:rsidR="0087483D" w:rsidRPr="002E444B" w:rsidTr="00A7647C">
        <w:trPr>
          <w:cantSplit/>
        </w:trPr>
        <w:tc>
          <w:tcPr>
            <w:tcW w:w="3961" w:type="dxa"/>
            <w:vAlign w:val="center"/>
          </w:tcPr>
          <w:p w:rsidR="0087483D" w:rsidRPr="002E444B" w:rsidRDefault="0087483D" w:rsidP="00D01F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23.5.2013</w:t>
            </w:r>
          </w:p>
        </w:tc>
        <w:tc>
          <w:tcPr>
            <w:tcW w:w="992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23.04.2017</w:t>
            </w:r>
          </w:p>
        </w:tc>
        <w:tc>
          <w:tcPr>
            <w:tcW w:w="1843" w:type="dxa"/>
            <w:vAlign w:val="center"/>
          </w:tcPr>
          <w:p w:rsidR="0087483D" w:rsidRPr="00A7647C" w:rsidRDefault="0087483D" w:rsidP="00D01FC5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483D" w:rsidRPr="002E444B" w:rsidTr="00A7647C">
        <w:trPr>
          <w:cantSplit/>
        </w:trPr>
        <w:tc>
          <w:tcPr>
            <w:tcW w:w="3961" w:type="dxa"/>
            <w:vAlign w:val="center"/>
          </w:tcPr>
          <w:p w:rsidR="0087483D" w:rsidRPr="002E444B" w:rsidRDefault="0087483D" w:rsidP="00D01FC5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7483D" w:rsidRPr="00A7647C" w:rsidRDefault="0087483D" w:rsidP="00D01FC5">
            <w:pPr>
              <w:ind w:left="113" w:right="57"/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7483D" w:rsidRPr="002E444B" w:rsidTr="00A7647C">
        <w:trPr>
          <w:cantSplit/>
        </w:trPr>
        <w:tc>
          <w:tcPr>
            <w:tcW w:w="3961" w:type="dxa"/>
            <w:vAlign w:val="center"/>
          </w:tcPr>
          <w:p w:rsidR="0087483D" w:rsidRPr="002E444B" w:rsidRDefault="0087483D" w:rsidP="00D01F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úver rok 2016</w:t>
            </w:r>
          </w:p>
        </w:tc>
        <w:tc>
          <w:tcPr>
            <w:tcW w:w="850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7483D" w:rsidRPr="00A7647C" w:rsidRDefault="0087483D" w:rsidP="00D01FC5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2 406</w:t>
            </w:r>
          </w:p>
        </w:tc>
      </w:tr>
      <w:tr w:rsidR="0087483D" w:rsidRPr="002E444B" w:rsidTr="00A7647C">
        <w:trPr>
          <w:cantSplit/>
        </w:trPr>
        <w:tc>
          <w:tcPr>
            <w:tcW w:w="3961" w:type="dxa"/>
            <w:vAlign w:val="center"/>
          </w:tcPr>
          <w:p w:rsidR="0087483D" w:rsidRPr="002E444B" w:rsidRDefault="0087483D" w:rsidP="00D01F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Prevádzkový úver (financovanie VW Golf Combil)</w:t>
            </w:r>
          </w:p>
        </w:tc>
        <w:tc>
          <w:tcPr>
            <w:tcW w:w="850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992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7483D" w:rsidRPr="002E444B" w:rsidRDefault="0087483D" w:rsidP="00E815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7483D" w:rsidRPr="00A7647C" w:rsidRDefault="0087483D" w:rsidP="00D01FC5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483D" w:rsidRPr="002E444B" w:rsidTr="00A7647C">
        <w:trPr>
          <w:cantSplit/>
        </w:trPr>
        <w:tc>
          <w:tcPr>
            <w:tcW w:w="3961" w:type="dxa"/>
            <w:vAlign w:val="center"/>
          </w:tcPr>
          <w:p w:rsidR="0087483D" w:rsidRPr="002E444B" w:rsidRDefault="0087483D" w:rsidP="00D01FC5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Dlhodobé úvery spolu</w:t>
            </w:r>
          </w:p>
        </w:tc>
        <w:tc>
          <w:tcPr>
            <w:tcW w:w="850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7483D" w:rsidRPr="00A7647C" w:rsidRDefault="0087483D" w:rsidP="00D01FC5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835</w:t>
            </w:r>
          </w:p>
        </w:tc>
      </w:tr>
      <w:tr w:rsidR="0087483D" w:rsidRPr="002E444B" w:rsidTr="00A7647C">
        <w:trPr>
          <w:cantSplit/>
        </w:trPr>
        <w:tc>
          <w:tcPr>
            <w:tcW w:w="3961" w:type="dxa"/>
            <w:vAlign w:val="center"/>
          </w:tcPr>
          <w:p w:rsidR="0087483D" w:rsidRPr="002E444B" w:rsidRDefault="0087483D" w:rsidP="00D01FC5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7483D" w:rsidRPr="00A7647C" w:rsidRDefault="0087483D" w:rsidP="00A71265">
            <w:pPr>
              <w:ind w:left="113" w:right="57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7483D" w:rsidRPr="002E444B" w:rsidTr="00A7647C">
        <w:trPr>
          <w:cantSplit/>
        </w:trPr>
        <w:tc>
          <w:tcPr>
            <w:tcW w:w="3961" w:type="dxa"/>
            <w:vAlign w:val="center"/>
          </w:tcPr>
          <w:p w:rsidR="0087483D" w:rsidRPr="002E444B" w:rsidRDefault="0087483D" w:rsidP="00D01FC5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7483D" w:rsidRPr="002E444B" w:rsidRDefault="0087483D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7483D" w:rsidRPr="00A7647C" w:rsidRDefault="0087483D" w:rsidP="00D01FC5">
            <w:pPr>
              <w:ind w:left="113" w:right="57"/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7483D" w:rsidRPr="002E444B" w:rsidTr="00A7647C">
        <w:trPr>
          <w:cantSplit/>
          <w:trHeight w:val="100"/>
        </w:trPr>
        <w:tc>
          <w:tcPr>
            <w:tcW w:w="3961" w:type="dxa"/>
            <w:vAlign w:val="center"/>
          </w:tcPr>
          <w:p w:rsidR="0087483D" w:rsidRPr="002E444B" w:rsidRDefault="0087483D" w:rsidP="00D01FC5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850" w:type="dxa"/>
            <w:vAlign w:val="center"/>
          </w:tcPr>
          <w:p w:rsidR="0087483D" w:rsidRPr="002E444B" w:rsidRDefault="0087483D" w:rsidP="00D758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7483D" w:rsidRPr="002E444B" w:rsidRDefault="0087483D" w:rsidP="00D758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7483D" w:rsidRPr="002E444B" w:rsidRDefault="0087483D" w:rsidP="00D758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7483D" w:rsidRPr="00A7647C" w:rsidRDefault="0087483D" w:rsidP="00D758D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3 241</w:t>
            </w:r>
          </w:p>
        </w:tc>
      </w:tr>
    </w:tbl>
    <w:p w:rsidR="0087483D" w:rsidRPr="002E444B" w:rsidRDefault="0087483D" w:rsidP="00EC250D">
      <w:pPr>
        <w:pStyle w:val="odstavec"/>
      </w:pPr>
    </w:p>
    <w:p w:rsidR="0087483D" w:rsidRPr="002E444B" w:rsidRDefault="0087483D" w:rsidP="00EC250D">
      <w:pPr>
        <w:pStyle w:val="odstavec"/>
      </w:pPr>
    </w:p>
    <w:p w:rsidR="0087483D" w:rsidRPr="002E444B" w:rsidRDefault="0087483D" w:rsidP="00316173">
      <w:pPr>
        <w:rPr>
          <w:rFonts w:ascii="Arial" w:hAnsi="Arial" w:cs="Arial"/>
          <w:sz w:val="20"/>
          <w:szCs w:val="20"/>
        </w:rPr>
      </w:pPr>
    </w:p>
    <w:p w:rsidR="0087483D" w:rsidRPr="002E444B" w:rsidRDefault="0087483D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VÝNOSY</w:t>
      </w:r>
    </w:p>
    <w:p w:rsidR="0087483D" w:rsidRPr="002E444B" w:rsidRDefault="0087483D" w:rsidP="0011375B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Tržby za vlastné výkony a tovar</w:t>
      </w:r>
    </w:p>
    <w:p w:rsidR="0087483D" w:rsidRDefault="0087483D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87483D" w:rsidRPr="002E444B" w:rsidRDefault="0087483D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76"/>
      </w:tblGrid>
      <w:tr w:rsidR="0087483D" w:rsidRPr="002E444B" w:rsidTr="0039783E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87483D" w:rsidRPr="002E444B" w:rsidRDefault="0087483D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483D" w:rsidRPr="002E444B" w:rsidRDefault="0087483D" w:rsidP="0039783E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87483D" w:rsidRPr="002E444B" w:rsidTr="0039783E">
        <w:trPr>
          <w:cantSplit/>
        </w:trPr>
        <w:tc>
          <w:tcPr>
            <w:tcW w:w="8071" w:type="dxa"/>
            <w:vAlign w:val="bottom"/>
          </w:tcPr>
          <w:p w:rsidR="0087483D" w:rsidRPr="002E444B" w:rsidRDefault="0087483D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7483D" w:rsidRPr="002E444B" w:rsidRDefault="0087483D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483D" w:rsidRPr="002E444B" w:rsidTr="0039783E">
        <w:trPr>
          <w:cantSplit/>
        </w:trPr>
        <w:tc>
          <w:tcPr>
            <w:tcW w:w="8071" w:type="dxa"/>
            <w:vAlign w:val="bottom"/>
          </w:tcPr>
          <w:p w:rsidR="0087483D" w:rsidRPr="002E444B" w:rsidRDefault="0087483D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Účtovnícke práce </w:t>
            </w:r>
          </w:p>
        </w:tc>
        <w:tc>
          <w:tcPr>
            <w:tcW w:w="1276" w:type="dxa"/>
            <w:vAlign w:val="bottom"/>
          </w:tcPr>
          <w:p w:rsidR="0087483D" w:rsidRPr="002E444B" w:rsidRDefault="0087483D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16 112</w:t>
            </w:r>
          </w:p>
        </w:tc>
      </w:tr>
      <w:tr w:rsidR="0087483D" w:rsidRPr="002E444B" w:rsidTr="0039783E">
        <w:trPr>
          <w:cantSplit/>
          <w:trHeight w:val="80"/>
        </w:trPr>
        <w:tc>
          <w:tcPr>
            <w:tcW w:w="8071" w:type="dxa"/>
            <w:vAlign w:val="bottom"/>
          </w:tcPr>
          <w:p w:rsidR="0087483D" w:rsidRPr="002E444B" w:rsidRDefault="0087483D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7483D" w:rsidRPr="002E444B" w:rsidRDefault="0087483D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483D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87483D" w:rsidRPr="002E444B" w:rsidRDefault="0087483D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87483D" w:rsidRPr="002E444B" w:rsidRDefault="0087483D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16 112</w:t>
            </w:r>
          </w:p>
        </w:tc>
      </w:tr>
      <w:tr w:rsidR="0087483D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87483D" w:rsidRDefault="0087483D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:rsidR="0087483D" w:rsidRPr="002E444B" w:rsidRDefault="0087483D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7483D" w:rsidRDefault="0087483D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483D" w:rsidRPr="002E444B" w:rsidTr="007E09B0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87483D" w:rsidRPr="002E444B" w:rsidTr="007E09B0">
        <w:trPr>
          <w:cantSplit/>
        </w:trPr>
        <w:tc>
          <w:tcPr>
            <w:tcW w:w="8071" w:type="dxa"/>
            <w:vAlign w:val="bottom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483D" w:rsidRPr="002E444B" w:rsidTr="007E09B0">
        <w:trPr>
          <w:cantSplit/>
        </w:trPr>
        <w:tc>
          <w:tcPr>
            <w:tcW w:w="8071" w:type="dxa"/>
            <w:vAlign w:val="bottom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Účtovnícke práce </w:t>
            </w:r>
          </w:p>
        </w:tc>
        <w:tc>
          <w:tcPr>
            <w:tcW w:w="1276" w:type="dxa"/>
            <w:vAlign w:val="bottom"/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15 432</w:t>
            </w:r>
          </w:p>
        </w:tc>
      </w:tr>
      <w:tr w:rsidR="0087483D" w:rsidRPr="002E444B" w:rsidTr="007E09B0">
        <w:trPr>
          <w:cantSplit/>
          <w:trHeight w:val="80"/>
        </w:trPr>
        <w:tc>
          <w:tcPr>
            <w:tcW w:w="8071" w:type="dxa"/>
            <w:vAlign w:val="bottom"/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7483D" w:rsidRPr="002E444B" w:rsidRDefault="0087483D" w:rsidP="007E09B0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483D" w:rsidRPr="002E444B" w:rsidTr="007E09B0">
        <w:trPr>
          <w:cantSplit/>
          <w:trHeight w:val="80"/>
        </w:trPr>
        <w:tc>
          <w:tcPr>
            <w:tcW w:w="8071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87483D" w:rsidRPr="002E444B" w:rsidRDefault="0087483D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15 432</w:t>
            </w:r>
          </w:p>
        </w:tc>
      </w:tr>
    </w:tbl>
    <w:p w:rsidR="0087483D" w:rsidRDefault="0087483D" w:rsidP="00E81573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p w:rsidR="0087483D" w:rsidRDefault="0087483D" w:rsidP="0039783E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p w:rsidR="0087483D" w:rsidRPr="002E444B" w:rsidRDefault="0087483D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NÁKLADY</w:t>
      </w:r>
    </w:p>
    <w:p w:rsidR="0087483D" w:rsidRPr="002E444B" w:rsidRDefault="0087483D" w:rsidP="00312D59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Náklady na poskytnuté služby</w:t>
      </w:r>
    </w:p>
    <w:p w:rsidR="0087483D" w:rsidRPr="002E444B" w:rsidRDefault="0087483D" w:rsidP="00EC250D">
      <w:pPr>
        <w:pStyle w:val="odstavec"/>
      </w:pPr>
      <w:r w:rsidRPr="002E444B">
        <w:t>Prehľad nákladov na poskytnuté služby je uvedený v nasledujúcej tabuľke (v EUR):</w:t>
      </w:r>
    </w:p>
    <w:p w:rsidR="0087483D" w:rsidRPr="002E444B" w:rsidRDefault="0087483D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87483D" w:rsidRPr="002E444B" w:rsidTr="00E37FF9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87483D" w:rsidRPr="002E444B" w:rsidRDefault="0087483D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7483D" w:rsidRPr="002E444B" w:rsidRDefault="0087483D" w:rsidP="00E37FF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87483D" w:rsidRPr="002E444B" w:rsidTr="00E37FF9">
        <w:trPr>
          <w:cantSplit/>
        </w:trPr>
        <w:tc>
          <w:tcPr>
            <w:tcW w:w="7504" w:type="dxa"/>
            <w:vAlign w:val="bottom"/>
          </w:tcPr>
          <w:p w:rsidR="0087483D" w:rsidRPr="002E444B" w:rsidRDefault="0087483D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87483D" w:rsidRPr="002E444B" w:rsidRDefault="0087483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7483D" w:rsidRPr="002E444B" w:rsidTr="00E37FF9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Telefonne poplatky 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785</w:t>
            </w:r>
          </w:p>
        </w:tc>
      </w:tr>
      <w:tr w:rsidR="0087483D" w:rsidRPr="002E444B" w:rsidTr="00E37FF9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Reklamné náklady 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368</w:t>
            </w:r>
          </w:p>
        </w:tc>
      </w:tr>
      <w:tr w:rsidR="0087483D" w:rsidRPr="002E444B" w:rsidTr="00E37FF9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Kopírovacie služby 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127</w:t>
            </w:r>
          </w:p>
        </w:tc>
      </w:tr>
      <w:tr w:rsidR="0087483D" w:rsidRPr="002E444B" w:rsidTr="00E37FF9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312D5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343</w:t>
            </w:r>
          </w:p>
        </w:tc>
      </w:tr>
      <w:tr w:rsidR="0087483D" w:rsidRPr="002E444B" w:rsidTr="00E37FF9">
        <w:trPr>
          <w:cantSplit/>
          <w:trHeight w:val="100"/>
        </w:trPr>
        <w:tc>
          <w:tcPr>
            <w:tcW w:w="7504" w:type="dxa"/>
            <w:vAlign w:val="center"/>
          </w:tcPr>
          <w:p w:rsidR="0087483D" w:rsidRPr="002E444B" w:rsidRDefault="0087483D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1 623</w:t>
            </w:r>
          </w:p>
        </w:tc>
      </w:tr>
    </w:tbl>
    <w:p w:rsidR="0087483D" w:rsidRPr="002E444B" w:rsidRDefault="0087483D" w:rsidP="00316173">
      <w:pPr>
        <w:rPr>
          <w:rFonts w:ascii="Arial" w:hAnsi="Arial" w:cs="Arial"/>
          <w:sz w:val="20"/>
          <w:szCs w:val="20"/>
        </w:rPr>
      </w:pPr>
    </w:p>
    <w:p w:rsidR="0087483D" w:rsidRDefault="0087483D" w:rsidP="00E81573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Prehlaď nákladov na HČ v EUR</w:t>
      </w:r>
    </w:p>
    <w:p w:rsidR="0087483D" w:rsidRDefault="0087483D" w:rsidP="00316173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87483D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87483D" w:rsidRPr="002E444B" w:rsidRDefault="0087483D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87483D" w:rsidRPr="002E444B" w:rsidTr="007E09B0">
        <w:trPr>
          <w:cantSplit/>
        </w:trPr>
        <w:tc>
          <w:tcPr>
            <w:tcW w:w="7504" w:type="dxa"/>
            <w:vAlign w:val="bottom"/>
          </w:tcPr>
          <w:p w:rsidR="0087483D" w:rsidRPr="002E444B" w:rsidRDefault="0087483D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347</w:t>
            </w:r>
          </w:p>
        </w:tc>
      </w:tr>
      <w:tr w:rsidR="0087483D" w:rsidRPr="002E444B" w:rsidTr="007E09B0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Mzdové náklady 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E81573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1830</w:t>
            </w:r>
          </w:p>
        </w:tc>
      </w:tr>
      <w:tr w:rsidR="0087483D" w:rsidRPr="002E444B" w:rsidTr="007E09B0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328</w:t>
            </w:r>
          </w:p>
        </w:tc>
      </w:tr>
      <w:tr w:rsidR="0087483D" w:rsidRPr="002E444B" w:rsidTr="007E09B0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Odpisy majetku 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2 354</w:t>
            </w:r>
          </w:p>
        </w:tc>
      </w:tr>
      <w:tr w:rsidR="0087483D" w:rsidRPr="002E444B" w:rsidTr="007E09B0">
        <w:trPr>
          <w:cantSplit/>
        </w:trPr>
        <w:tc>
          <w:tcPr>
            <w:tcW w:w="7504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Spotreba materiálu 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0F6123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4 719</w:t>
            </w:r>
          </w:p>
        </w:tc>
      </w:tr>
      <w:tr w:rsidR="0087483D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87483D" w:rsidRPr="002E444B" w:rsidRDefault="0087483D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87483D" w:rsidRPr="002E444B" w:rsidRDefault="0087483D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11 201</w:t>
            </w:r>
          </w:p>
        </w:tc>
      </w:tr>
    </w:tbl>
    <w:p w:rsidR="0087483D" w:rsidRPr="002E444B" w:rsidRDefault="0087483D" w:rsidP="00E81573">
      <w:pPr>
        <w:rPr>
          <w:rFonts w:ascii="Arial" w:hAnsi="Arial" w:cs="Arial"/>
          <w:sz w:val="20"/>
          <w:szCs w:val="20"/>
        </w:rPr>
      </w:pPr>
    </w:p>
    <w:p w:rsidR="0087483D" w:rsidRDefault="0087483D" w:rsidP="00E81573">
      <w:pPr>
        <w:rPr>
          <w:rFonts w:ascii="Arial" w:hAnsi="Arial" w:cs="Arial"/>
          <w:sz w:val="20"/>
          <w:szCs w:val="20"/>
        </w:rPr>
      </w:pPr>
    </w:p>
    <w:p w:rsidR="0087483D" w:rsidRDefault="0087483D" w:rsidP="00E81573">
      <w:pPr>
        <w:rPr>
          <w:rFonts w:ascii="Arial" w:hAnsi="Arial" w:cs="Arial"/>
          <w:sz w:val="20"/>
          <w:szCs w:val="20"/>
        </w:rPr>
      </w:pPr>
    </w:p>
    <w:p w:rsidR="0087483D" w:rsidRDefault="0087483D" w:rsidP="00316173">
      <w:pPr>
        <w:rPr>
          <w:rFonts w:ascii="Arial" w:hAnsi="Arial" w:cs="Arial"/>
          <w:sz w:val="20"/>
          <w:szCs w:val="20"/>
        </w:rPr>
      </w:pPr>
    </w:p>
    <w:p w:rsidR="0087483D" w:rsidRPr="002E444B" w:rsidRDefault="0087483D" w:rsidP="00316173">
      <w:pPr>
        <w:rPr>
          <w:rFonts w:ascii="Arial" w:hAnsi="Arial" w:cs="Arial"/>
          <w:sz w:val="20"/>
          <w:szCs w:val="20"/>
        </w:rPr>
      </w:pPr>
    </w:p>
    <w:p w:rsidR="0087483D" w:rsidRPr="002E444B" w:rsidRDefault="0087483D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DANE Z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PRÍJMOV</w:t>
      </w:r>
    </w:p>
    <w:p w:rsidR="0087483D" w:rsidRPr="002E444B" w:rsidRDefault="0087483D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87483D" w:rsidRPr="002E444B" w:rsidRDefault="0087483D" w:rsidP="00EC250D">
      <w:pPr>
        <w:pStyle w:val="odstavec"/>
      </w:pPr>
    </w:p>
    <w:tbl>
      <w:tblPr>
        <w:tblW w:w="4775" w:type="pct"/>
        <w:tblInd w:w="434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87483D" w:rsidRPr="002E444B" w:rsidTr="00C440E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87483D" w:rsidRPr="002E444B" w:rsidRDefault="0087483D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87483D" w:rsidRPr="002E444B" w:rsidRDefault="0087483D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87483D" w:rsidRPr="002E444B" w:rsidTr="00C440E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87483D" w:rsidRPr="002E444B" w:rsidRDefault="0087483D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87483D" w:rsidRPr="002E444B" w:rsidRDefault="0087483D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483D" w:rsidRPr="002E444B" w:rsidTr="00C440EB">
        <w:trPr>
          <w:cantSplit/>
        </w:trPr>
        <w:tc>
          <w:tcPr>
            <w:tcW w:w="4076" w:type="pct"/>
            <w:vAlign w:val="center"/>
          </w:tcPr>
          <w:p w:rsidR="0087483D" w:rsidRPr="002E444B" w:rsidRDefault="0087483D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87483D" w:rsidRPr="002E444B" w:rsidRDefault="0087483D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4 196</w:t>
            </w:r>
          </w:p>
        </w:tc>
      </w:tr>
      <w:tr w:rsidR="0087483D" w:rsidRPr="002E444B" w:rsidTr="00C440EB">
        <w:trPr>
          <w:cantSplit/>
        </w:trPr>
        <w:tc>
          <w:tcPr>
            <w:tcW w:w="4076" w:type="pct"/>
            <w:vAlign w:val="center"/>
          </w:tcPr>
          <w:p w:rsidR="0087483D" w:rsidRPr="002E444B" w:rsidRDefault="0087483D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22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2E444B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24" w:type="pct"/>
            <w:vAlign w:val="center"/>
          </w:tcPr>
          <w:p w:rsidR="0087483D" w:rsidRPr="002E444B" w:rsidRDefault="0087483D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923</w:t>
            </w:r>
          </w:p>
        </w:tc>
      </w:tr>
      <w:tr w:rsidR="0087483D" w:rsidRPr="002E444B" w:rsidTr="00C440EB">
        <w:trPr>
          <w:cantSplit/>
        </w:trPr>
        <w:tc>
          <w:tcPr>
            <w:tcW w:w="4076" w:type="pct"/>
            <w:vAlign w:val="center"/>
          </w:tcPr>
          <w:p w:rsidR="0087483D" w:rsidRPr="002E444B" w:rsidRDefault="0087483D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87483D" w:rsidRPr="002E444B" w:rsidRDefault="0087483D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483D" w:rsidRPr="002E444B" w:rsidTr="00C440EB">
        <w:trPr>
          <w:cantSplit/>
        </w:trPr>
        <w:tc>
          <w:tcPr>
            <w:tcW w:w="4076" w:type="pct"/>
            <w:vAlign w:val="center"/>
          </w:tcPr>
          <w:p w:rsidR="0087483D" w:rsidRPr="00C440EB" w:rsidRDefault="0087483D" w:rsidP="006F7C7C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Pripočítateľné položky</w:t>
            </w:r>
          </w:p>
        </w:tc>
        <w:tc>
          <w:tcPr>
            <w:tcW w:w="924" w:type="pct"/>
            <w:vAlign w:val="center"/>
          </w:tcPr>
          <w:p w:rsidR="0087483D" w:rsidRPr="002E444B" w:rsidRDefault="0087483D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</w:t>
            </w:r>
          </w:p>
        </w:tc>
      </w:tr>
      <w:tr w:rsidR="0087483D" w:rsidRPr="002E444B" w:rsidTr="00C440EB">
        <w:trPr>
          <w:cantSplit/>
        </w:trPr>
        <w:tc>
          <w:tcPr>
            <w:tcW w:w="4076" w:type="pct"/>
            <w:vAlign w:val="center"/>
          </w:tcPr>
          <w:p w:rsidR="0087483D" w:rsidRPr="002E444B" w:rsidRDefault="0087483D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Výsledok hospodárenia pred zdanením </w:t>
            </w:r>
          </w:p>
        </w:tc>
        <w:tc>
          <w:tcPr>
            <w:tcW w:w="924" w:type="pct"/>
            <w:vAlign w:val="center"/>
          </w:tcPr>
          <w:p w:rsidR="0087483D" w:rsidRPr="002E444B" w:rsidRDefault="0087483D" w:rsidP="006F7C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4 399</w:t>
            </w:r>
          </w:p>
        </w:tc>
      </w:tr>
      <w:tr w:rsidR="0087483D" w:rsidRPr="002E444B" w:rsidTr="00C440EB">
        <w:trPr>
          <w:cantSplit/>
        </w:trPr>
        <w:tc>
          <w:tcPr>
            <w:tcW w:w="4076" w:type="pct"/>
            <w:vAlign w:val="center"/>
          </w:tcPr>
          <w:p w:rsidR="0087483D" w:rsidRPr="002E444B" w:rsidRDefault="0087483D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87483D" w:rsidRPr="002E444B" w:rsidRDefault="0087483D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968</w:t>
            </w:r>
          </w:p>
        </w:tc>
      </w:tr>
      <w:tr w:rsidR="0087483D" w:rsidRPr="002E444B" w:rsidTr="00C440EB">
        <w:trPr>
          <w:cantSplit/>
        </w:trPr>
        <w:tc>
          <w:tcPr>
            <w:tcW w:w="4076" w:type="pct"/>
            <w:vAlign w:val="center"/>
          </w:tcPr>
          <w:p w:rsidR="0087483D" w:rsidRPr="002E444B" w:rsidRDefault="0087483D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Daňová licencia na zápočet z predchádzajúceho obdobia </w:t>
            </w:r>
          </w:p>
        </w:tc>
        <w:tc>
          <w:tcPr>
            <w:tcW w:w="924" w:type="pct"/>
            <w:vAlign w:val="center"/>
          </w:tcPr>
          <w:p w:rsidR="0087483D" w:rsidRPr="002E444B" w:rsidRDefault="0087483D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87483D" w:rsidRPr="002E444B" w:rsidTr="00C440EB">
        <w:trPr>
          <w:cantSplit/>
        </w:trPr>
        <w:tc>
          <w:tcPr>
            <w:tcW w:w="4076" w:type="pct"/>
            <w:vAlign w:val="center"/>
          </w:tcPr>
          <w:p w:rsidR="0087483D" w:rsidRPr="002E444B" w:rsidRDefault="0087483D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Splatná daň </w:t>
            </w:r>
          </w:p>
        </w:tc>
        <w:tc>
          <w:tcPr>
            <w:tcW w:w="924" w:type="pct"/>
            <w:vAlign w:val="center"/>
          </w:tcPr>
          <w:p w:rsidR="0087483D" w:rsidRPr="002E444B" w:rsidRDefault="0087483D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</w:tr>
      <w:tr w:rsidR="0087483D" w:rsidRPr="002E444B" w:rsidTr="00C440EB">
        <w:trPr>
          <w:cantSplit/>
        </w:trPr>
        <w:tc>
          <w:tcPr>
            <w:tcW w:w="4076" w:type="pct"/>
            <w:vAlign w:val="center"/>
          </w:tcPr>
          <w:p w:rsidR="0087483D" w:rsidRPr="002E444B" w:rsidRDefault="0087483D" w:rsidP="00C440EB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Odložená daň </w:t>
            </w:r>
          </w:p>
        </w:tc>
        <w:tc>
          <w:tcPr>
            <w:tcW w:w="924" w:type="pct"/>
            <w:vAlign w:val="center"/>
          </w:tcPr>
          <w:p w:rsidR="0087483D" w:rsidRPr="002E444B" w:rsidRDefault="0087483D" w:rsidP="006F7C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7483D" w:rsidRPr="002E444B" w:rsidTr="00C440EB">
        <w:trPr>
          <w:cantSplit/>
        </w:trPr>
        <w:tc>
          <w:tcPr>
            <w:tcW w:w="4076" w:type="pct"/>
            <w:vAlign w:val="center"/>
          </w:tcPr>
          <w:p w:rsidR="0087483D" w:rsidRPr="002E444B" w:rsidRDefault="0087483D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87483D" w:rsidRPr="002E444B" w:rsidRDefault="0087483D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</w:tr>
      <w:tr w:rsidR="0087483D" w:rsidRPr="002E444B" w:rsidTr="00C440EB">
        <w:trPr>
          <w:cantSplit/>
          <w:trHeight w:val="80"/>
        </w:trPr>
        <w:tc>
          <w:tcPr>
            <w:tcW w:w="4076" w:type="pct"/>
            <w:vAlign w:val="center"/>
          </w:tcPr>
          <w:p w:rsidR="0087483D" w:rsidRPr="002E444B" w:rsidRDefault="0087483D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87483D" w:rsidRPr="002E444B" w:rsidRDefault="0087483D" w:rsidP="002A2803">
            <w:pPr>
              <w:rPr>
                <w:sz w:val="18"/>
                <w:szCs w:val="18"/>
              </w:rPr>
            </w:pPr>
          </w:p>
        </w:tc>
      </w:tr>
      <w:tr w:rsidR="0087483D" w:rsidRPr="002E444B" w:rsidTr="00C440EB">
        <w:trPr>
          <w:cantSplit/>
        </w:trPr>
        <w:tc>
          <w:tcPr>
            <w:tcW w:w="4076" w:type="pct"/>
            <w:vAlign w:val="center"/>
          </w:tcPr>
          <w:p w:rsidR="0087483D" w:rsidRPr="002E444B" w:rsidRDefault="0087483D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87483D" w:rsidRPr="002E444B" w:rsidRDefault="0087483D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7483D" w:rsidRPr="002E444B" w:rsidRDefault="0087483D" w:rsidP="00316173">
      <w:pPr>
        <w:rPr>
          <w:rFonts w:ascii="Arial" w:hAnsi="Arial" w:cs="Arial"/>
          <w:b/>
          <w:sz w:val="20"/>
          <w:szCs w:val="20"/>
        </w:rPr>
      </w:pPr>
    </w:p>
    <w:p w:rsidR="0087483D" w:rsidRPr="002E444B" w:rsidRDefault="0087483D" w:rsidP="00316173">
      <w:pPr>
        <w:rPr>
          <w:rFonts w:ascii="Arial" w:hAnsi="Arial" w:cs="Arial"/>
          <w:sz w:val="20"/>
          <w:szCs w:val="20"/>
        </w:rPr>
      </w:pPr>
    </w:p>
    <w:p w:rsidR="0087483D" w:rsidRPr="002E444B" w:rsidRDefault="0087483D" w:rsidP="00EC250D">
      <w:pPr>
        <w:pStyle w:val="odstavec"/>
      </w:pPr>
    </w:p>
    <w:p w:rsidR="0087483D" w:rsidRPr="002E444B" w:rsidRDefault="0087483D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INÉ AKTÍVA A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PASÍVA</w:t>
      </w:r>
    </w:p>
    <w:p w:rsidR="0087483D" w:rsidRPr="002E444B" w:rsidRDefault="0087483D" w:rsidP="006F7C7C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Prípadné ďalšie záväzky</w:t>
      </w:r>
    </w:p>
    <w:p w:rsidR="0087483D" w:rsidRPr="002E444B" w:rsidRDefault="0087483D" w:rsidP="00EC250D">
      <w:pPr>
        <w:pStyle w:val="odstavec"/>
      </w:pPr>
      <w:r>
        <w:t>Spoločnosť k 31. decembru 2015 neeviduje žiadne podmienené záväzky.</w:t>
      </w:r>
    </w:p>
    <w:p w:rsidR="0087483D" w:rsidRPr="002E444B" w:rsidRDefault="0087483D" w:rsidP="00EC250D">
      <w:pPr>
        <w:pStyle w:val="odstavec"/>
      </w:pPr>
    </w:p>
    <w:p w:rsidR="0087483D" w:rsidRPr="002E444B" w:rsidRDefault="0087483D" w:rsidP="00E01580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SKUTOČNOSTI, KTORÉ NASTALI PO DNI, KU KTORÉMU SA ZOSTAVUJE ÚČTOVNÁ ZÁVIERKA, DO DŇA JEJ ZOSTAVENIA</w:t>
      </w:r>
    </w:p>
    <w:p w:rsidR="0087483D" w:rsidRPr="002E444B" w:rsidRDefault="0087483D" w:rsidP="00EC250D">
      <w:pPr>
        <w:pStyle w:val="odstavec"/>
      </w:pPr>
      <w:r w:rsidRPr="002E444B">
        <w:t xml:space="preserve">Po 31. decembri </w:t>
      </w:r>
      <w:r w:rsidRPr="00C440EB">
        <w:rPr>
          <w:iCs/>
          <w:color w:val="000000"/>
        </w:rPr>
        <w:t>2015</w:t>
      </w:r>
      <w:r w:rsidRPr="00C440EB">
        <w:rPr>
          <w:color w:val="000000"/>
        </w:rPr>
        <w:t xml:space="preserve"> nenastali</w:t>
      </w:r>
      <w:r w:rsidRPr="002E444B">
        <w:rPr>
          <w:i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2015</w:t>
      </w:r>
      <w:r w:rsidRPr="002E444B">
        <w:t>.</w:t>
      </w:r>
    </w:p>
    <w:sectPr w:rsidR="0087483D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83D" w:rsidRDefault="0087483D">
      <w:r>
        <w:separator/>
      </w:r>
    </w:p>
  </w:endnote>
  <w:endnote w:type="continuationSeparator" w:id="0">
    <w:p w:rsidR="0087483D" w:rsidRDefault="008748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83D" w:rsidRDefault="0087483D">
      <w:r>
        <w:separator/>
      </w:r>
    </w:p>
  </w:footnote>
  <w:footnote w:type="continuationSeparator" w:id="0">
    <w:p w:rsidR="0087483D" w:rsidRDefault="008748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83D" w:rsidRPr="00980076" w:rsidRDefault="0087483D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OZI CONSULTING </w:t>
    </w:r>
    <w:r w:rsidRPr="00993C80">
      <w:rPr>
        <w:rFonts w:ascii="Arial" w:hAnsi="Arial" w:cs="Arial"/>
        <w:color w:val="000000"/>
        <w:sz w:val="20"/>
        <w:szCs w:val="20"/>
      </w:rPr>
      <w:t xml:space="preserve">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1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87483D" w:rsidRDefault="0087483D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2015</w:t>
    </w:r>
  </w:p>
  <w:p w:rsidR="0087483D" w:rsidRPr="00993C80" w:rsidRDefault="0087483D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sz w:val="20"/>
        <w:szCs w:val="20"/>
      </w:rPr>
    </w:pPr>
    <w:r w:rsidRPr="00993C80">
      <w:rPr>
        <w:rFonts w:ascii="Arial" w:hAnsi="Arial" w:cs="Arial"/>
        <w:i/>
        <w:sz w:val="20"/>
        <w:szCs w:val="20"/>
      </w:rPr>
      <w:t>Poznámky Úč. M</w:t>
    </w:r>
    <w:r>
      <w:rPr>
        <w:rFonts w:ascii="Arial" w:hAnsi="Arial" w:cs="Arial"/>
        <w:i/>
        <w:sz w:val="20"/>
        <w:szCs w:val="20"/>
      </w:rPr>
      <w:t>ÚJ 3-01</w:t>
    </w:r>
    <w:r>
      <w:rPr>
        <w:rFonts w:ascii="Arial" w:hAnsi="Arial" w:cs="Arial"/>
        <w:i/>
        <w:sz w:val="20"/>
        <w:szCs w:val="20"/>
      </w:rPr>
      <w:tab/>
      <w:t xml:space="preserve">   IČO:  45 347 328 </w:t>
    </w:r>
    <w:r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ab/>
      <w:t>DIČ:  2022950226</w:t>
    </w:r>
  </w:p>
  <w:p w:rsidR="0087483D" w:rsidRDefault="0087483D">
    <w:pPr>
      <w:pStyle w:val="Header"/>
    </w:pPr>
  </w:p>
  <w:p w:rsidR="0087483D" w:rsidRDefault="008748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BD340B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C750DC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907A46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6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9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3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AB567E1"/>
    <w:multiLevelType w:val="hybridMultilevel"/>
    <w:tmpl w:val="0658B382"/>
    <w:lvl w:ilvl="0" w:tplc="6FBC0D7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31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42"/>
  </w:num>
  <w:num w:numId="15">
    <w:abstractNumId w:val="16"/>
  </w:num>
  <w:num w:numId="16">
    <w:abstractNumId w:val="29"/>
  </w:num>
  <w:num w:numId="17">
    <w:abstractNumId w:val="32"/>
  </w:num>
  <w:num w:numId="18">
    <w:abstractNumId w:val="39"/>
  </w:num>
  <w:num w:numId="19">
    <w:abstractNumId w:val="41"/>
  </w:num>
  <w:num w:numId="20">
    <w:abstractNumId w:val="35"/>
  </w:num>
  <w:num w:numId="21">
    <w:abstractNumId w:val="24"/>
  </w:num>
  <w:num w:numId="22">
    <w:abstractNumId w:val="22"/>
  </w:num>
  <w:num w:numId="23">
    <w:abstractNumId w:val="9"/>
  </w:num>
  <w:num w:numId="24">
    <w:abstractNumId w:val="13"/>
  </w:num>
  <w:num w:numId="25">
    <w:abstractNumId w:val="27"/>
  </w:num>
  <w:num w:numId="26">
    <w:abstractNumId w:val="31"/>
  </w:num>
  <w:num w:numId="27">
    <w:abstractNumId w:val="7"/>
  </w:num>
  <w:num w:numId="28">
    <w:abstractNumId w:val="40"/>
  </w:num>
  <w:num w:numId="29">
    <w:abstractNumId w:val="4"/>
  </w:num>
  <w:num w:numId="30">
    <w:abstractNumId w:val="20"/>
  </w:num>
  <w:num w:numId="31">
    <w:abstractNumId w:val="36"/>
  </w:num>
  <w:num w:numId="32">
    <w:abstractNumId w:val="11"/>
  </w:num>
  <w:num w:numId="33">
    <w:abstractNumId w:val="38"/>
  </w:num>
  <w:num w:numId="34">
    <w:abstractNumId w:val="17"/>
  </w:num>
  <w:num w:numId="35">
    <w:abstractNumId w:val="25"/>
  </w:num>
  <w:num w:numId="36">
    <w:abstractNumId w:val="23"/>
  </w:num>
  <w:num w:numId="37">
    <w:abstractNumId w:val="15"/>
  </w:num>
  <w:num w:numId="38">
    <w:abstractNumId w:val="6"/>
  </w:num>
  <w:num w:numId="39">
    <w:abstractNumId w:val="26"/>
  </w:num>
  <w:num w:numId="40">
    <w:abstractNumId w:val="34"/>
  </w:num>
  <w:num w:numId="41">
    <w:abstractNumId w:val="33"/>
  </w:num>
  <w:num w:numId="42">
    <w:abstractNumId w:val="21"/>
  </w:num>
  <w:num w:numId="43">
    <w:abstractNumId w:val="30"/>
  </w:num>
  <w:num w:numId="44">
    <w:abstractNumId w:val="10"/>
  </w:num>
  <w:num w:numId="45">
    <w:abstractNumId w:val="37"/>
  </w:num>
  <w:num w:numId="46">
    <w:abstractNumId w:val="18"/>
  </w:num>
  <w:num w:numId="47">
    <w:abstractNumId w:val="19"/>
  </w:num>
  <w:num w:numId="48">
    <w:abstractNumId w:val="3"/>
  </w:num>
  <w:num w:numId="49">
    <w:abstractNumId w:val="28"/>
  </w:num>
  <w:num w:numId="50">
    <w:abstractNumId w:val="5"/>
  </w:num>
  <w:num w:numId="51">
    <w:abstractNumId w:val="8"/>
  </w:num>
  <w:num w:numId="52">
    <w:abstractNumId w:val="14"/>
  </w:num>
  <w:num w:numId="53">
    <w:abstractNumId w:val="16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31B2"/>
    <w:rsid w:val="00003D81"/>
    <w:rsid w:val="00015744"/>
    <w:rsid w:val="00027503"/>
    <w:rsid w:val="00032A7A"/>
    <w:rsid w:val="00036E89"/>
    <w:rsid w:val="00041C17"/>
    <w:rsid w:val="0005509D"/>
    <w:rsid w:val="00066BEF"/>
    <w:rsid w:val="00074E7B"/>
    <w:rsid w:val="00085C9A"/>
    <w:rsid w:val="00092A6F"/>
    <w:rsid w:val="00094854"/>
    <w:rsid w:val="000B2ED1"/>
    <w:rsid w:val="000C1658"/>
    <w:rsid w:val="000C4682"/>
    <w:rsid w:val="000C771F"/>
    <w:rsid w:val="000D1289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4348E"/>
    <w:rsid w:val="00144AF6"/>
    <w:rsid w:val="00155E90"/>
    <w:rsid w:val="00156FBE"/>
    <w:rsid w:val="001574DF"/>
    <w:rsid w:val="0016039B"/>
    <w:rsid w:val="001657DB"/>
    <w:rsid w:val="00166ACB"/>
    <w:rsid w:val="00176BAF"/>
    <w:rsid w:val="00180B2A"/>
    <w:rsid w:val="001879D7"/>
    <w:rsid w:val="001955E5"/>
    <w:rsid w:val="001A0243"/>
    <w:rsid w:val="001A02BF"/>
    <w:rsid w:val="001A3A60"/>
    <w:rsid w:val="001A4557"/>
    <w:rsid w:val="001B71A2"/>
    <w:rsid w:val="001C27E4"/>
    <w:rsid w:val="001C4DBB"/>
    <w:rsid w:val="001D0E02"/>
    <w:rsid w:val="001D3439"/>
    <w:rsid w:val="001E1421"/>
    <w:rsid w:val="001E552C"/>
    <w:rsid w:val="001E7A77"/>
    <w:rsid w:val="001F17BA"/>
    <w:rsid w:val="001F2618"/>
    <w:rsid w:val="001F536A"/>
    <w:rsid w:val="001F74C9"/>
    <w:rsid w:val="002002E4"/>
    <w:rsid w:val="00202611"/>
    <w:rsid w:val="0020476C"/>
    <w:rsid w:val="0020573C"/>
    <w:rsid w:val="00207347"/>
    <w:rsid w:val="0021501F"/>
    <w:rsid w:val="00217E39"/>
    <w:rsid w:val="00220AAE"/>
    <w:rsid w:val="00220B20"/>
    <w:rsid w:val="0023074B"/>
    <w:rsid w:val="00242B02"/>
    <w:rsid w:val="002433FE"/>
    <w:rsid w:val="0024408C"/>
    <w:rsid w:val="00247936"/>
    <w:rsid w:val="00263B75"/>
    <w:rsid w:val="002709B1"/>
    <w:rsid w:val="00281EAF"/>
    <w:rsid w:val="00283F02"/>
    <w:rsid w:val="00290018"/>
    <w:rsid w:val="00291F97"/>
    <w:rsid w:val="00295A1C"/>
    <w:rsid w:val="0029783C"/>
    <w:rsid w:val="00297DB7"/>
    <w:rsid w:val="00297F73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53B4B"/>
    <w:rsid w:val="0035558D"/>
    <w:rsid w:val="00367F4B"/>
    <w:rsid w:val="0037086B"/>
    <w:rsid w:val="003717C9"/>
    <w:rsid w:val="003717F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7AA4"/>
    <w:rsid w:val="003D073B"/>
    <w:rsid w:val="003E1D08"/>
    <w:rsid w:val="003F13A7"/>
    <w:rsid w:val="0040286B"/>
    <w:rsid w:val="00406E94"/>
    <w:rsid w:val="0041303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B05DE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626"/>
    <w:rsid w:val="00523395"/>
    <w:rsid w:val="00534A53"/>
    <w:rsid w:val="00541011"/>
    <w:rsid w:val="005441F4"/>
    <w:rsid w:val="00545715"/>
    <w:rsid w:val="005464E8"/>
    <w:rsid w:val="00556518"/>
    <w:rsid w:val="00575F0D"/>
    <w:rsid w:val="005779E3"/>
    <w:rsid w:val="00581D09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5C0C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7B4F"/>
    <w:rsid w:val="005F377D"/>
    <w:rsid w:val="005F7266"/>
    <w:rsid w:val="00604F01"/>
    <w:rsid w:val="00611071"/>
    <w:rsid w:val="00613097"/>
    <w:rsid w:val="006135EA"/>
    <w:rsid w:val="0062158C"/>
    <w:rsid w:val="00644005"/>
    <w:rsid w:val="00647209"/>
    <w:rsid w:val="006477D3"/>
    <w:rsid w:val="006578CB"/>
    <w:rsid w:val="0066324E"/>
    <w:rsid w:val="00665AA5"/>
    <w:rsid w:val="00671D46"/>
    <w:rsid w:val="006774DA"/>
    <w:rsid w:val="00680005"/>
    <w:rsid w:val="00683A77"/>
    <w:rsid w:val="00685746"/>
    <w:rsid w:val="00693428"/>
    <w:rsid w:val="006A14AA"/>
    <w:rsid w:val="006A3A0C"/>
    <w:rsid w:val="006C3A49"/>
    <w:rsid w:val="006C55CB"/>
    <w:rsid w:val="006C576B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A5C93"/>
    <w:rsid w:val="007C01CE"/>
    <w:rsid w:val="007C2FE9"/>
    <w:rsid w:val="007C6250"/>
    <w:rsid w:val="007D3951"/>
    <w:rsid w:val="007D766E"/>
    <w:rsid w:val="007E09B0"/>
    <w:rsid w:val="007E2786"/>
    <w:rsid w:val="007E421F"/>
    <w:rsid w:val="007E5C88"/>
    <w:rsid w:val="007E60E8"/>
    <w:rsid w:val="00800F74"/>
    <w:rsid w:val="0080334D"/>
    <w:rsid w:val="00803848"/>
    <w:rsid w:val="00803AA4"/>
    <w:rsid w:val="00805527"/>
    <w:rsid w:val="00806179"/>
    <w:rsid w:val="00810C39"/>
    <w:rsid w:val="00811468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483D"/>
    <w:rsid w:val="00874FBA"/>
    <w:rsid w:val="00897A48"/>
    <w:rsid w:val="008A17B2"/>
    <w:rsid w:val="008A3240"/>
    <w:rsid w:val="008B12BA"/>
    <w:rsid w:val="008B16D7"/>
    <w:rsid w:val="008B1B05"/>
    <w:rsid w:val="008B68F4"/>
    <w:rsid w:val="008C6D8F"/>
    <w:rsid w:val="008C7E86"/>
    <w:rsid w:val="008D7A91"/>
    <w:rsid w:val="008E538E"/>
    <w:rsid w:val="00900CB6"/>
    <w:rsid w:val="0090780E"/>
    <w:rsid w:val="00923E9C"/>
    <w:rsid w:val="00924DB3"/>
    <w:rsid w:val="00927D23"/>
    <w:rsid w:val="00930056"/>
    <w:rsid w:val="009353D5"/>
    <w:rsid w:val="0093705A"/>
    <w:rsid w:val="00940198"/>
    <w:rsid w:val="00945628"/>
    <w:rsid w:val="009527BC"/>
    <w:rsid w:val="00956C06"/>
    <w:rsid w:val="00967689"/>
    <w:rsid w:val="00970E69"/>
    <w:rsid w:val="0097440B"/>
    <w:rsid w:val="009769DE"/>
    <w:rsid w:val="00980076"/>
    <w:rsid w:val="00983B9F"/>
    <w:rsid w:val="00984AC1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672"/>
    <w:rsid w:val="009C7145"/>
    <w:rsid w:val="009D5835"/>
    <w:rsid w:val="009E23F8"/>
    <w:rsid w:val="009E532B"/>
    <w:rsid w:val="009F271E"/>
    <w:rsid w:val="009F3200"/>
    <w:rsid w:val="009F40C0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703B4"/>
    <w:rsid w:val="00A7089D"/>
    <w:rsid w:val="00A71265"/>
    <w:rsid w:val="00A7647C"/>
    <w:rsid w:val="00A8019C"/>
    <w:rsid w:val="00A91EE8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7372"/>
    <w:rsid w:val="00AE037B"/>
    <w:rsid w:val="00AE6435"/>
    <w:rsid w:val="00AF777A"/>
    <w:rsid w:val="00B0184F"/>
    <w:rsid w:val="00B0414D"/>
    <w:rsid w:val="00B15F9D"/>
    <w:rsid w:val="00B23C66"/>
    <w:rsid w:val="00B335FE"/>
    <w:rsid w:val="00B379EE"/>
    <w:rsid w:val="00B37A57"/>
    <w:rsid w:val="00B4047A"/>
    <w:rsid w:val="00B41A23"/>
    <w:rsid w:val="00B43593"/>
    <w:rsid w:val="00B438F3"/>
    <w:rsid w:val="00B54EAC"/>
    <w:rsid w:val="00B609A3"/>
    <w:rsid w:val="00B61AE6"/>
    <w:rsid w:val="00B64714"/>
    <w:rsid w:val="00B702E1"/>
    <w:rsid w:val="00B75E73"/>
    <w:rsid w:val="00B90E35"/>
    <w:rsid w:val="00B924FF"/>
    <w:rsid w:val="00BA239E"/>
    <w:rsid w:val="00BA5207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7967"/>
    <w:rsid w:val="00C92B23"/>
    <w:rsid w:val="00CA33D3"/>
    <w:rsid w:val="00CA417F"/>
    <w:rsid w:val="00CA58BD"/>
    <w:rsid w:val="00CB3143"/>
    <w:rsid w:val="00CB4BFD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215F7"/>
    <w:rsid w:val="00D24C7E"/>
    <w:rsid w:val="00D25C63"/>
    <w:rsid w:val="00D46618"/>
    <w:rsid w:val="00D51856"/>
    <w:rsid w:val="00D51ADC"/>
    <w:rsid w:val="00D70791"/>
    <w:rsid w:val="00D74584"/>
    <w:rsid w:val="00D758DB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27339"/>
    <w:rsid w:val="00E32C3E"/>
    <w:rsid w:val="00E36744"/>
    <w:rsid w:val="00E37FF9"/>
    <w:rsid w:val="00E45EE1"/>
    <w:rsid w:val="00E4697B"/>
    <w:rsid w:val="00E56C8A"/>
    <w:rsid w:val="00E60B18"/>
    <w:rsid w:val="00E653D6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6570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7F0C"/>
    <w:rsid w:val="00F03FDD"/>
    <w:rsid w:val="00F04573"/>
    <w:rsid w:val="00F06555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66C2"/>
    <w:rsid w:val="00F80624"/>
    <w:rsid w:val="00F85729"/>
    <w:rsid w:val="00F91BAD"/>
    <w:rsid w:val="00FA2A2D"/>
    <w:rsid w:val="00FA4885"/>
    <w:rsid w:val="00FB6E9B"/>
    <w:rsid w:val="00FC4DA5"/>
    <w:rsid w:val="00FD5A52"/>
    <w:rsid w:val="00FE07CC"/>
    <w:rsid w:val="00FE23D8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13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13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4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cs="Arial"/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cs="Arial"/>
      <w:b/>
      <w:bCs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Pr>
      <w:b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1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al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80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6954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318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0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1774</Words>
  <Characters>10117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2009-04-23T08:25:00Z</cp:lastPrinted>
  <dcterms:created xsi:type="dcterms:W3CDTF">2016-03-15T19:28:00Z</dcterms:created>
  <dcterms:modified xsi:type="dcterms:W3CDTF">2016-03-15T19:28:00Z</dcterms:modified>
</cp:coreProperties>
</file>