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Informácie k prílohe č. 3 časti A. písm. c)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3693"/>
        <w:gridCol w:w="2645"/>
        <w:gridCol w:w="2874"/>
      </w:tblGrid>
      <w:tr w:rsidR="008036D5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36D5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8036D5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F678B2">
              <w:rPr>
                <w:szCs w:val="22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8036D5" w:rsidRPr="003F477D" w:rsidRDefault="008036D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nehmotnom majetku</w:t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8036D5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8036D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036D5" w:rsidRPr="003F477D" w:rsidRDefault="008036D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036D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036D5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36D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036D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36D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036D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8036D5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8036D5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036D5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8036D5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36D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036D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36D5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8036D5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036D5" w:rsidRDefault="008036D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036D5" w:rsidRPr="009F39E7" w:rsidRDefault="008036D5" w:rsidP="009F39E7"/>
    <w:p w:rsidR="008036D5" w:rsidRPr="003F477D" w:rsidRDefault="008036D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449"/>
        <w:gridCol w:w="2763"/>
      </w:tblGrid>
      <w:tr w:rsidR="008036D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036D5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Pr="009F39E7" w:rsidRDefault="008036D5" w:rsidP="009F39E7"/>
    <w:p w:rsidR="008036D5" w:rsidRPr="003F477D" w:rsidRDefault="008036D5" w:rsidP="003F477D"/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a) o dlhodobom hmotnom majetku</w:t>
      </w:r>
      <w:r w:rsidRPr="003F477D">
        <w:rPr>
          <w:szCs w:val="22"/>
        </w:rPr>
        <w:tab/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8036D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8036D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036D5" w:rsidRPr="003F477D" w:rsidRDefault="008036D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036D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144408</w:t>
            </w: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144408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49473</w:t>
            </w: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2539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3044</w:t>
            </w: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27329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52517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94935</w:t>
            </w:r>
          </w:p>
        </w:tc>
      </w:tr>
      <w:tr w:rsidR="008036D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72227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91891</w:t>
            </w: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8036D5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8036D5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8036D5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99556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25917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144408</w:t>
            </w: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99556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25917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144408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19812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18570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38382</w:t>
            </w: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4978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6113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11091</w:t>
            </w: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24790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24683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49473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8036D5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79744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7347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106026</w:t>
            </w:r>
          </w:p>
        </w:tc>
      </w:tr>
      <w:tr w:rsidR="008036D5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74766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1234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18935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94935</w:t>
            </w:r>
          </w:p>
        </w:tc>
      </w:tr>
    </w:tbl>
    <w:p w:rsidR="008036D5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6"/>
      </w:tblGrid>
      <w:tr w:rsidR="008036D5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036D5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Default="008036D5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8036D5" w:rsidRPr="009F39E7" w:rsidRDefault="008036D5" w:rsidP="009F39E7">
      <w:pPr>
        <w:spacing w:after="0"/>
      </w:pPr>
    </w:p>
    <w:p w:rsidR="008036D5" w:rsidRPr="003F477D" w:rsidRDefault="008036D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F. písm. j) o  dlhodobom finančnom majetku</w:t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036D5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036D5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3704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3704">
            <w:pPr>
              <w:pStyle w:val="TopHeader"/>
            </w:pPr>
            <w:r w:rsidRPr="003F477D">
              <w:t>Poskyt-nuté pred-davky na </w:t>
            </w:r>
          </w:p>
          <w:p w:rsidR="008036D5" w:rsidRPr="003F477D" w:rsidRDefault="008036D5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Spolu</w:t>
            </w:r>
          </w:p>
        </w:tc>
      </w:tr>
      <w:tr w:rsidR="008036D5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036D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36D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36D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036D5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036D5" w:rsidRPr="003F477D" w:rsidRDefault="008036D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8036D5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8036D5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</w:pPr>
            <w:r w:rsidRPr="003F477D">
              <w:t>Poskyt-nuté pred-davky na </w:t>
            </w:r>
          </w:p>
          <w:p w:rsidR="008036D5" w:rsidRPr="003F477D" w:rsidRDefault="008036D5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</w:pPr>
            <w:r w:rsidRPr="003F477D">
              <w:t>Spolu</w:t>
            </w:r>
          </w:p>
        </w:tc>
      </w:tr>
      <w:tr w:rsidR="008036D5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8036D5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3F477D">
      <w:pPr>
        <w:spacing w:after="0" w:line="240" w:lineRule="auto"/>
        <w:rPr>
          <w:szCs w:val="22"/>
        </w:rPr>
      </w:pPr>
    </w:p>
    <w:p w:rsidR="008036D5" w:rsidRPr="003F477D" w:rsidRDefault="008036D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Pr="003F477D">
        <w:rPr>
          <w:szCs w:val="22"/>
        </w:rPr>
        <w:t>prílohe č. 3 </w:t>
      </w:r>
      <w:r w:rsidRPr="003F477D"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307"/>
        <w:gridCol w:w="2905"/>
      </w:tblGrid>
      <w:tr w:rsidR="008036D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8036D5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1923"/>
        <w:gridCol w:w="1124"/>
        <w:gridCol w:w="1701"/>
        <w:gridCol w:w="1452"/>
        <w:gridCol w:w="1667"/>
        <w:gridCol w:w="1345"/>
      </w:tblGrid>
      <w:tr w:rsidR="008036D5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8036D5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Podiel ÚJ na ZI</w:t>
            </w:r>
          </w:p>
          <w:p w:rsidR="008036D5" w:rsidRPr="003F477D" w:rsidRDefault="008036D5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8036D5" w:rsidRPr="003F477D" w:rsidRDefault="008036D5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109E2">
            <w:pPr>
              <w:pStyle w:val="TopHeader"/>
            </w:pPr>
            <w:r w:rsidRPr="003F477D"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Účtovná hodnota </w:t>
            </w:r>
            <w:r w:rsidRPr="003F477D">
              <w:br/>
              <w:t>DFM</w:t>
            </w:r>
          </w:p>
        </w:tc>
      </w:tr>
      <w:tr w:rsidR="008036D5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36D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Default="008036D5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8036D5" w:rsidRDefault="008036D5" w:rsidP="003F477D"/>
    <w:p w:rsidR="008036D5" w:rsidRPr="003F477D" w:rsidRDefault="008036D5" w:rsidP="003F477D"/>
    <w:p w:rsidR="008036D5" w:rsidRPr="003F477D" w:rsidRDefault="008036D5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8036D5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Dlhové CP</w:t>
            </w:r>
            <w:r w:rsidRPr="003F477D"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3F13FB">
            <w:pPr>
              <w:pStyle w:val="TopHeader"/>
            </w:pPr>
            <w:r w:rsidRPr="003F477D"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Vyradenie dlhového CP z účtovníctva </w:t>
            </w:r>
          </w:p>
          <w:p w:rsidR="008036D5" w:rsidRPr="003F477D" w:rsidRDefault="008036D5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účtov-ného obdobia</w:t>
            </w:r>
          </w:p>
        </w:tc>
      </w:tr>
      <w:tr w:rsidR="008036D5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8036D5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>
              <w:rPr>
                <w:szCs w:val="22"/>
              </w:rPr>
              <w:t>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36D5" w:rsidRPr="003F477D" w:rsidRDefault="008036D5" w:rsidP="0000458C">
      <w:pPr>
        <w:spacing w:after="120" w:line="240" w:lineRule="auto"/>
        <w:rPr>
          <w:szCs w:val="22"/>
        </w:rPr>
      </w:pPr>
    </w:p>
    <w:p w:rsidR="008036D5" w:rsidRPr="003F477D" w:rsidRDefault="008036D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78"/>
        <w:gridCol w:w="1457"/>
        <w:gridCol w:w="1140"/>
        <w:gridCol w:w="1110"/>
        <w:gridCol w:w="1523"/>
        <w:gridCol w:w="1204"/>
      </w:tblGrid>
      <w:tr w:rsidR="008036D5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8036D5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36D5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36D5" w:rsidRPr="003F477D" w:rsidRDefault="008036D5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8036D5" w:rsidRPr="003F477D" w:rsidRDefault="008036D5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 prílohe č. 3  časti F. písm. o) o opravných položkách k zásobám</w:t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349"/>
        <w:gridCol w:w="1407"/>
        <w:gridCol w:w="992"/>
        <w:gridCol w:w="1701"/>
        <w:gridCol w:w="1569"/>
        <w:gridCol w:w="1194"/>
      </w:tblGrid>
      <w:tr w:rsidR="008036D5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036D5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Tvorba </w:t>
            </w:r>
          </w:p>
          <w:p w:rsidR="008036D5" w:rsidRPr="003F477D" w:rsidRDefault="008036D5" w:rsidP="0003344F">
            <w:pPr>
              <w:pStyle w:val="TopHeader"/>
            </w:pPr>
            <w:r w:rsidRPr="003F477D">
              <w:t>OP</w:t>
            </w:r>
          </w:p>
          <w:p w:rsidR="008036D5" w:rsidRPr="003F477D" w:rsidRDefault="008036D5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036D5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8036D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Hodnota</w:t>
            </w:r>
          </w:p>
        </w:tc>
      </w:tr>
      <w:tr w:rsidR="008036D5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036D5" w:rsidRPr="003F477D" w:rsidRDefault="008036D5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7016"/>
        <w:gridCol w:w="2196"/>
      </w:tblGrid>
      <w:tr w:rsidR="008036D5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8036D5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Default="008036D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036D5" w:rsidRPr="003F477D" w:rsidRDefault="008036D5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 časti F. písm. q) o zákazkovej výrobe a o zákazkovej výstavbe nehnuteľnosti určenej na predaj</w:t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227"/>
        <w:gridCol w:w="1701"/>
        <w:gridCol w:w="2160"/>
        <w:gridCol w:w="2200"/>
      </w:tblGrid>
      <w:tr w:rsidR="008036D5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036D5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036D5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077"/>
        <w:gridCol w:w="2410"/>
        <w:gridCol w:w="2801"/>
      </w:tblGrid>
      <w:tr w:rsidR="008036D5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8036D5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036D5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1984"/>
        <w:gridCol w:w="1843"/>
        <w:gridCol w:w="2659"/>
      </w:tblGrid>
      <w:tr w:rsidR="008036D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036D5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036D5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8036D5" w:rsidRPr="003F477D" w:rsidRDefault="008036D5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361"/>
        <w:gridCol w:w="2410"/>
        <w:gridCol w:w="2517"/>
      </w:tblGrid>
      <w:tr w:rsidR="008036D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8036D5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036D5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055"/>
        <w:gridCol w:w="1276"/>
        <w:gridCol w:w="1219"/>
        <w:gridCol w:w="1693"/>
        <w:gridCol w:w="1663"/>
        <w:gridCol w:w="1306"/>
      </w:tblGrid>
      <w:tr w:rsidR="008036D5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036D5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Tvorba</w:t>
            </w:r>
          </w:p>
          <w:p w:rsidR="008036D5" w:rsidRPr="003F477D" w:rsidRDefault="008036D5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Zúčtovanie</w:t>
            </w:r>
            <w:r w:rsidRPr="003F477D">
              <w:br/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Zúčtovanie </w:t>
            </w:r>
            <w:r w:rsidRPr="003F477D">
              <w:br/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8036D5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36D5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375</w:t>
            </w:r>
          </w:p>
        </w:tc>
      </w:tr>
      <w:tr w:rsidR="008036D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375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375</w:t>
            </w:r>
          </w:p>
        </w:tc>
      </w:tr>
    </w:tbl>
    <w:p w:rsidR="008036D5" w:rsidRPr="003F477D" w:rsidRDefault="008036D5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36D5" w:rsidRPr="003F477D" w:rsidRDefault="008036D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10"/>
        <w:gridCol w:w="1985"/>
        <w:gridCol w:w="1843"/>
        <w:gridCol w:w="1950"/>
      </w:tblGrid>
      <w:tr w:rsidR="008036D5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Pohľadávky spolu</w:t>
            </w:r>
          </w:p>
        </w:tc>
      </w:tr>
      <w:tr w:rsidR="008036D5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036D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036D5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114336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114336</w:t>
            </w: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  <w:tc>
          <w:tcPr>
            <w:tcW w:w="1843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</w:t>
            </w: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</w:t>
            </w: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843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8036D5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215818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215818</w:t>
            </w:r>
          </w:p>
        </w:tc>
      </w:tr>
    </w:tbl>
    <w:p w:rsidR="008036D5" w:rsidRDefault="008036D5" w:rsidP="0003344F">
      <w:pPr>
        <w:spacing w:after="0" w:line="240" w:lineRule="auto"/>
        <w:jc w:val="both"/>
        <w:rPr>
          <w:szCs w:val="22"/>
        </w:rPr>
      </w:pPr>
    </w:p>
    <w:p w:rsidR="008036D5" w:rsidRPr="003F477D" w:rsidRDefault="008036D5" w:rsidP="0003344F">
      <w:pPr>
        <w:spacing w:after="0" w:line="240" w:lineRule="auto"/>
        <w:jc w:val="both"/>
        <w:rPr>
          <w:szCs w:val="22"/>
        </w:rPr>
      </w:pPr>
    </w:p>
    <w:p w:rsidR="008036D5" w:rsidRPr="003F477D" w:rsidRDefault="008036D5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4748"/>
        <w:gridCol w:w="2268"/>
        <w:gridCol w:w="2196"/>
      </w:tblGrid>
      <w:tr w:rsidR="008036D5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036D5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Hodnota predmetu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Hodnota</w:t>
            </w:r>
            <w:r w:rsidRPr="003F477D">
              <w:br/>
              <w:t> pohľadávky</w:t>
            </w:r>
          </w:p>
        </w:tc>
      </w:tr>
      <w:tr w:rsidR="008036D5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Default="008036D5" w:rsidP="00DB1EA0">
      <w:pPr>
        <w:pStyle w:val="Title"/>
        <w:spacing w:before="0" w:beforeAutospacing="0" w:after="0"/>
        <w:jc w:val="left"/>
        <w:rPr>
          <w:szCs w:val="22"/>
        </w:rPr>
      </w:pPr>
    </w:p>
    <w:p w:rsidR="008036D5" w:rsidRPr="009F39E7" w:rsidRDefault="008036D5" w:rsidP="009F39E7"/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 prílohe č. 3 časti F. písm. w) o krátkodobom finančnom majetku </w:t>
      </w:r>
    </w:p>
    <w:p w:rsidR="008036D5" w:rsidRPr="003F477D" w:rsidRDefault="008036D5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40"/>
        <w:gridCol w:w="2643"/>
        <w:gridCol w:w="2405"/>
      </w:tblGrid>
      <w:tr w:rsidR="008036D5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8585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3103</w:t>
            </w:r>
          </w:p>
        </w:tc>
      </w:tr>
      <w:tr w:rsidR="008036D5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10425</w:t>
            </w:r>
          </w:p>
        </w:tc>
        <w:tc>
          <w:tcPr>
            <w:tcW w:w="2405" w:type="dxa"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177</w:t>
            </w:r>
          </w:p>
        </w:tc>
      </w:tr>
      <w:tr w:rsidR="008036D5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8036D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8036D5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19010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3280</w:t>
            </w:r>
          </w:p>
        </w:tc>
      </w:tr>
    </w:tbl>
    <w:p w:rsidR="008036D5" w:rsidRDefault="008036D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8036D5" w:rsidRPr="003F477D" w:rsidRDefault="008036D5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828"/>
        <w:gridCol w:w="1463"/>
        <w:gridCol w:w="1161"/>
        <w:gridCol w:w="937"/>
        <w:gridCol w:w="1215"/>
        <w:gridCol w:w="1608"/>
      </w:tblGrid>
      <w:tr w:rsidR="008036D5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036D5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04DF3">
            <w:pPr>
              <w:pStyle w:val="TopHeader"/>
            </w:pPr>
            <w:r w:rsidRPr="003F477D">
              <w:t>Prírastky</w:t>
            </w:r>
          </w:p>
          <w:p w:rsidR="008036D5" w:rsidRPr="003F477D" w:rsidRDefault="008036D5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04DF3">
            <w:pPr>
              <w:pStyle w:val="TopHeader"/>
            </w:pPr>
            <w:r w:rsidRPr="003F477D">
              <w:t>Úbytky</w:t>
            </w:r>
          </w:p>
          <w:p w:rsidR="008036D5" w:rsidRPr="003F477D" w:rsidRDefault="008036D5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9C21AB" w:rsidRDefault="008036D5" w:rsidP="00E04DF3">
            <w:pPr>
              <w:pStyle w:val="TopHeader"/>
            </w:pPr>
            <w:r w:rsidRPr="009C21AB">
              <w:t>Presuny</w:t>
            </w:r>
          </w:p>
          <w:p w:rsidR="008036D5" w:rsidRPr="003F477D" w:rsidRDefault="008036D5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8036D5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8036D5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36D5" w:rsidRPr="003F477D" w:rsidRDefault="008036D5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8036D5" w:rsidRPr="003F477D" w:rsidRDefault="008036D5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Informácie k </w:t>
      </w:r>
      <w:r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2744"/>
        <w:gridCol w:w="1437"/>
        <w:gridCol w:w="992"/>
        <w:gridCol w:w="1418"/>
        <w:gridCol w:w="1417"/>
        <w:gridCol w:w="1204"/>
      </w:tblGrid>
      <w:tr w:rsidR="008036D5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A41E2">
            <w:pPr>
              <w:pStyle w:val="TopHeader"/>
            </w:pPr>
            <w:r w:rsidRPr="003F477D">
              <w:t>Stav OP</w:t>
            </w:r>
          </w:p>
          <w:p w:rsidR="008036D5" w:rsidRPr="003F477D" w:rsidRDefault="008036D5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Tvorba </w:t>
            </w:r>
            <w:r>
              <w:br/>
            </w:r>
            <w:r w:rsidRPr="003F477D">
              <w:t>OP</w:t>
            </w:r>
          </w:p>
          <w:p w:rsidR="008036D5" w:rsidRPr="003F477D" w:rsidRDefault="008036D5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Zúčtovanie OP z dôvodu zániku opodstatne-nosti</w:t>
            </w:r>
          </w:p>
          <w:p w:rsidR="008036D5" w:rsidRPr="003F477D" w:rsidRDefault="008036D5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8036D5" w:rsidRPr="003F477D" w:rsidRDefault="008036D5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8036D5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36D5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36D5" w:rsidRPr="003F477D" w:rsidRDefault="008036D5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8036D5" w:rsidRPr="003F477D" w:rsidRDefault="008036D5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874"/>
        <w:gridCol w:w="2338"/>
      </w:tblGrid>
      <w:tr w:rsidR="008036D5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8036D5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Default="008036D5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8036D5" w:rsidRPr="0005176E" w:rsidRDefault="008036D5" w:rsidP="0005176E">
      <w:pPr>
        <w:spacing w:after="0"/>
      </w:pPr>
    </w:p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400"/>
        <w:gridCol w:w="1811"/>
        <w:gridCol w:w="2268"/>
        <w:gridCol w:w="1809"/>
      </w:tblGrid>
      <w:tr w:rsidR="008036D5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Zvýšenie/ zníženie hodnoty</w:t>
            </w:r>
          </w:p>
          <w:p w:rsidR="008036D5" w:rsidRPr="003F477D" w:rsidRDefault="008036D5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>
              <w:t>-</w:t>
            </w:r>
            <w:r w:rsidRPr="003F477D">
              <w:t>renia</w:t>
            </w:r>
            <w:r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Vplyv </w:t>
            </w:r>
          </w:p>
          <w:p w:rsidR="008036D5" w:rsidRPr="003F477D" w:rsidRDefault="008036D5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8036D5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8036D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Look w:val="00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8036D5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Splatnosť</w:t>
            </w:r>
          </w:p>
        </w:tc>
      </w:tr>
      <w:tr w:rsidR="008036D5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036D5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36D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36D5" w:rsidRPr="003F477D" w:rsidRDefault="008036D5" w:rsidP="0003344F">
      <w:pPr>
        <w:pStyle w:val="Title"/>
        <w:spacing w:before="0" w:beforeAutospacing="0" w:after="0"/>
        <w:jc w:val="both"/>
        <w:rPr>
          <w:szCs w:val="22"/>
        </w:rPr>
      </w:pPr>
    </w:p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prílohe č. 3 časti G. písm. a) tretiemu bodu o rozdelení účtovného zisku alebo o vysporiadaní účtovnej straty </w:t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036D5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036D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Default="008036D5" w:rsidP="0003344F">
      <w:pPr>
        <w:spacing w:after="0" w:line="240" w:lineRule="auto"/>
        <w:rPr>
          <w:szCs w:val="22"/>
        </w:rPr>
      </w:pPr>
    </w:p>
    <w:p w:rsidR="008036D5" w:rsidRDefault="008036D5" w:rsidP="0003344F">
      <w:pPr>
        <w:spacing w:after="0" w:line="240" w:lineRule="auto"/>
        <w:rPr>
          <w:szCs w:val="22"/>
        </w:rPr>
      </w:pPr>
    </w:p>
    <w:p w:rsidR="008036D5" w:rsidRDefault="008036D5" w:rsidP="0003344F">
      <w:pPr>
        <w:spacing w:after="0" w:line="240" w:lineRule="auto"/>
        <w:rPr>
          <w:szCs w:val="22"/>
        </w:rPr>
      </w:pPr>
    </w:p>
    <w:p w:rsidR="008036D5" w:rsidRDefault="008036D5" w:rsidP="0003344F">
      <w:pPr>
        <w:spacing w:after="0" w:line="240" w:lineRule="auto"/>
        <w:rPr>
          <w:szCs w:val="22"/>
        </w:rPr>
      </w:pPr>
    </w:p>
    <w:p w:rsidR="008036D5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0A0"/>
      </w:tblPr>
      <w:tblGrid>
        <w:gridCol w:w="6771"/>
        <w:gridCol w:w="2517"/>
      </w:tblGrid>
      <w:tr w:rsidR="008036D5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8036D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</w:tr>
      <w:tr w:rsidR="008036D5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-19975</w:t>
            </w:r>
          </w:p>
        </w:tc>
      </w:tr>
    </w:tbl>
    <w:p w:rsidR="008036D5" w:rsidRPr="003F477D" w:rsidRDefault="008036D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b) o rezervách</w:t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5"/>
        <w:gridCol w:w="2517"/>
        <w:gridCol w:w="1951"/>
        <w:gridCol w:w="1024"/>
        <w:gridCol w:w="1135"/>
        <w:gridCol w:w="1133"/>
        <w:gridCol w:w="1525"/>
      </w:tblGrid>
      <w:tr w:rsidR="008036D5" w:rsidRPr="003F477D" w:rsidTr="00EA41E2">
        <w:trPr>
          <w:trHeight w:val="330"/>
          <w:jc w:val="center"/>
        </w:trPr>
        <w:tc>
          <w:tcPr>
            <w:tcW w:w="1356" w:type="pct"/>
            <w:gridSpan w:val="2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8036D5" w:rsidRPr="003F477D" w:rsidTr="00EA41E2">
        <w:trPr>
          <w:trHeight w:val="345"/>
          <w:jc w:val="center"/>
        </w:trPr>
        <w:tc>
          <w:tcPr>
            <w:tcW w:w="1356" w:type="pct"/>
            <w:gridSpan w:val="2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A41E2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036D5" w:rsidRPr="003F477D" w:rsidTr="00EA41E2">
        <w:trPr>
          <w:trHeight w:val="330"/>
          <w:jc w:val="center"/>
        </w:trPr>
        <w:tc>
          <w:tcPr>
            <w:tcW w:w="1356" w:type="pct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036D5" w:rsidRPr="003F477D" w:rsidTr="007B2E0B">
        <w:trPr>
          <w:trHeight w:val="330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1356" w:type="pct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gridBefore w:val="1"/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gridBefore w:val="1"/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36D5" w:rsidRPr="003F477D" w:rsidRDefault="008036D5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2520"/>
        <w:gridCol w:w="1953"/>
        <w:gridCol w:w="1024"/>
        <w:gridCol w:w="1135"/>
        <w:gridCol w:w="1133"/>
        <w:gridCol w:w="1525"/>
      </w:tblGrid>
      <w:tr w:rsidR="008036D5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8036D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036D5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8036D5" w:rsidRPr="003F477D" w:rsidRDefault="008036D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Look w:val="00A0"/>
      </w:tblPr>
      <w:tblGrid>
        <w:gridCol w:w="3756"/>
        <w:gridCol w:w="2922"/>
        <w:gridCol w:w="2610"/>
      </w:tblGrid>
      <w:tr w:rsidR="008036D5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105</w:t>
            </w:r>
          </w:p>
        </w:tc>
      </w:tr>
      <w:tr w:rsidR="008036D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649512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495304</w:t>
            </w:r>
          </w:p>
        </w:tc>
      </w:tr>
      <w:tr w:rsidR="008036D5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495785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315873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153727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>
              <w:rPr>
                <w:b/>
                <w:bCs/>
                <w:szCs w:val="22"/>
              </w:rPr>
              <w:t>179431</w:t>
            </w:r>
          </w:p>
        </w:tc>
      </w:tr>
    </w:tbl>
    <w:p w:rsidR="008036D5" w:rsidRPr="003F477D" w:rsidRDefault="008036D5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036D5" w:rsidRPr="003F477D" w:rsidRDefault="008036D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tblLayout w:type="fixed"/>
        <w:tblLook w:val="00A0"/>
      </w:tblPr>
      <w:tblGrid>
        <w:gridCol w:w="4985"/>
        <w:gridCol w:w="2211"/>
        <w:gridCol w:w="2092"/>
      </w:tblGrid>
      <w:tr w:rsidR="008036D5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036D5" w:rsidRPr="003F477D" w:rsidRDefault="008036D5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Look w:val="00A0"/>
      </w:tblPr>
      <w:tblGrid>
        <w:gridCol w:w="3958"/>
        <w:gridCol w:w="2645"/>
        <w:gridCol w:w="2685"/>
      </w:tblGrid>
      <w:tr w:rsidR="008036D5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105</w:t>
            </w: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92"/>
        <w:gridCol w:w="1420"/>
        <w:gridCol w:w="1419"/>
        <w:gridCol w:w="1419"/>
        <w:gridCol w:w="1419"/>
        <w:gridCol w:w="1419"/>
      </w:tblGrid>
      <w:tr w:rsidR="008036D5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Splatnosť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36D5" w:rsidRPr="003F477D" w:rsidRDefault="008036D5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8036D5" w:rsidRPr="003F477D" w:rsidRDefault="008036D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prílohe č. 3 časti G. písm. i) o bankových úveroch, pôžičkách a krátkodobých finančných výpomociach</w:t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8036D5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036D5" w:rsidRPr="003F477D" w:rsidRDefault="008036D5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36D5" w:rsidRPr="003F477D" w:rsidRDefault="008036D5" w:rsidP="005E3B59">
            <w:pPr>
              <w:pStyle w:val="TopHeader"/>
            </w:pPr>
            <w:r w:rsidRPr="003F477D">
              <w:t>Suma istiny v eurách</w:t>
            </w:r>
          </w:p>
          <w:p w:rsidR="008036D5" w:rsidRPr="003F477D" w:rsidRDefault="008036D5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EA41E2">
            <w:pPr>
              <w:pStyle w:val="TopHeader"/>
            </w:pPr>
            <w:r w:rsidRPr="003F477D">
              <w:t>Suma istiny v príslušnej mene za bezprostred-ne predchá-dzajúce účtovné obdobie</w:t>
            </w:r>
          </w:p>
        </w:tc>
      </w:tr>
      <w:tr w:rsidR="008036D5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36D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8036D5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8036D5" w:rsidRPr="003F477D" w:rsidRDefault="008036D5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036D5" w:rsidRPr="003F477D" w:rsidRDefault="008036D5" w:rsidP="00083A25">
            <w:pPr>
              <w:pStyle w:val="TopHeader"/>
            </w:pPr>
            <w:r w:rsidRPr="003F477D">
              <w:t>Suma istiny v eurách</w:t>
            </w:r>
          </w:p>
          <w:p w:rsidR="008036D5" w:rsidRPr="003F477D" w:rsidRDefault="008036D5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036D5" w:rsidRPr="003F477D" w:rsidRDefault="008036D5" w:rsidP="00DC066D">
            <w:pPr>
              <w:pStyle w:val="TopHeader"/>
            </w:pPr>
            <w:r w:rsidRPr="003F477D">
              <w:t>Suma istiny v príslušnej mene za bezprostredne predchádzajú</w:t>
            </w:r>
            <w:r>
              <w:t>-</w:t>
            </w:r>
            <w:r w:rsidRPr="003F477D">
              <w:t>ce účtovné obdobie</w:t>
            </w:r>
          </w:p>
        </w:tc>
      </w:tr>
      <w:tr w:rsidR="008036D5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36D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8036D5" w:rsidRPr="003F477D" w:rsidRDefault="008036D5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H.Skrrzypiec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0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30.6.2016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69800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69800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150000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8036D5" w:rsidRPr="003F477D" w:rsidRDefault="008036D5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 prílohe č. 3 časti  G. písm. k) o významných položkách derivátov za bežné účtovné obdobie </w:t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63"/>
        <w:gridCol w:w="1491"/>
        <w:gridCol w:w="14"/>
        <w:gridCol w:w="1617"/>
        <w:gridCol w:w="2203"/>
      </w:tblGrid>
      <w:tr w:rsidR="008036D5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Dohodnutá cena podkladového nástroja</w:t>
            </w:r>
          </w:p>
        </w:tc>
      </w:tr>
      <w:tr w:rsidR="008036D5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8036D5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8036D5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55"/>
        <w:gridCol w:w="1682"/>
        <w:gridCol w:w="992"/>
        <w:gridCol w:w="1701"/>
        <w:gridCol w:w="958"/>
      </w:tblGrid>
      <w:tr w:rsidR="008036D5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8036D5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vlastné imanie</w:t>
            </w:r>
          </w:p>
        </w:tc>
      </w:tr>
      <w:tr w:rsidR="008036D5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8036D5" w:rsidRPr="003F477D" w:rsidRDefault="008036D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Look w:val="00A0"/>
      </w:tblPr>
      <w:tblGrid>
        <w:gridCol w:w="5300"/>
        <w:gridCol w:w="1984"/>
        <w:gridCol w:w="2004"/>
      </w:tblGrid>
      <w:tr w:rsidR="008036D5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Reálna hodnota</w:t>
            </w:r>
          </w:p>
        </w:tc>
      </w:tr>
      <w:tr w:rsidR="008036D5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36D5" w:rsidRDefault="008036D5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8036D5" w:rsidRDefault="008036D5" w:rsidP="006B42EC"/>
    <w:p w:rsidR="008036D5" w:rsidRDefault="008036D5" w:rsidP="006B42EC"/>
    <w:p w:rsidR="008036D5" w:rsidRPr="006B42EC" w:rsidRDefault="008036D5" w:rsidP="006B42EC"/>
    <w:p w:rsidR="008036D5" w:rsidRPr="003F477D" w:rsidRDefault="008036D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8036D5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Splatnosť</w:t>
            </w:r>
          </w:p>
        </w:tc>
      </w:tr>
      <w:tr w:rsidR="008036D5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8036D5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8036D5" w:rsidRPr="003F477D" w:rsidRDefault="008036D5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 prílohe č. 3 časti H. písm. b) o zmene stavu vnútroorganizačných zásob</w:t>
      </w:r>
    </w:p>
    <w:tbl>
      <w:tblPr>
        <w:tblW w:w="5057" w:type="pct"/>
        <w:jc w:val="center"/>
        <w:tblLayout w:type="fixed"/>
        <w:tblLook w:val="00A0"/>
      </w:tblPr>
      <w:tblGrid>
        <w:gridCol w:w="2532"/>
        <w:gridCol w:w="1140"/>
        <w:gridCol w:w="1257"/>
        <w:gridCol w:w="1417"/>
        <w:gridCol w:w="1134"/>
        <w:gridCol w:w="1914"/>
      </w:tblGrid>
      <w:tr w:rsidR="008036D5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8036D5" w:rsidRPr="003F477D" w:rsidRDefault="008036D5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8036D5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8036D5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36D5" w:rsidRPr="003F477D" w:rsidRDefault="008036D5" w:rsidP="006B42EC">
      <w:pPr>
        <w:spacing w:after="0" w:line="240" w:lineRule="auto"/>
        <w:rPr>
          <w:kern w:val="28"/>
          <w:szCs w:val="22"/>
        </w:rPr>
      </w:pPr>
    </w:p>
    <w:p w:rsidR="008036D5" w:rsidRPr="003F477D" w:rsidRDefault="008036D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Look w:val="00A0"/>
      </w:tblPr>
      <w:tblGrid>
        <w:gridCol w:w="5886"/>
        <w:gridCol w:w="1701"/>
        <w:gridCol w:w="1701"/>
      </w:tblGrid>
      <w:tr w:rsidR="008036D5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256109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4160</w:t>
            </w:r>
          </w:p>
        </w:tc>
      </w:tr>
      <w:tr w:rsidR="008036D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1546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257655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4160</w:t>
            </w:r>
          </w:p>
        </w:tc>
      </w:tr>
    </w:tbl>
    <w:p w:rsidR="008036D5" w:rsidRPr="003F477D" w:rsidRDefault="008036D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036D5" w:rsidRPr="003F477D" w:rsidRDefault="008036D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Look w:val="00A0"/>
      </w:tblPr>
      <w:tblGrid>
        <w:gridCol w:w="5494"/>
        <w:gridCol w:w="1845"/>
        <w:gridCol w:w="1949"/>
      </w:tblGrid>
      <w:tr w:rsidR="008036D5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8036D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36D5" w:rsidRPr="003F477D" w:rsidRDefault="008036D5" w:rsidP="007B2E0B">
      <w:pPr>
        <w:pStyle w:val="Title"/>
        <w:spacing w:before="0" w:beforeAutospacing="0" w:after="0"/>
        <w:jc w:val="left"/>
        <w:rPr>
          <w:szCs w:val="22"/>
        </w:rPr>
      </w:pPr>
    </w:p>
    <w:p w:rsidR="008036D5" w:rsidRPr="003F477D" w:rsidRDefault="008036D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5779"/>
        <w:gridCol w:w="1664"/>
        <w:gridCol w:w="1845"/>
      </w:tblGrid>
      <w:tr w:rsidR="008036D5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odloženého daňového záväzku, ktorý vznikol </w:t>
            </w:r>
            <w:r w:rsidRPr="003F477D">
              <w:rPr>
                <w:szCs w:val="22"/>
              </w:rPr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36D5" w:rsidRPr="003F477D" w:rsidRDefault="008036D5" w:rsidP="0003344F">
      <w:pPr>
        <w:pStyle w:val="Title"/>
        <w:spacing w:before="0" w:beforeAutospacing="0" w:after="0"/>
        <w:jc w:val="left"/>
        <w:rPr>
          <w:szCs w:val="22"/>
        </w:rPr>
      </w:pPr>
    </w:p>
    <w:p w:rsidR="008036D5" w:rsidRPr="003F477D" w:rsidRDefault="008036D5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8036D5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8875A1">
            <w:pPr>
              <w:pStyle w:val="TopHeader"/>
            </w:pPr>
            <w:r w:rsidRPr="003F477D">
              <w:t>Bezprostredne predchádzajúce</w:t>
            </w:r>
          </w:p>
          <w:p w:rsidR="008036D5" w:rsidRPr="003F477D" w:rsidRDefault="008036D5" w:rsidP="008875A1">
            <w:pPr>
              <w:pStyle w:val="TopHeader"/>
            </w:pPr>
            <w:r w:rsidRPr="003F477D">
              <w:t xml:space="preserve"> účtovné obdobie</w:t>
            </w:r>
          </w:p>
        </w:tc>
      </w:tr>
      <w:tr w:rsidR="008036D5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Daň v %</w:t>
            </w:r>
          </w:p>
        </w:tc>
      </w:tr>
      <w:tr w:rsidR="008036D5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8036D5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-25239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-19015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8036D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036D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20096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4421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18593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4090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036D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1044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036D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9C21AB" w:rsidRDefault="008036D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9C21AB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9C21AB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9C21AB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9C21AB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9C21AB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9C21AB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9C21AB" w:rsidRDefault="008036D5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9C21AB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9C21AB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9C21AB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9C21AB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9C21AB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9C21AB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21140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4651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19277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</w:tr>
      <w:tr w:rsidR="008036D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8036D5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8036D5" w:rsidRPr="003F477D" w:rsidRDefault="008036D5" w:rsidP="0003344F">
      <w:pPr>
        <w:spacing w:after="0" w:line="240" w:lineRule="auto"/>
        <w:rPr>
          <w:szCs w:val="22"/>
        </w:rPr>
      </w:pPr>
    </w:p>
    <w:p w:rsidR="008036D5" w:rsidRPr="003F477D" w:rsidRDefault="008036D5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54"/>
        <w:gridCol w:w="1426"/>
        <w:gridCol w:w="1427"/>
        <w:gridCol w:w="1427"/>
        <w:gridCol w:w="1427"/>
        <w:gridCol w:w="1427"/>
      </w:tblGrid>
      <w:tr w:rsidR="008036D5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8036D5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36D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</w:tr>
      <w:tr w:rsidR="008036D5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-283110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19975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-303085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-19975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6224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-26199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36D5" w:rsidRPr="003F477D" w:rsidRDefault="008036D5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8036D5" w:rsidRPr="003F477D" w:rsidRDefault="008036D5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53"/>
        <w:gridCol w:w="1427"/>
        <w:gridCol w:w="1427"/>
        <w:gridCol w:w="1427"/>
        <w:gridCol w:w="1427"/>
        <w:gridCol w:w="1427"/>
      </w:tblGrid>
      <w:tr w:rsidR="008036D5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8036D5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8036D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6639</w:t>
            </w:r>
          </w:p>
        </w:tc>
      </w:tr>
      <w:tr w:rsidR="008036D5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036D5" w:rsidRPr="003F477D" w:rsidRDefault="008036D5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332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-218241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64869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-283110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-64869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44894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>
              <w:rPr>
                <w:szCs w:val="22"/>
              </w:rPr>
              <w:t>-19975</w:t>
            </w:r>
          </w:p>
        </w:tc>
      </w:tr>
      <w:tr w:rsidR="008036D5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8036D5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36D5" w:rsidRPr="003F477D" w:rsidRDefault="008036D5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036D5" w:rsidRPr="003F477D" w:rsidRDefault="008036D5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036D5" w:rsidRPr="003F477D" w:rsidSect="00CF3093">
          <w:headerReference w:type="default" r:id="rId7"/>
          <w:footerReference w:type="default" r:id="rId8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8036D5" w:rsidRPr="003F477D" w:rsidRDefault="008036D5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8036D5" w:rsidRPr="003F477D" w:rsidRDefault="008036D5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8036D5" w:rsidRPr="003F477D" w:rsidRDefault="008036D5" w:rsidP="00772363">
      <w:pPr>
        <w:pStyle w:val="ListParagraph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8036D5" w:rsidRPr="003F477D" w:rsidRDefault="008036D5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Pr="003F477D">
        <w:rPr>
          <w:szCs w:val="22"/>
        </w:rPr>
        <w:br/>
        <w:t>č. 306/2007 Z. z., ktorou sa vydáva Štatistická klasifikácia ekonomických činností.</w:t>
      </w:r>
    </w:p>
    <w:p w:rsidR="008036D5" w:rsidRPr="003F477D" w:rsidRDefault="008036D5" w:rsidP="00537F98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</w:t>
      </w:r>
      <w:r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8036D5" w:rsidRPr="003F477D" w:rsidRDefault="008036D5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>V bodoch č. 2, 4 a 6 sa prvotným ocenením majetku rozumie jeho ocenenie podľa § 25 zákona.</w:t>
      </w:r>
    </w:p>
    <w:p w:rsidR="008036D5" w:rsidRPr="003F477D" w:rsidRDefault="008036D5" w:rsidP="00760D6D">
      <w:pPr>
        <w:pStyle w:val="ListParagraph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8, 23, 27, </w:t>
      </w:r>
      <w:smartTag w:uri="urn:schemas-microsoft-com:office:smarttags" w:element="metricconverter">
        <w:smartTagPr>
          <w:attr w:name="ProductID" w:val="28 a"/>
        </w:smartTagPr>
        <w:r w:rsidRPr="003F477D">
          <w:rPr>
            <w:szCs w:val="22"/>
            <w:lang w:eastAsia="sk-SK"/>
          </w:rPr>
          <w:t>28 a</w:t>
        </w:r>
      </w:smartTag>
      <w:r w:rsidRPr="003F477D">
        <w:rPr>
          <w:szCs w:val="22"/>
          <w:lang w:eastAsia="sk-SK"/>
        </w:rPr>
        <w:t xml:space="preserve"> 29  sa obsahová náplň tabuliek a počet riadkov v nich  uvádzajú podľa potrieb účtovnej jednotky. </w:t>
      </w:r>
    </w:p>
    <w:p w:rsidR="008036D5" w:rsidRPr="003F477D" w:rsidRDefault="008036D5" w:rsidP="004268D2">
      <w:pPr>
        <w:spacing w:after="0" w:line="240" w:lineRule="auto"/>
        <w:rPr>
          <w:b/>
          <w:szCs w:val="22"/>
        </w:rPr>
      </w:pPr>
    </w:p>
    <w:p w:rsidR="008036D5" w:rsidRPr="003F477D" w:rsidRDefault="008036D5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8036D5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8036D5" w:rsidRPr="003F477D" w:rsidRDefault="008036D5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kons. – konsolidovaný</w:t>
      </w:r>
    </w:p>
    <w:p w:rsidR="008036D5" w:rsidRPr="003F477D" w:rsidRDefault="008036D5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8036D5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8036D5" w:rsidRPr="003F477D" w:rsidRDefault="008036D5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036D5" w:rsidRPr="003F477D" w:rsidRDefault="008036D5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036D5" w:rsidRPr="003F477D" w:rsidSect="00D3362A">
      <w:head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36D5" w:rsidRDefault="008036D5" w:rsidP="00107589">
      <w:pPr>
        <w:spacing w:after="0" w:line="240" w:lineRule="auto"/>
      </w:pPr>
      <w:r>
        <w:separator/>
      </w:r>
    </w:p>
  </w:endnote>
  <w:endnote w:type="continuationSeparator" w:id="0">
    <w:p w:rsidR="008036D5" w:rsidRDefault="008036D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altName w:val="Arial Narrow"/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ahoma">
    <w:altName w:val="Tahoma"/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Segoe UI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6D5" w:rsidRPr="003D38D7" w:rsidRDefault="008036D5">
    <w:pPr>
      <w:pStyle w:val="Footer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>
      <w:rPr>
        <w:noProof/>
        <w:szCs w:val="22"/>
      </w:rPr>
      <w:t>25</w:t>
    </w:r>
    <w:r w:rsidRPr="003D38D7">
      <w:rPr>
        <w:szCs w:val="22"/>
      </w:rPr>
      <w:fldChar w:fldCharType="end"/>
    </w:r>
  </w:p>
  <w:p w:rsidR="008036D5" w:rsidRDefault="008036D5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36D5" w:rsidRDefault="008036D5" w:rsidP="00107589">
      <w:pPr>
        <w:spacing w:after="0" w:line="240" w:lineRule="auto"/>
      </w:pPr>
      <w:r>
        <w:separator/>
      </w:r>
    </w:p>
  </w:footnote>
  <w:footnote w:type="continuationSeparator" w:id="0">
    <w:p w:rsidR="008036D5" w:rsidRDefault="008036D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0A0"/>
    </w:tblPr>
    <w:tblGrid>
      <w:gridCol w:w="2780"/>
      <w:gridCol w:w="2260"/>
      <w:gridCol w:w="451"/>
      <w:gridCol w:w="291"/>
      <w:gridCol w:w="291"/>
      <w:gridCol w:w="291"/>
      <w:gridCol w:w="291"/>
      <w:gridCol w:w="291"/>
      <w:gridCol w:w="291"/>
      <w:gridCol w:w="291"/>
      <w:gridCol w:w="291"/>
      <w:gridCol w:w="291"/>
      <w:gridCol w:w="291"/>
    </w:tblGrid>
    <w:tr w:rsidR="008036D5" w:rsidRPr="003F477D" w:rsidTr="008E492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8036D5" w:rsidRPr="003F477D" w:rsidRDefault="008036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036D5" w:rsidRPr="003F477D" w:rsidRDefault="008036D5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8036D5" w:rsidRPr="003F477D" w:rsidRDefault="008036D5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36D5" w:rsidRPr="003F477D" w:rsidRDefault="008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36D5" w:rsidRPr="003F477D" w:rsidRDefault="008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36D5" w:rsidRPr="003F477D" w:rsidRDefault="008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36D5" w:rsidRPr="003F477D" w:rsidRDefault="008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36D5" w:rsidRPr="003F477D" w:rsidRDefault="008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36D5" w:rsidRPr="003F477D" w:rsidRDefault="008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36D5" w:rsidRPr="003F477D" w:rsidRDefault="008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36D5" w:rsidRPr="003F477D" w:rsidRDefault="008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 w:rsidRPr="003F477D">
            <w:rPr>
              <w:szCs w:val="22"/>
              <w:lang w:eastAsia="sk-SK"/>
            </w:rPr>
            <w:t> </w:t>
          </w: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36D5" w:rsidRPr="003F477D" w:rsidRDefault="008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  <w:r w:rsidRPr="003F477D">
            <w:rPr>
              <w:szCs w:val="22"/>
              <w:lang w:eastAsia="sk-SK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8036D5" w:rsidRPr="003F477D" w:rsidRDefault="008036D5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8</w:t>
          </w:r>
          <w:r w:rsidRPr="003F477D">
            <w:rPr>
              <w:szCs w:val="22"/>
              <w:lang w:eastAsia="sk-SK"/>
            </w:rPr>
            <w:t> </w:t>
          </w:r>
        </w:p>
      </w:tc>
    </w:tr>
  </w:tbl>
  <w:p w:rsidR="008036D5" w:rsidRPr="004268D2" w:rsidRDefault="008036D5" w:rsidP="00E04DF3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36D5" w:rsidRPr="004268D2" w:rsidRDefault="008036D5" w:rsidP="008E4928">
    <w:pPr>
      <w:pStyle w:val="Head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B336F"/>
    <w:rsid w:val="000D22CE"/>
    <w:rsid w:val="00107589"/>
    <w:rsid w:val="00123CCD"/>
    <w:rsid w:val="00151C69"/>
    <w:rsid w:val="00163DC0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5187B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A1F58"/>
    <w:rsid w:val="003C6761"/>
    <w:rsid w:val="003D38D7"/>
    <w:rsid w:val="003F13FB"/>
    <w:rsid w:val="003F477D"/>
    <w:rsid w:val="003F5EB5"/>
    <w:rsid w:val="00420380"/>
    <w:rsid w:val="004268D2"/>
    <w:rsid w:val="004304FF"/>
    <w:rsid w:val="00442B2A"/>
    <w:rsid w:val="00457623"/>
    <w:rsid w:val="004576B8"/>
    <w:rsid w:val="00465A3F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645466"/>
    <w:rsid w:val="00656F94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6EE9"/>
    <w:rsid w:val="007D4632"/>
    <w:rsid w:val="007D57BF"/>
    <w:rsid w:val="007E22E8"/>
    <w:rsid w:val="007E52A9"/>
    <w:rsid w:val="007F351A"/>
    <w:rsid w:val="008036D5"/>
    <w:rsid w:val="00805654"/>
    <w:rsid w:val="00847433"/>
    <w:rsid w:val="00851D99"/>
    <w:rsid w:val="008725BC"/>
    <w:rsid w:val="008875A1"/>
    <w:rsid w:val="00891F08"/>
    <w:rsid w:val="008C0E76"/>
    <w:rsid w:val="008E284C"/>
    <w:rsid w:val="008E4928"/>
    <w:rsid w:val="00900BE9"/>
    <w:rsid w:val="009108F2"/>
    <w:rsid w:val="00912D01"/>
    <w:rsid w:val="00934878"/>
    <w:rsid w:val="009463F6"/>
    <w:rsid w:val="009508B7"/>
    <w:rsid w:val="00951592"/>
    <w:rsid w:val="009731CC"/>
    <w:rsid w:val="00984260"/>
    <w:rsid w:val="00991D9F"/>
    <w:rsid w:val="009A1BB7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B03FB"/>
    <w:rsid w:val="00AC0AB8"/>
    <w:rsid w:val="00B5583E"/>
    <w:rsid w:val="00B6221B"/>
    <w:rsid w:val="00B6262B"/>
    <w:rsid w:val="00B7696D"/>
    <w:rsid w:val="00B80DB6"/>
    <w:rsid w:val="00B86FC2"/>
    <w:rsid w:val="00C04782"/>
    <w:rsid w:val="00C13B7E"/>
    <w:rsid w:val="00C270D3"/>
    <w:rsid w:val="00C56862"/>
    <w:rsid w:val="00C6795C"/>
    <w:rsid w:val="00C71E45"/>
    <w:rsid w:val="00C93A1A"/>
    <w:rsid w:val="00CA4B07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44A24"/>
    <w:rsid w:val="00F47885"/>
    <w:rsid w:val="00F54CD1"/>
    <w:rsid w:val="00F678B2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sk-SK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9508B7"/>
    <w:pPr>
      <w:spacing w:after="200" w:line="276" w:lineRule="auto"/>
    </w:pPr>
    <w:rPr>
      <w:rFonts w:cs="Times New Roman"/>
      <w:szCs w:val="36"/>
      <w:lang w:eastAsia="en-US"/>
    </w:rPr>
  </w:style>
  <w:style w:type="paragraph" w:styleId="Heading1">
    <w:name w:val="heading 1"/>
    <w:basedOn w:val="Normal"/>
    <w:next w:val="Normal"/>
    <w:link w:val="Heading1Char1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1"/>
    <w:uiPriority w:val="99"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1"/>
    <w:uiPriority w:val="99"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1"/>
    <w:uiPriority w:val="99"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1"/>
    <w:uiPriority w:val="99"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1"/>
    <w:uiPriority w:val="99"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1"/>
    <w:uiPriority w:val="99"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1"/>
    <w:uiPriority w:val="99"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1"/>
    <w:uiPriority w:val="99"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Pr>
      <w:rFonts w:ascii="Cambria" w:hAnsi="Cambria" w:cs="Times New Roman"/>
      <w:b/>
      <w:bCs/>
      <w:kern w:val="32"/>
      <w:sz w:val="32"/>
      <w:szCs w:val="32"/>
      <w:lang w:eastAsia="en-US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Pr>
      <w:rFonts w:ascii="Cambria" w:hAnsi="Cambria" w:cs="Times New Roman"/>
      <w:b/>
      <w:bCs/>
      <w:i/>
      <w:iCs/>
      <w:sz w:val="28"/>
      <w:szCs w:val="28"/>
      <w:lang w:eastAsia="en-US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Pr>
      <w:rFonts w:ascii="Cambria" w:hAnsi="Cambria" w:cs="Times New Roman"/>
      <w:b/>
      <w:bCs/>
      <w:sz w:val="26"/>
      <w:szCs w:val="26"/>
      <w:lang w:eastAsia="en-US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Pr>
      <w:rFonts w:ascii="Calibri" w:hAnsi="Calibri" w:cs="Times New Roman"/>
      <w:b/>
      <w:bCs/>
      <w:sz w:val="28"/>
      <w:szCs w:val="28"/>
      <w:lang w:eastAsia="en-US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Pr>
      <w:rFonts w:ascii="Calibri" w:hAnsi="Calibri" w:cs="Times New Roman"/>
      <w:b/>
      <w:bCs/>
      <w:i/>
      <w:iCs/>
      <w:sz w:val="26"/>
      <w:szCs w:val="26"/>
      <w:lang w:eastAsia="en-US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Pr>
      <w:rFonts w:ascii="Calibri" w:hAnsi="Calibri" w:cs="Times New Roman"/>
      <w:b/>
      <w:bCs/>
      <w:lang w:eastAsia="en-US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Pr>
      <w:rFonts w:ascii="Calibri" w:hAnsi="Calibri" w:cs="Times New Roman"/>
      <w:sz w:val="24"/>
      <w:szCs w:val="24"/>
      <w:lang w:eastAsia="en-US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Pr>
      <w:rFonts w:ascii="Calibri" w:hAnsi="Calibri" w:cs="Times New Roman"/>
      <w:i/>
      <w:iCs/>
      <w:sz w:val="24"/>
      <w:szCs w:val="24"/>
      <w:lang w:eastAsia="en-US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Pr>
      <w:rFonts w:ascii="Cambria" w:hAnsi="Cambria" w:cs="Times New Roman"/>
      <w:lang w:eastAsia="en-US"/>
    </w:rPr>
  </w:style>
  <w:style w:type="character" w:customStyle="1" w:styleId="Heading1Char1">
    <w:name w:val="Heading 1 Char1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1">
    <w:name w:val="Heading 2 Char1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1">
    <w:name w:val="Heading 3 Char1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1">
    <w:name w:val="Heading 4 Char1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1">
    <w:name w:val="Heading 5 Char1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1">
    <w:name w:val="Heading 6 Char1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1">
    <w:name w:val="Heading 7 Char1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1">
    <w:name w:val="Heading 8 Char1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1">
    <w:name w:val="Heading 9 Char1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rPr>
      <w:rFonts w:cs="Times New Roman"/>
      <w:sz w:val="20"/>
      <w:szCs w:val="36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HeaderChar1">
    <w:name w:val="Header Char1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1"/>
    <w:uiPriority w:val="99"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FooterChar1">
    <w:name w:val="Footer Char1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FootnoteTextChar1">
    <w:name w:val="Footnote Text Char1"/>
    <w:link w:val="FootnoteText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FootnoteText">
    <w:name w:val="footnote text"/>
    <w:basedOn w:val="Normal"/>
    <w:link w:val="FootnoteTextChar"/>
    <w:uiPriority w:val="99"/>
    <w:semiHidden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Pr>
      <w:rFonts w:cs="Times New Roman"/>
      <w:sz w:val="20"/>
      <w:szCs w:val="20"/>
      <w:lang w:eastAsia="en-US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9508B7"/>
    <w:rPr>
      <w:rFonts w:cs="Times New Roman"/>
      <w:sz w:val="20"/>
      <w:szCs w:val="20"/>
    </w:rPr>
  </w:style>
  <w:style w:type="character" w:customStyle="1" w:styleId="TitleChar1">
    <w:name w:val="Title Char1"/>
    <w:link w:val="Title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99"/>
    <w:locked/>
    <w:rPr>
      <w:rFonts w:ascii="Cambria" w:hAnsi="Cambria" w:cs="Times New Roman"/>
      <w:b/>
      <w:bCs/>
      <w:kern w:val="28"/>
      <w:sz w:val="32"/>
      <w:szCs w:val="32"/>
      <w:lang w:eastAsia="en-US"/>
    </w:rPr>
  </w:style>
  <w:style w:type="character" w:customStyle="1" w:styleId="NzovChar1">
    <w:name w:val="Názov Char1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99"/>
    <w:rsid w:val="009508B7"/>
    <w:rPr>
      <w:rFonts w:ascii="Cambria" w:hAnsi="Cambria" w:cs="Times New Roman"/>
      <w:b/>
      <w:bCs/>
      <w:kern w:val="28"/>
      <w:sz w:val="32"/>
      <w:szCs w:val="32"/>
    </w:rPr>
  </w:style>
  <w:style w:type="character" w:customStyle="1" w:styleId="BodyTextChar1">
    <w:name w:val="Body Text Char1"/>
    <w:link w:val="Body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BodyText">
    <w:name w:val="Body Text"/>
    <w:basedOn w:val="Normal"/>
    <w:link w:val="BodyTextChar"/>
    <w:uiPriority w:val="99"/>
    <w:semiHidden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Char1">
    <w:name w:val="Základný text Char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SubtitleChar1">
    <w:name w:val="Subtitle Char1"/>
    <w:link w:val="Subtitle"/>
    <w:uiPriority w:val="99"/>
    <w:locked/>
    <w:rsid w:val="0003344F"/>
    <w:rPr>
      <w:rFonts w:ascii="Cambria" w:hAnsi="Cambria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99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99"/>
    <w:locked/>
    <w:rPr>
      <w:rFonts w:ascii="Cambria" w:hAnsi="Cambria" w:cs="Times New Roman"/>
      <w:sz w:val="24"/>
      <w:szCs w:val="24"/>
      <w:lang w:eastAsia="en-US"/>
    </w:rPr>
  </w:style>
  <w:style w:type="character" w:customStyle="1" w:styleId="PodtitulChar1">
    <w:name w:val="Podtitul Char1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35">
    <w:name w:val="Podtitul Char135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34">
    <w:name w:val="Podtitul Char134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99"/>
    <w:rsid w:val="009508B7"/>
    <w:rPr>
      <w:rFonts w:ascii="Cambria" w:hAnsi="Cambria" w:cs="Times New Roman"/>
      <w:sz w:val="24"/>
      <w:szCs w:val="24"/>
    </w:rPr>
  </w:style>
  <w:style w:type="character" w:customStyle="1" w:styleId="BodyText2Char1">
    <w:name w:val="Body Text 2 Char1"/>
    <w:link w:val="Body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2">
    <w:name w:val="Body Text 2"/>
    <w:basedOn w:val="Normal"/>
    <w:link w:val="BodyText2Char"/>
    <w:uiPriority w:val="99"/>
    <w:semiHidden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kladntext2Char1">
    <w:name w:val="Základný text 2 Char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BodyTextIndent2Char1">
    <w:name w:val="Body Text Indent 2 Char1"/>
    <w:link w:val="BodyTextInden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BodyTextIndent2Char"/>
    <w:uiPriority w:val="99"/>
    <w:semiHidden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Pr>
      <w:rFonts w:cs="Times New Roman"/>
      <w:sz w:val="36"/>
      <w:szCs w:val="36"/>
      <w:lang w:eastAsia="en-US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9508B7"/>
    <w:rPr>
      <w:rFonts w:cs="Times New Roman"/>
      <w:sz w:val="36"/>
      <w:szCs w:val="36"/>
    </w:rPr>
  </w:style>
  <w:style w:type="character" w:customStyle="1" w:styleId="BodyTextIndent3Char1">
    <w:name w:val="Body Text Indent 3 Char1"/>
    <w:link w:val="BodyTextIndent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BodyTextIndent3Char"/>
    <w:uiPriority w:val="99"/>
    <w:semiHidden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Pr>
      <w:rFonts w:cs="Times New Roman"/>
      <w:sz w:val="16"/>
      <w:szCs w:val="16"/>
      <w:lang w:eastAsia="en-US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9508B7"/>
    <w:rPr>
      <w:rFonts w:cs="Times New Roman"/>
      <w:sz w:val="16"/>
      <w:szCs w:val="16"/>
    </w:rPr>
  </w:style>
  <w:style w:type="character" w:customStyle="1" w:styleId="BalloonTextChar1">
    <w:name w:val="Balloon Text Char1"/>
    <w:link w:val="BalloonText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BalloonText">
    <w:name w:val="Balloon Text"/>
    <w:basedOn w:val="Normal"/>
    <w:link w:val="BalloonTextChar"/>
    <w:uiPriority w:val="99"/>
    <w:semiHidden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imes New Roman" w:hAnsi="Times New Roman" w:cs="Times New Roman"/>
      <w:sz w:val="2"/>
      <w:lang w:eastAsia="en-US"/>
    </w:rPr>
  </w:style>
  <w:style w:type="character" w:customStyle="1" w:styleId="TextbublinyChar1">
    <w:name w:val="Text bubliny Char1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9508B7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9508B7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9508B7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9508B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uiPriority w:val="99"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0146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146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2</TotalTime>
  <Pages>24</Pages>
  <Words>4191</Words>
  <Characters>23889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Matulova Silvia</dc:creator>
  <cp:keywords/>
  <dc:description/>
  <cp:lastModifiedBy>Eki</cp:lastModifiedBy>
  <cp:revision>2</cp:revision>
  <cp:lastPrinted>2013-12-05T12:47:00Z</cp:lastPrinted>
  <dcterms:created xsi:type="dcterms:W3CDTF">2016-03-16T11:55:00Z</dcterms:created>
  <dcterms:modified xsi:type="dcterms:W3CDTF">2016-03-16T11:55:00Z</dcterms:modified>
</cp:coreProperties>
</file>