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6D5" w:rsidRPr="003F477D" w:rsidRDefault="008036D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8036D5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36D5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036D5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036D5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F678B2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8036D5" w:rsidRPr="003F477D" w:rsidRDefault="008036D5" w:rsidP="0003344F">
      <w:pPr>
        <w:pStyle w:val="Title"/>
        <w:spacing w:before="0" w:beforeAutospacing="0" w:after="0"/>
        <w:jc w:val="left"/>
        <w:rPr>
          <w:szCs w:val="22"/>
        </w:rPr>
      </w:pPr>
    </w:p>
    <w:p w:rsidR="008036D5" w:rsidRPr="003F477D" w:rsidRDefault="008036D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8036D5" w:rsidRPr="003F477D" w:rsidRDefault="008036D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8036D5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8036D5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8036D5" w:rsidRPr="003F477D" w:rsidRDefault="008036D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036D5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8036D5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036D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036D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036D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036D5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036D5" w:rsidRPr="003F477D" w:rsidRDefault="008036D5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8036D5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8036D5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036D5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8036D5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036D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036D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036D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036D5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036D5" w:rsidRDefault="008036D5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8036D5" w:rsidRPr="009F39E7" w:rsidRDefault="008036D5" w:rsidP="009F39E7"/>
    <w:p w:rsidR="008036D5" w:rsidRPr="003F477D" w:rsidRDefault="008036D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8036D5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036D5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036D5" w:rsidRPr="009F39E7" w:rsidRDefault="008036D5" w:rsidP="009F39E7"/>
    <w:p w:rsidR="008036D5" w:rsidRPr="003F477D" w:rsidRDefault="008036D5" w:rsidP="003F477D"/>
    <w:p w:rsidR="008036D5" w:rsidRPr="003F477D" w:rsidRDefault="008036D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8036D5" w:rsidRPr="003F477D" w:rsidRDefault="008036D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8036D5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036D5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8036D5" w:rsidRPr="003F477D" w:rsidRDefault="008036D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036D5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036D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036D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144408</w:t>
            </w:r>
          </w:p>
        </w:tc>
      </w:tr>
      <w:tr w:rsidR="008036D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144408</w:t>
            </w:r>
          </w:p>
        </w:tc>
      </w:tr>
      <w:tr w:rsidR="008036D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036D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49473</w:t>
            </w:r>
          </w:p>
        </w:tc>
      </w:tr>
      <w:tr w:rsidR="008036D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3044</w:t>
            </w:r>
          </w:p>
        </w:tc>
      </w:tr>
      <w:tr w:rsidR="008036D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52517</w:t>
            </w:r>
          </w:p>
        </w:tc>
      </w:tr>
      <w:tr w:rsidR="008036D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036D5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036D5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74766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94935</w:t>
            </w:r>
          </w:p>
        </w:tc>
      </w:tr>
      <w:tr w:rsidR="008036D5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72227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91891</w:t>
            </w:r>
          </w:p>
        </w:tc>
      </w:tr>
    </w:tbl>
    <w:p w:rsidR="008036D5" w:rsidRPr="003F477D" w:rsidRDefault="008036D5" w:rsidP="0003344F">
      <w:pPr>
        <w:spacing w:after="0" w:line="240" w:lineRule="auto"/>
        <w:rPr>
          <w:szCs w:val="22"/>
        </w:rPr>
      </w:pPr>
    </w:p>
    <w:p w:rsidR="008036D5" w:rsidRPr="003F477D" w:rsidRDefault="008036D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8036D5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8036D5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036D5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036D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036D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144408</w:t>
            </w:r>
          </w:p>
        </w:tc>
      </w:tr>
      <w:tr w:rsidR="008036D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144408</w:t>
            </w:r>
          </w:p>
        </w:tc>
      </w:tr>
      <w:tr w:rsidR="008036D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036D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38382</w:t>
            </w:r>
          </w:p>
        </w:tc>
      </w:tr>
      <w:tr w:rsidR="008036D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11091</w:t>
            </w:r>
          </w:p>
        </w:tc>
      </w:tr>
      <w:tr w:rsidR="008036D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49473</w:t>
            </w:r>
          </w:p>
        </w:tc>
      </w:tr>
      <w:tr w:rsidR="008036D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036D5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036D5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106026</w:t>
            </w:r>
          </w:p>
        </w:tc>
      </w:tr>
      <w:tr w:rsidR="008036D5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74766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94935</w:t>
            </w:r>
          </w:p>
        </w:tc>
      </w:tr>
    </w:tbl>
    <w:p w:rsidR="008036D5" w:rsidRDefault="008036D5" w:rsidP="0003344F">
      <w:pPr>
        <w:spacing w:after="0" w:line="240" w:lineRule="auto"/>
        <w:rPr>
          <w:szCs w:val="22"/>
        </w:rPr>
      </w:pPr>
    </w:p>
    <w:p w:rsidR="008036D5" w:rsidRPr="003F477D" w:rsidRDefault="008036D5" w:rsidP="0003344F">
      <w:pPr>
        <w:spacing w:after="0" w:line="240" w:lineRule="auto"/>
        <w:rPr>
          <w:szCs w:val="22"/>
        </w:rPr>
      </w:pPr>
    </w:p>
    <w:p w:rsidR="008036D5" w:rsidRPr="003F477D" w:rsidRDefault="008036D5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8036D5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036D5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036D5" w:rsidRDefault="008036D5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8036D5" w:rsidRPr="009F39E7" w:rsidRDefault="008036D5" w:rsidP="009F39E7">
      <w:pPr>
        <w:spacing w:after="0"/>
      </w:pPr>
    </w:p>
    <w:p w:rsidR="008036D5" w:rsidRPr="003F477D" w:rsidRDefault="008036D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8036D5" w:rsidRPr="003F477D" w:rsidRDefault="008036D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036D5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036D5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3704">
            <w:pPr>
              <w:pStyle w:val="TopHeader"/>
            </w:pPr>
            <w:r w:rsidRPr="003F477D">
              <w:t>Poskyt-nuté pred-davky na </w:t>
            </w:r>
          </w:p>
          <w:p w:rsidR="008036D5" w:rsidRPr="003F477D" w:rsidRDefault="008036D5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Spolu</w:t>
            </w:r>
          </w:p>
        </w:tc>
      </w:tr>
      <w:tr w:rsidR="008036D5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8036D5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036D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036D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8036D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8036D5" w:rsidRPr="003F477D" w:rsidRDefault="008036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036D5" w:rsidRPr="003F477D" w:rsidRDefault="008036D5" w:rsidP="0003344F">
      <w:pPr>
        <w:spacing w:after="0" w:line="240" w:lineRule="auto"/>
        <w:rPr>
          <w:szCs w:val="22"/>
        </w:rPr>
      </w:pPr>
    </w:p>
    <w:p w:rsidR="008036D5" w:rsidRPr="003F477D" w:rsidRDefault="008036D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036D5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036D5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pStyle w:val="TopHeader"/>
            </w:pPr>
            <w:r w:rsidRPr="003F477D">
              <w:t>Poskyt-nuté pred-davky na </w:t>
            </w:r>
          </w:p>
          <w:p w:rsidR="008036D5" w:rsidRPr="003F477D" w:rsidRDefault="008036D5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pStyle w:val="TopHeader"/>
            </w:pPr>
            <w:r w:rsidRPr="003F477D">
              <w:t>Spolu</w:t>
            </w:r>
          </w:p>
        </w:tc>
      </w:tr>
      <w:tr w:rsidR="008036D5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8036D5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036D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036D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8036D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036D5" w:rsidRPr="003F477D" w:rsidRDefault="008036D5" w:rsidP="003F477D">
      <w:pPr>
        <w:spacing w:after="0" w:line="240" w:lineRule="auto"/>
        <w:rPr>
          <w:szCs w:val="22"/>
        </w:rPr>
      </w:pPr>
    </w:p>
    <w:p w:rsidR="008036D5" w:rsidRPr="003F477D" w:rsidRDefault="008036D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8036D5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8036D5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036D5" w:rsidRDefault="008036D5" w:rsidP="0003344F">
      <w:pPr>
        <w:spacing w:after="0" w:line="240" w:lineRule="auto"/>
        <w:rPr>
          <w:szCs w:val="22"/>
        </w:rPr>
      </w:pPr>
    </w:p>
    <w:p w:rsidR="008036D5" w:rsidRPr="003F477D" w:rsidRDefault="008036D5" w:rsidP="0003344F">
      <w:pPr>
        <w:spacing w:after="0" w:line="240" w:lineRule="auto"/>
        <w:rPr>
          <w:szCs w:val="22"/>
        </w:rPr>
      </w:pPr>
    </w:p>
    <w:p w:rsidR="008036D5" w:rsidRPr="003F477D" w:rsidRDefault="008036D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8036D5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8036D5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Podiel ÚJ na ZI</w:t>
            </w:r>
          </w:p>
          <w:p w:rsidR="008036D5" w:rsidRPr="003F477D" w:rsidRDefault="008036D5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8036D5" w:rsidRPr="003F477D" w:rsidRDefault="008036D5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8036D5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036D5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8036D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8036D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8036D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8036D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8036D5" w:rsidRDefault="008036D5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8036D5" w:rsidRDefault="008036D5" w:rsidP="003F477D"/>
    <w:p w:rsidR="008036D5" w:rsidRPr="003F477D" w:rsidRDefault="008036D5" w:rsidP="003F477D"/>
    <w:p w:rsidR="008036D5" w:rsidRPr="003F477D" w:rsidRDefault="008036D5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8036D5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8036D5" w:rsidRPr="003F477D" w:rsidRDefault="008036D5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8036D5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8036D5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036D5" w:rsidRPr="003F477D" w:rsidRDefault="008036D5" w:rsidP="0000458C">
      <w:pPr>
        <w:spacing w:after="120" w:line="240" w:lineRule="auto"/>
        <w:rPr>
          <w:szCs w:val="22"/>
        </w:rPr>
      </w:pPr>
    </w:p>
    <w:p w:rsidR="008036D5" w:rsidRPr="003F477D" w:rsidRDefault="008036D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8036D5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8036D5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036D5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036D5" w:rsidRPr="003F477D" w:rsidRDefault="008036D5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8036D5" w:rsidRPr="003F477D" w:rsidRDefault="008036D5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8036D5" w:rsidRPr="003F477D" w:rsidRDefault="008036D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8036D5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036D5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Tvorba </w:t>
            </w:r>
          </w:p>
          <w:p w:rsidR="008036D5" w:rsidRPr="003F477D" w:rsidRDefault="008036D5" w:rsidP="0003344F">
            <w:pPr>
              <w:pStyle w:val="TopHeader"/>
            </w:pPr>
            <w:r w:rsidRPr="003F477D">
              <w:t>OP</w:t>
            </w:r>
          </w:p>
          <w:p w:rsidR="008036D5" w:rsidRPr="003F477D" w:rsidRDefault="008036D5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8036D5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036D5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036D5" w:rsidRPr="003F477D" w:rsidRDefault="008036D5" w:rsidP="0003344F">
      <w:pPr>
        <w:spacing w:after="0" w:line="240" w:lineRule="auto"/>
        <w:rPr>
          <w:szCs w:val="22"/>
        </w:rPr>
      </w:pPr>
    </w:p>
    <w:p w:rsidR="008036D5" w:rsidRPr="003F477D" w:rsidRDefault="008036D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8036D5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Hodnota</w:t>
            </w:r>
          </w:p>
        </w:tc>
      </w:tr>
      <w:tr w:rsidR="008036D5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036D5" w:rsidRPr="003F477D" w:rsidRDefault="008036D5" w:rsidP="0003344F">
      <w:pPr>
        <w:pStyle w:val="Title"/>
        <w:spacing w:before="0" w:beforeAutospacing="0" w:after="0"/>
        <w:jc w:val="both"/>
        <w:rPr>
          <w:szCs w:val="22"/>
        </w:rPr>
      </w:pPr>
    </w:p>
    <w:p w:rsidR="008036D5" w:rsidRPr="003F477D" w:rsidRDefault="008036D5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8036D5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036D5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036D5" w:rsidRDefault="008036D5" w:rsidP="0003344F">
      <w:pPr>
        <w:pStyle w:val="Title"/>
        <w:spacing w:before="0" w:beforeAutospacing="0" w:after="0"/>
        <w:jc w:val="left"/>
        <w:rPr>
          <w:szCs w:val="22"/>
        </w:rPr>
      </w:pPr>
    </w:p>
    <w:p w:rsidR="008036D5" w:rsidRPr="003F477D" w:rsidRDefault="008036D5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8036D5" w:rsidRPr="003F477D" w:rsidRDefault="008036D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8036D5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8036D5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8036D5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036D5" w:rsidRPr="003F477D" w:rsidRDefault="008036D5" w:rsidP="0003344F">
      <w:pPr>
        <w:spacing w:after="0" w:line="240" w:lineRule="auto"/>
        <w:rPr>
          <w:szCs w:val="22"/>
        </w:rPr>
      </w:pPr>
    </w:p>
    <w:p w:rsidR="008036D5" w:rsidRPr="003F477D" w:rsidRDefault="008036D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8036D5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8036D5" w:rsidRPr="003F477D" w:rsidRDefault="008036D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8036D5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036D5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036D5" w:rsidRDefault="008036D5" w:rsidP="0003344F">
      <w:pPr>
        <w:spacing w:after="0" w:line="240" w:lineRule="auto"/>
        <w:rPr>
          <w:szCs w:val="22"/>
        </w:rPr>
      </w:pPr>
    </w:p>
    <w:p w:rsidR="008036D5" w:rsidRPr="003F477D" w:rsidRDefault="008036D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8036D5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8036D5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8036D5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036D5" w:rsidRPr="003F477D" w:rsidRDefault="008036D5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8036D5" w:rsidRPr="003F477D" w:rsidRDefault="008036D5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8036D5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8036D5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036D5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036D5" w:rsidRPr="003F477D" w:rsidRDefault="008036D5" w:rsidP="0003344F">
      <w:pPr>
        <w:spacing w:after="0" w:line="240" w:lineRule="auto"/>
        <w:rPr>
          <w:szCs w:val="22"/>
        </w:rPr>
      </w:pPr>
    </w:p>
    <w:p w:rsidR="008036D5" w:rsidRPr="003F477D" w:rsidRDefault="008036D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8036D5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036D5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Tvorba</w:t>
            </w:r>
          </w:p>
          <w:p w:rsidR="008036D5" w:rsidRPr="003F477D" w:rsidRDefault="008036D5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8036D5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036D5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8036D5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375</w:t>
            </w:r>
          </w:p>
        </w:tc>
      </w:tr>
    </w:tbl>
    <w:p w:rsidR="008036D5" w:rsidRPr="003F477D" w:rsidRDefault="008036D5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036D5" w:rsidRPr="003F477D" w:rsidRDefault="008036D5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8036D5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Pohľadávky spolu</w:t>
            </w:r>
          </w:p>
        </w:tc>
      </w:tr>
      <w:tr w:rsidR="008036D5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8036D5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8036D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036D5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8036D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114336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114336</w:t>
            </w:r>
          </w:p>
        </w:tc>
      </w:tr>
      <w:tr w:rsidR="008036D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  <w:tc>
          <w:tcPr>
            <w:tcW w:w="1843" w:type="dxa"/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</w:tr>
      <w:tr w:rsidR="008036D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1167</w:t>
            </w:r>
          </w:p>
        </w:tc>
      </w:tr>
      <w:tr w:rsidR="008036D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843" w:type="dxa"/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8036D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215818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215818</w:t>
            </w:r>
          </w:p>
        </w:tc>
      </w:tr>
    </w:tbl>
    <w:p w:rsidR="008036D5" w:rsidRDefault="008036D5" w:rsidP="0003344F">
      <w:pPr>
        <w:spacing w:after="0" w:line="240" w:lineRule="auto"/>
        <w:jc w:val="both"/>
        <w:rPr>
          <w:szCs w:val="22"/>
        </w:rPr>
      </w:pPr>
    </w:p>
    <w:p w:rsidR="008036D5" w:rsidRPr="003F477D" w:rsidRDefault="008036D5" w:rsidP="0003344F">
      <w:pPr>
        <w:spacing w:after="0" w:line="240" w:lineRule="auto"/>
        <w:jc w:val="both"/>
        <w:rPr>
          <w:szCs w:val="22"/>
        </w:rPr>
      </w:pPr>
    </w:p>
    <w:p w:rsidR="008036D5" w:rsidRPr="003F477D" w:rsidRDefault="008036D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8036D5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036D5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8036D5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8036D5" w:rsidRDefault="008036D5" w:rsidP="00DB1EA0">
      <w:pPr>
        <w:pStyle w:val="Title"/>
        <w:spacing w:before="0" w:beforeAutospacing="0" w:after="0"/>
        <w:jc w:val="left"/>
        <w:rPr>
          <w:szCs w:val="22"/>
        </w:rPr>
      </w:pPr>
    </w:p>
    <w:p w:rsidR="008036D5" w:rsidRPr="009F39E7" w:rsidRDefault="008036D5" w:rsidP="009F39E7"/>
    <w:p w:rsidR="008036D5" w:rsidRPr="003F477D" w:rsidRDefault="008036D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8036D5" w:rsidRPr="003F477D" w:rsidRDefault="008036D5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8036D5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36D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8585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3103</w:t>
            </w:r>
          </w:p>
        </w:tc>
      </w:tr>
      <w:tr w:rsidR="008036D5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10425</w:t>
            </w:r>
          </w:p>
        </w:tc>
        <w:tc>
          <w:tcPr>
            <w:tcW w:w="2405" w:type="dxa"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177</w:t>
            </w:r>
          </w:p>
        </w:tc>
      </w:tr>
      <w:tr w:rsidR="008036D5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8036D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8036D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19010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3280</w:t>
            </w:r>
          </w:p>
        </w:tc>
      </w:tr>
    </w:tbl>
    <w:p w:rsidR="008036D5" w:rsidRDefault="008036D5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8036D5" w:rsidRPr="003F477D" w:rsidRDefault="008036D5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8036D5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8036D5" w:rsidRPr="003F477D" w:rsidRDefault="008036D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036D5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04DF3">
            <w:pPr>
              <w:pStyle w:val="TopHeader"/>
            </w:pPr>
            <w:r w:rsidRPr="003F477D">
              <w:t>Prírastky</w:t>
            </w:r>
          </w:p>
          <w:p w:rsidR="008036D5" w:rsidRPr="003F477D" w:rsidRDefault="008036D5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04DF3">
            <w:pPr>
              <w:pStyle w:val="TopHeader"/>
            </w:pPr>
            <w:r w:rsidRPr="003F477D">
              <w:t>Úbytky</w:t>
            </w:r>
          </w:p>
          <w:p w:rsidR="008036D5" w:rsidRPr="003F477D" w:rsidRDefault="008036D5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9C21AB" w:rsidRDefault="008036D5" w:rsidP="00E04DF3">
            <w:pPr>
              <w:pStyle w:val="TopHeader"/>
            </w:pPr>
            <w:r w:rsidRPr="009C21AB">
              <w:t>Presuny</w:t>
            </w:r>
          </w:p>
          <w:p w:rsidR="008036D5" w:rsidRPr="003F477D" w:rsidRDefault="008036D5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8036D5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036D5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036D5" w:rsidRPr="003F477D" w:rsidRDefault="008036D5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8036D5" w:rsidRPr="003F477D" w:rsidRDefault="008036D5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8036D5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A41E2">
            <w:pPr>
              <w:pStyle w:val="TopHeader"/>
            </w:pPr>
            <w:r w:rsidRPr="003F477D">
              <w:t>Stav OP</w:t>
            </w:r>
          </w:p>
          <w:p w:rsidR="008036D5" w:rsidRPr="003F477D" w:rsidRDefault="008036D5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8036D5" w:rsidRPr="003F477D" w:rsidRDefault="008036D5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8036D5" w:rsidRPr="003F477D" w:rsidRDefault="008036D5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8036D5" w:rsidRPr="003F477D" w:rsidRDefault="008036D5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8036D5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036D5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036D5" w:rsidRPr="003F477D" w:rsidRDefault="008036D5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8036D5" w:rsidRPr="003F477D" w:rsidRDefault="008036D5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8036D5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8036D5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036D5" w:rsidRDefault="008036D5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8036D5" w:rsidRPr="0005176E" w:rsidRDefault="008036D5" w:rsidP="0005176E">
      <w:pPr>
        <w:spacing w:after="0"/>
      </w:pPr>
    </w:p>
    <w:p w:rsidR="008036D5" w:rsidRPr="003F477D" w:rsidRDefault="008036D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8036D5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Zvýšenie/ zníženie hodnoty</w:t>
            </w:r>
          </w:p>
          <w:p w:rsidR="008036D5" w:rsidRPr="003F477D" w:rsidRDefault="008036D5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Vplyv </w:t>
            </w:r>
          </w:p>
          <w:p w:rsidR="008036D5" w:rsidRPr="003F477D" w:rsidRDefault="008036D5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8036D5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8036D5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036D5" w:rsidRPr="003F477D" w:rsidRDefault="008036D5" w:rsidP="0003344F">
      <w:pPr>
        <w:spacing w:after="0" w:line="240" w:lineRule="auto"/>
        <w:rPr>
          <w:szCs w:val="22"/>
        </w:rPr>
      </w:pPr>
    </w:p>
    <w:p w:rsidR="008036D5" w:rsidRPr="003F477D" w:rsidRDefault="008036D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8036D5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36D5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Splatnosť</w:t>
            </w:r>
          </w:p>
        </w:tc>
      </w:tr>
      <w:tr w:rsidR="008036D5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8036D5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036D5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036D5" w:rsidRPr="003F477D" w:rsidRDefault="008036D5" w:rsidP="0003344F">
      <w:pPr>
        <w:pStyle w:val="Title"/>
        <w:spacing w:before="0" w:beforeAutospacing="0" w:after="0"/>
        <w:jc w:val="both"/>
        <w:rPr>
          <w:szCs w:val="22"/>
        </w:rPr>
      </w:pPr>
    </w:p>
    <w:p w:rsidR="008036D5" w:rsidRPr="003F477D" w:rsidRDefault="008036D5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8036D5" w:rsidRPr="003F477D" w:rsidRDefault="008036D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8036D5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36D5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36D5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8036D5" w:rsidRDefault="008036D5" w:rsidP="0003344F">
      <w:pPr>
        <w:spacing w:after="0" w:line="240" w:lineRule="auto"/>
        <w:rPr>
          <w:szCs w:val="22"/>
        </w:rPr>
      </w:pPr>
    </w:p>
    <w:p w:rsidR="008036D5" w:rsidRDefault="008036D5" w:rsidP="0003344F">
      <w:pPr>
        <w:spacing w:after="0" w:line="240" w:lineRule="auto"/>
        <w:rPr>
          <w:szCs w:val="22"/>
        </w:rPr>
      </w:pPr>
    </w:p>
    <w:p w:rsidR="008036D5" w:rsidRDefault="008036D5" w:rsidP="0003344F">
      <w:pPr>
        <w:spacing w:after="0" w:line="240" w:lineRule="auto"/>
        <w:rPr>
          <w:szCs w:val="22"/>
        </w:rPr>
      </w:pPr>
    </w:p>
    <w:p w:rsidR="008036D5" w:rsidRDefault="008036D5" w:rsidP="0003344F">
      <w:pPr>
        <w:spacing w:after="0" w:line="240" w:lineRule="auto"/>
        <w:rPr>
          <w:szCs w:val="22"/>
        </w:rPr>
      </w:pPr>
    </w:p>
    <w:p w:rsidR="008036D5" w:rsidRDefault="008036D5" w:rsidP="0003344F">
      <w:pPr>
        <w:spacing w:after="0" w:line="240" w:lineRule="auto"/>
        <w:rPr>
          <w:szCs w:val="22"/>
        </w:rPr>
      </w:pPr>
    </w:p>
    <w:p w:rsidR="008036D5" w:rsidRPr="003F477D" w:rsidRDefault="008036D5" w:rsidP="0003344F">
      <w:pPr>
        <w:spacing w:after="0" w:line="240" w:lineRule="auto"/>
        <w:rPr>
          <w:szCs w:val="22"/>
        </w:rPr>
      </w:pPr>
    </w:p>
    <w:p w:rsidR="008036D5" w:rsidRPr="003F477D" w:rsidRDefault="008036D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8036D5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8036D5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-19975</w:t>
            </w:r>
          </w:p>
        </w:tc>
      </w:tr>
      <w:tr w:rsidR="008036D5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-19975</w:t>
            </w: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-19975</w:t>
            </w:r>
          </w:p>
        </w:tc>
      </w:tr>
    </w:tbl>
    <w:p w:rsidR="008036D5" w:rsidRPr="003F477D" w:rsidRDefault="008036D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036D5" w:rsidRPr="003F477D" w:rsidRDefault="008036D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8036D5" w:rsidRPr="003F477D" w:rsidRDefault="008036D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5"/>
        <w:gridCol w:w="2517"/>
        <w:gridCol w:w="1951"/>
        <w:gridCol w:w="1024"/>
        <w:gridCol w:w="1135"/>
        <w:gridCol w:w="1133"/>
        <w:gridCol w:w="1525"/>
      </w:tblGrid>
      <w:tr w:rsidR="008036D5" w:rsidRPr="003F477D" w:rsidTr="00EA41E2">
        <w:trPr>
          <w:trHeight w:val="330"/>
          <w:jc w:val="center"/>
        </w:trPr>
        <w:tc>
          <w:tcPr>
            <w:tcW w:w="135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8036D5" w:rsidRPr="003F477D" w:rsidTr="00EA41E2">
        <w:trPr>
          <w:trHeight w:val="345"/>
          <w:jc w:val="center"/>
        </w:trPr>
        <w:tc>
          <w:tcPr>
            <w:tcW w:w="135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036D5" w:rsidRPr="003F477D" w:rsidTr="00EA41E2">
        <w:trPr>
          <w:trHeight w:val="330"/>
          <w:jc w:val="center"/>
        </w:trPr>
        <w:tc>
          <w:tcPr>
            <w:tcW w:w="135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036D5" w:rsidRPr="003F477D" w:rsidTr="007B2E0B">
        <w:trPr>
          <w:trHeight w:val="330"/>
          <w:jc w:val="center"/>
        </w:trPr>
        <w:tc>
          <w:tcPr>
            <w:tcW w:w="135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135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7B2E0B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7B2E0B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7B2E0B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7B2E0B">
        <w:trPr>
          <w:gridBefore w:val="1"/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7B2E0B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7B2E0B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7B2E0B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7B2E0B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7B2E0B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036D5" w:rsidRPr="003F477D" w:rsidRDefault="008036D5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8036D5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36D5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036D5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036D5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036D5" w:rsidRPr="003F477D" w:rsidRDefault="008036D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036D5" w:rsidRPr="003F477D" w:rsidRDefault="008036D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8036D5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</w:t>
            </w:r>
          </w:p>
        </w:tc>
      </w:tr>
      <w:tr w:rsidR="008036D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105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649512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495304</w:t>
            </w:r>
          </w:p>
        </w:tc>
      </w:tr>
      <w:tr w:rsidR="008036D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495785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315873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153727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179431</w:t>
            </w:r>
          </w:p>
        </w:tc>
      </w:tr>
    </w:tbl>
    <w:p w:rsidR="008036D5" w:rsidRPr="003F477D" w:rsidRDefault="008036D5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036D5" w:rsidRPr="003F477D" w:rsidRDefault="008036D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8036D5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36D5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036D5" w:rsidRPr="003F477D" w:rsidRDefault="008036D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036D5" w:rsidRPr="003F477D" w:rsidRDefault="008036D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8036D5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105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105</w:t>
            </w:r>
          </w:p>
        </w:tc>
      </w:tr>
    </w:tbl>
    <w:p w:rsidR="008036D5" w:rsidRPr="003F477D" w:rsidRDefault="008036D5" w:rsidP="0003344F">
      <w:pPr>
        <w:spacing w:after="0" w:line="240" w:lineRule="auto"/>
        <w:rPr>
          <w:szCs w:val="22"/>
        </w:rPr>
      </w:pPr>
    </w:p>
    <w:p w:rsidR="008036D5" w:rsidRPr="003F477D" w:rsidRDefault="008036D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8036D5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Splatnosť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036D5" w:rsidRPr="003F477D" w:rsidRDefault="008036D5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036D5" w:rsidRPr="003F477D" w:rsidRDefault="008036D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8036D5" w:rsidRPr="003F477D" w:rsidRDefault="008036D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8036D5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036D5" w:rsidRPr="003F477D" w:rsidRDefault="008036D5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036D5" w:rsidRPr="003F477D" w:rsidRDefault="008036D5" w:rsidP="005E3B59">
            <w:pPr>
              <w:pStyle w:val="TopHeader"/>
            </w:pPr>
            <w:r w:rsidRPr="003F477D">
              <w:t>Suma istiny v eurách</w:t>
            </w:r>
          </w:p>
          <w:p w:rsidR="008036D5" w:rsidRPr="003F477D" w:rsidRDefault="008036D5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36D5" w:rsidRPr="003F477D" w:rsidRDefault="008036D5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8036D5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036D5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036D5" w:rsidRPr="003F477D" w:rsidRDefault="008036D5" w:rsidP="0003344F">
      <w:pPr>
        <w:spacing w:after="0" w:line="240" w:lineRule="auto"/>
        <w:rPr>
          <w:szCs w:val="22"/>
        </w:rPr>
      </w:pPr>
    </w:p>
    <w:p w:rsidR="008036D5" w:rsidRPr="003F477D" w:rsidRDefault="008036D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8036D5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036D5" w:rsidRPr="003F477D" w:rsidRDefault="008036D5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036D5" w:rsidRPr="003F477D" w:rsidRDefault="008036D5" w:rsidP="00083A25">
            <w:pPr>
              <w:pStyle w:val="TopHeader"/>
            </w:pPr>
            <w:r w:rsidRPr="003F477D">
              <w:t>Suma istiny v eurách</w:t>
            </w:r>
          </w:p>
          <w:p w:rsidR="008036D5" w:rsidRPr="003F477D" w:rsidRDefault="008036D5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36D5" w:rsidRPr="003F477D" w:rsidRDefault="008036D5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8036D5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036D5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036D5" w:rsidRPr="003F477D" w:rsidRDefault="008036D5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H.Skrrzypiec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30.6.2016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69800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150000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036D5" w:rsidRPr="003F477D" w:rsidRDefault="008036D5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8036D5" w:rsidRPr="003F477D" w:rsidRDefault="008036D5" w:rsidP="0003344F">
      <w:pPr>
        <w:spacing w:after="0" w:line="240" w:lineRule="auto"/>
        <w:rPr>
          <w:szCs w:val="22"/>
        </w:rPr>
      </w:pPr>
    </w:p>
    <w:p w:rsidR="008036D5" w:rsidRPr="003F477D" w:rsidRDefault="008036D5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8036D5" w:rsidRPr="003F477D" w:rsidRDefault="008036D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8036D5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8036D5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8036D5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8036D5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036D5" w:rsidRDefault="008036D5" w:rsidP="0003344F">
      <w:pPr>
        <w:spacing w:after="0" w:line="240" w:lineRule="auto"/>
        <w:rPr>
          <w:szCs w:val="22"/>
        </w:rPr>
      </w:pPr>
    </w:p>
    <w:p w:rsidR="008036D5" w:rsidRPr="003F477D" w:rsidRDefault="008036D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8036D5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36D5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8036D5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vlastné imanie</w:t>
            </w:r>
          </w:p>
        </w:tc>
      </w:tr>
      <w:tr w:rsidR="008036D5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8036D5" w:rsidRPr="003F477D" w:rsidRDefault="008036D5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036D5" w:rsidRPr="003F477D" w:rsidRDefault="008036D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8036D5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Reálna hodnota</w:t>
            </w:r>
          </w:p>
        </w:tc>
      </w:tr>
      <w:tr w:rsidR="008036D5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36D5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036D5" w:rsidRDefault="008036D5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8036D5" w:rsidRDefault="008036D5" w:rsidP="006B42EC"/>
    <w:p w:rsidR="008036D5" w:rsidRDefault="008036D5" w:rsidP="006B42EC"/>
    <w:p w:rsidR="008036D5" w:rsidRPr="006B42EC" w:rsidRDefault="008036D5" w:rsidP="006B42EC"/>
    <w:p w:rsidR="008036D5" w:rsidRPr="003F477D" w:rsidRDefault="008036D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8036D5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36D5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Splatnosť</w:t>
            </w:r>
          </w:p>
        </w:tc>
      </w:tr>
      <w:tr w:rsidR="008036D5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8036D5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36D5" w:rsidRPr="003F477D" w:rsidRDefault="008036D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036D5" w:rsidRPr="003F477D" w:rsidRDefault="008036D5" w:rsidP="0003344F">
      <w:pPr>
        <w:spacing w:after="0" w:line="240" w:lineRule="auto"/>
        <w:rPr>
          <w:szCs w:val="22"/>
        </w:rPr>
      </w:pPr>
    </w:p>
    <w:p w:rsidR="008036D5" w:rsidRPr="003F477D" w:rsidRDefault="008036D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8036D5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8036D5" w:rsidRPr="003F477D" w:rsidRDefault="008036D5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8036D5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36D5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036D5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036D5" w:rsidRPr="003F477D" w:rsidRDefault="008036D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036D5" w:rsidRPr="003F477D" w:rsidRDefault="008036D5" w:rsidP="006B42EC">
      <w:pPr>
        <w:spacing w:after="0" w:line="240" w:lineRule="auto"/>
        <w:rPr>
          <w:kern w:val="28"/>
          <w:szCs w:val="22"/>
        </w:rPr>
      </w:pPr>
    </w:p>
    <w:p w:rsidR="008036D5" w:rsidRPr="003F477D" w:rsidRDefault="008036D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8036D5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256109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4160</w:t>
            </w:r>
          </w:p>
        </w:tc>
      </w:tr>
      <w:tr w:rsidR="008036D5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257655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4160</w:t>
            </w:r>
          </w:p>
        </w:tc>
      </w:tr>
    </w:tbl>
    <w:p w:rsidR="008036D5" w:rsidRPr="003F477D" w:rsidRDefault="008036D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036D5" w:rsidRPr="003F477D" w:rsidRDefault="008036D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8036D5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36D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8036D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036D5" w:rsidRPr="003F477D" w:rsidRDefault="008036D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036D5" w:rsidRPr="003F477D" w:rsidRDefault="008036D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8036D5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36D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036D5" w:rsidRPr="003F477D" w:rsidRDefault="008036D5" w:rsidP="0003344F">
      <w:pPr>
        <w:pStyle w:val="Title"/>
        <w:spacing w:before="0" w:beforeAutospacing="0" w:after="0"/>
        <w:jc w:val="left"/>
        <w:rPr>
          <w:szCs w:val="22"/>
        </w:rPr>
      </w:pPr>
    </w:p>
    <w:p w:rsidR="008036D5" w:rsidRPr="003F477D" w:rsidRDefault="008036D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8036D5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8875A1">
            <w:pPr>
              <w:pStyle w:val="TopHeader"/>
            </w:pPr>
            <w:r w:rsidRPr="003F477D">
              <w:t>Bezprostredne predchádzajúce</w:t>
            </w:r>
          </w:p>
          <w:p w:rsidR="008036D5" w:rsidRPr="003F477D" w:rsidRDefault="008036D5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8036D5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Daň v %</w:t>
            </w:r>
          </w:p>
        </w:tc>
      </w:tr>
      <w:tr w:rsidR="008036D5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036D5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-25239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-19015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036D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8036D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20096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18593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8036D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8036D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9C21AB" w:rsidRDefault="008036D5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9C21AB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9C21AB" w:rsidRDefault="008036D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9C21AB" w:rsidRDefault="008036D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9C21AB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9C21AB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9C21AB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9C21AB" w:rsidRDefault="008036D5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9C21AB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9C21AB" w:rsidRDefault="008036D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9C21AB" w:rsidRDefault="008036D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9C21AB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9C21AB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9C21AB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8036D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36D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036D5" w:rsidRPr="003F477D" w:rsidRDefault="008036D5" w:rsidP="0003344F">
      <w:pPr>
        <w:spacing w:after="0" w:line="240" w:lineRule="auto"/>
        <w:rPr>
          <w:szCs w:val="22"/>
        </w:rPr>
      </w:pPr>
    </w:p>
    <w:p w:rsidR="008036D5" w:rsidRPr="003F477D" w:rsidRDefault="008036D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8036D5" w:rsidRPr="003F477D" w:rsidRDefault="008036D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8036D5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036D5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8036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036D5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8036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332</w:t>
            </w:r>
          </w:p>
        </w:tc>
      </w:tr>
      <w:tr w:rsidR="008036D5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-283110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19975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-303085</w:t>
            </w:r>
          </w:p>
        </w:tc>
      </w:tr>
      <w:tr w:rsidR="008036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-19975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-26199</w:t>
            </w:r>
          </w:p>
        </w:tc>
      </w:tr>
      <w:tr w:rsidR="008036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036D5" w:rsidRPr="003F477D" w:rsidRDefault="008036D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036D5" w:rsidRPr="003F477D" w:rsidRDefault="008036D5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8036D5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36D5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8036D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036D5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8036D5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36D5" w:rsidRPr="003F477D" w:rsidRDefault="008036D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332</w:t>
            </w:r>
          </w:p>
        </w:tc>
      </w:tr>
      <w:tr w:rsidR="008036D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-218241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64869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-283110</w:t>
            </w:r>
          </w:p>
        </w:tc>
      </w:tr>
      <w:tr w:rsidR="008036D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-64869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44894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-19975</w:t>
            </w:r>
          </w:p>
        </w:tc>
      </w:tr>
      <w:tr w:rsidR="008036D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36D5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36D5" w:rsidRPr="003F477D" w:rsidRDefault="008036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036D5" w:rsidRPr="003F477D" w:rsidRDefault="008036D5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036D5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8036D5" w:rsidRPr="003F477D" w:rsidRDefault="008036D5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8036D5" w:rsidRPr="003F477D" w:rsidRDefault="008036D5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8036D5" w:rsidRPr="003F477D" w:rsidRDefault="008036D5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8036D5" w:rsidRPr="003F477D" w:rsidRDefault="008036D5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8036D5" w:rsidRPr="003F477D" w:rsidRDefault="008036D5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8036D5" w:rsidRPr="003F477D" w:rsidRDefault="008036D5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8036D5" w:rsidRPr="003F477D" w:rsidRDefault="008036D5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</w:t>
      </w:r>
      <w:smartTag w:uri="urn:schemas-microsoft-com:office:smarttags" w:element="metricconverter">
        <w:smartTagPr>
          <w:attr w:name="ProductID" w:val="28 a"/>
        </w:smartTagPr>
        <w:r w:rsidRPr="003F477D">
          <w:rPr>
            <w:szCs w:val="22"/>
            <w:lang w:eastAsia="sk-SK"/>
          </w:rPr>
          <w:t>28 a</w:t>
        </w:r>
      </w:smartTag>
      <w:r w:rsidRPr="003F477D">
        <w:rPr>
          <w:szCs w:val="22"/>
          <w:lang w:eastAsia="sk-SK"/>
        </w:rPr>
        <w:t xml:space="preserve"> 29  sa obsahová náplň tabuliek a počet riadkov v nich  uvádzajú podľa potrieb účtovnej jednotky. </w:t>
      </w:r>
    </w:p>
    <w:p w:rsidR="008036D5" w:rsidRPr="003F477D" w:rsidRDefault="008036D5" w:rsidP="004268D2">
      <w:pPr>
        <w:spacing w:after="0" w:line="240" w:lineRule="auto"/>
        <w:rPr>
          <w:b/>
          <w:szCs w:val="22"/>
        </w:rPr>
      </w:pPr>
    </w:p>
    <w:p w:rsidR="008036D5" w:rsidRPr="003F477D" w:rsidRDefault="008036D5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8036D5" w:rsidRDefault="008036D5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8036D5" w:rsidRPr="003F477D" w:rsidRDefault="008036D5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8036D5" w:rsidRPr="003F477D" w:rsidRDefault="008036D5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8036D5" w:rsidRPr="003F477D" w:rsidRDefault="008036D5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8036D5" w:rsidRPr="003F477D" w:rsidRDefault="008036D5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8036D5" w:rsidRPr="003F477D" w:rsidRDefault="008036D5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8036D5" w:rsidRPr="003F477D" w:rsidRDefault="008036D5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8036D5" w:rsidRPr="003F477D" w:rsidRDefault="008036D5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8036D5" w:rsidRPr="003F477D" w:rsidRDefault="008036D5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8036D5" w:rsidRPr="003F477D" w:rsidRDefault="008036D5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8036D5" w:rsidRPr="003F477D" w:rsidRDefault="008036D5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8036D5" w:rsidRDefault="008036D5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8036D5" w:rsidRPr="003F477D" w:rsidRDefault="008036D5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8036D5" w:rsidRPr="003F477D" w:rsidRDefault="008036D5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8036D5" w:rsidRPr="003F477D" w:rsidRDefault="008036D5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036D5" w:rsidRPr="003F477D" w:rsidRDefault="008036D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036D5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6D5" w:rsidRDefault="008036D5" w:rsidP="00107589">
      <w:pPr>
        <w:spacing w:after="0" w:line="240" w:lineRule="auto"/>
      </w:pPr>
      <w:r>
        <w:separator/>
      </w:r>
    </w:p>
  </w:endnote>
  <w:endnote w:type="continuationSeparator" w:id="0">
    <w:p w:rsidR="008036D5" w:rsidRDefault="008036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6D5" w:rsidRPr="003D38D7" w:rsidRDefault="008036D5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25</w:t>
    </w:r>
    <w:r w:rsidRPr="003D38D7">
      <w:rPr>
        <w:szCs w:val="22"/>
      </w:rPr>
      <w:fldChar w:fldCharType="end"/>
    </w:r>
  </w:p>
  <w:p w:rsidR="008036D5" w:rsidRDefault="008036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6D5" w:rsidRDefault="008036D5" w:rsidP="00107589">
      <w:pPr>
        <w:spacing w:after="0" w:line="240" w:lineRule="auto"/>
      </w:pPr>
      <w:r>
        <w:separator/>
      </w:r>
    </w:p>
  </w:footnote>
  <w:footnote w:type="continuationSeparator" w:id="0">
    <w:p w:rsidR="008036D5" w:rsidRDefault="008036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8036D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036D5" w:rsidRPr="003F477D" w:rsidRDefault="008036D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036D5" w:rsidRPr="003F477D" w:rsidRDefault="008036D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036D5" w:rsidRPr="003F477D" w:rsidRDefault="008036D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36D5" w:rsidRPr="003F477D" w:rsidRDefault="008036D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36D5" w:rsidRPr="003F477D" w:rsidRDefault="008036D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36D5" w:rsidRPr="003F477D" w:rsidRDefault="008036D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36D5" w:rsidRPr="003F477D" w:rsidRDefault="008036D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36D5" w:rsidRPr="003F477D" w:rsidRDefault="008036D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36D5" w:rsidRPr="003F477D" w:rsidRDefault="008036D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36D5" w:rsidRPr="003F477D" w:rsidRDefault="008036D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36D5" w:rsidRPr="003F477D" w:rsidRDefault="008036D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36D5" w:rsidRPr="003F477D" w:rsidRDefault="008036D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36D5" w:rsidRPr="003F477D" w:rsidRDefault="008036D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8036D5" w:rsidRPr="004268D2" w:rsidRDefault="008036D5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6D5" w:rsidRPr="004268D2" w:rsidRDefault="008036D5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336F"/>
    <w:rsid w:val="000D22CE"/>
    <w:rsid w:val="00107589"/>
    <w:rsid w:val="00123CCD"/>
    <w:rsid w:val="00151C69"/>
    <w:rsid w:val="00163DC0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1F58"/>
    <w:rsid w:val="003C6761"/>
    <w:rsid w:val="003D38D7"/>
    <w:rsid w:val="003F13FB"/>
    <w:rsid w:val="003F477D"/>
    <w:rsid w:val="003F5EB5"/>
    <w:rsid w:val="00420380"/>
    <w:rsid w:val="004268D2"/>
    <w:rsid w:val="004304FF"/>
    <w:rsid w:val="00442B2A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56F94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36D5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08F2"/>
    <w:rsid w:val="00912D01"/>
    <w:rsid w:val="00934878"/>
    <w:rsid w:val="009463F6"/>
    <w:rsid w:val="009508B7"/>
    <w:rsid w:val="00951592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C0AB8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71E45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78B2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508B7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1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1">
    <w:name w:val="Heading 3 Char1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1">
    <w:name w:val="Heading 4 Char1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1">
    <w:name w:val="Heading 5 Char1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1">
    <w:name w:val="Heading 7 Char1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1">
    <w:name w:val="Heading 8 Char1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1">
    <w:name w:val="Heading 9 Char1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1">
    <w:name w:val="Footnote Text Char1"/>
    <w:link w:val="FootnoteText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9508B7"/>
    <w:rPr>
      <w:rFonts w:cs="Times New Roman"/>
      <w:sz w:val="20"/>
      <w:szCs w:val="20"/>
    </w:rPr>
  </w:style>
  <w:style w:type="character" w:customStyle="1" w:styleId="TitleChar1">
    <w:name w:val="Title Char1"/>
    <w:link w:val="Title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9508B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BodyTextChar1">
    <w:name w:val="Body Text Char1"/>
    <w:link w:val="Body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SubtitleChar1">
    <w:name w:val="Subtitle Char1"/>
    <w:link w:val="Subtitle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9508B7"/>
    <w:rPr>
      <w:rFonts w:ascii="Cambria" w:hAnsi="Cambria" w:cs="Times New Roman"/>
      <w:sz w:val="24"/>
      <w:szCs w:val="24"/>
    </w:rPr>
  </w:style>
  <w:style w:type="character" w:customStyle="1" w:styleId="BodyText2Char1">
    <w:name w:val="Body Text 2 Char1"/>
    <w:link w:val="Body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BodyTextIndent2Char1">
    <w:name w:val="Body Text Indent 2 Char1"/>
    <w:link w:val="BodyTextInden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9508B7"/>
    <w:rPr>
      <w:rFonts w:cs="Times New Roman"/>
      <w:sz w:val="36"/>
      <w:szCs w:val="3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9508B7"/>
    <w:rPr>
      <w:rFonts w:cs="Times New Roman"/>
      <w:sz w:val="16"/>
      <w:szCs w:val="16"/>
    </w:rPr>
  </w:style>
  <w:style w:type="character" w:customStyle="1" w:styleId="BalloonTextChar1">
    <w:name w:val="Balloon Text Char1"/>
    <w:link w:val="BalloonText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9508B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9508B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9508B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9508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14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24</Pages>
  <Words>4191</Words>
  <Characters>23889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Eki</cp:lastModifiedBy>
  <cp:revision>2</cp:revision>
  <cp:lastPrinted>2013-12-05T12:47:00Z</cp:lastPrinted>
  <dcterms:created xsi:type="dcterms:W3CDTF">2016-03-16T11:55:00Z</dcterms:created>
  <dcterms:modified xsi:type="dcterms:W3CDTF">2016-03-16T11:55:00Z</dcterms:modified>
</cp:coreProperties>
</file>