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947" w:rsidRDefault="00071947" w:rsidP="005D536A">
      <w:pPr>
        <w:pStyle w:val="Default"/>
        <w:jc w:val="both"/>
        <w:rPr>
          <w:color w:val="auto"/>
        </w:rPr>
      </w:pPr>
    </w:p>
    <w:p w:rsidR="00071947" w:rsidRDefault="00071947" w:rsidP="00071947">
      <w:pPr>
        <w:pStyle w:val="Default"/>
        <w:jc w:val="center"/>
        <w:rPr>
          <w:color w:val="auto"/>
        </w:rPr>
      </w:pPr>
      <w:r>
        <w:rPr>
          <w:color w:val="auto"/>
        </w:rPr>
        <w:t>Poznámky k účtovnej závierka 2015</w:t>
      </w:r>
    </w:p>
    <w:p w:rsidR="00071947" w:rsidRDefault="00071947" w:rsidP="005D536A">
      <w:pPr>
        <w:pStyle w:val="Default"/>
        <w:jc w:val="both"/>
        <w:rPr>
          <w:color w:val="auto"/>
        </w:rPr>
      </w:pPr>
    </w:p>
    <w:p w:rsidR="00071947" w:rsidRDefault="00071947" w:rsidP="005D536A">
      <w:pPr>
        <w:pStyle w:val="Default"/>
        <w:jc w:val="both"/>
        <w:rPr>
          <w:color w:val="auto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85665D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E3387">
              <w:rPr>
                <w:sz w:val="22"/>
              </w:rPr>
              <w:t>AGRONA</w:t>
            </w:r>
            <w:r w:rsidR="0085665D">
              <w:rPr>
                <w:sz w:val="22"/>
              </w:rPr>
              <w:t xml:space="preserve">TEAM </w:t>
            </w:r>
            <w:r w:rsidR="004E3387">
              <w:rPr>
                <w:sz w:val="22"/>
              </w:rPr>
              <w:t xml:space="preserve"> spol. s r.o., Lodno</w:t>
            </w:r>
            <w:r w:rsidR="0085665D">
              <w:rPr>
                <w:sz w:val="22"/>
              </w:rPr>
              <w:t xml:space="preserve"> 84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4E3387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sz w:val="22"/>
              </w:rPr>
              <w:t>02303, Lodno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5665D">
        <w:trPr>
          <w:trHeight w:val="574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5665D" w:rsidP="0085665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5665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5665D"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85665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5665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5665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5665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5665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85665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5665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5665D"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85665D" w:rsidP="0085665D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82399B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</w:t>
      </w:r>
    </w:p>
    <w:p w:rsidR="005D536A" w:rsidRDefault="0082399B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účtovnom období roku 2015</w:t>
      </w:r>
      <w:r w:rsidR="005D536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sa neúčtovalo oprave chýb minulých účtovných období.</w:t>
      </w:r>
    </w:p>
    <w:p w:rsidR="0082399B" w:rsidRDefault="0082399B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82399B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82399B" w:rsidP="0082399B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E3387" w:rsidP="0007194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E3387" w:rsidP="0007194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82399B" w:rsidP="0082399B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82399B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82399B" w:rsidP="0082399B">
            <w:pPr>
              <w:spacing w:after="0" w:line="240" w:lineRule="auto"/>
              <w:ind w:firstLineChars="300" w:firstLine="66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82399B" w:rsidP="0082399B">
            <w:pPr>
              <w:spacing w:after="0" w:line="240" w:lineRule="auto"/>
              <w:ind w:firstLineChars="300" w:firstLine="660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2399B" w:rsidP="0082399B">
            <w:pPr>
              <w:spacing w:after="0" w:line="240" w:lineRule="auto"/>
              <w:ind w:firstLineChars="400" w:firstLine="88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248BB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8BB" w:rsidRDefault="00B248BB" w:rsidP="00536B52">
      <w:pPr>
        <w:spacing w:after="0" w:line="240" w:lineRule="auto"/>
      </w:pPr>
      <w:r>
        <w:separator/>
      </w:r>
    </w:p>
  </w:endnote>
  <w:endnote w:type="continuationSeparator" w:id="0">
    <w:p w:rsidR="00B248BB" w:rsidRDefault="00B248B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8BB" w:rsidRDefault="00B248BB" w:rsidP="00536B52">
      <w:pPr>
        <w:spacing w:after="0" w:line="240" w:lineRule="auto"/>
      </w:pPr>
      <w:r>
        <w:separator/>
      </w:r>
    </w:p>
  </w:footnote>
  <w:footnote w:type="continuationSeparator" w:id="0">
    <w:p w:rsidR="00B248BB" w:rsidRDefault="00B248B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5665D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85665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FC4"/>
    <w:rsid w:val="00006F2F"/>
    <w:rsid w:val="00014F35"/>
    <w:rsid w:val="00071947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3E7FC4"/>
    <w:rsid w:val="00402C95"/>
    <w:rsid w:val="0040300D"/>
    <w:rsid w:val="00426E80"/>
    <w:rsid w:val="00491ECD"/>
    <w:rsid w:val="004B403F"/>
    <w:rsid w:val="004E3387"/>
    <w:rsid w:val="0052082A"/>
    <w:rsid w:val="00536B52"/>
    <w:rsid w:val="005B317C"/>
    <w:rsid w:val="005D536A"/>
    <w:rsid w:val="005E1C8A"/>
    <w:rsid w:val="006171F8"/>
    <w:rsid w:val="006A0AB4"/>
    <w:rsid w:val="006A7C8A"/>
    <w:rsid w:val="007619D7"/>
    <w:rsid w:val="00786CB1"/>
    <w:rsid w:val="007A0F50"/>
    <w:rsid w:val="0082399B"/>
    <w:rsid w:val="008420B2"/>
    <w:rsid w:val="0085665D"/>
    <w:rsid w:val="008948EC"/>
    <w:rsid w:val="008C12FE"/>
    <w:rsid w:val="008D018D"/>
    <w:rsid w:val="00962DA0"/>
    <w:rsid w:val="009D09A4"/>
    <w:rsid w:val="00A65CD7"/>
    <w:rsid w:val="00AD23CF"/>
    <w:rsid w:val="00B202C7"/>
    <w:rsid w:val="00B248BB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07CB4-A949-4199-B3F9-B2422BCDB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13</TotalTime>
  <Pages>1</Pages>
  <Words>1417</Words>
  <Characters>8081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dolinkova</dc:creator>
  <cp:lastModifiedBy>dolinkova</cp:lastModifiedBy>
  <cp:revision>6</cp:revision>
  <dcterms:created xsi:type="dcterms:W3CDTF">2016-03-15T13:03:00Z</dcterms:created>
  <dcterms:modified xsi:type="dcterms:W3CDTF">2016-03-15T13:23:00Z</dcterms:modified>
</cp:coreProperties>
</file>