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40B7">
      <w:pPr>
        <w:rPr>
          <w:lang w:val="en-US"/>
        </w:rPr>
      </w:pPr>
    </w:p>
    <w:sectPr w:rsidR="00000000">
      <w:headerReference w:type="default" r:id="rId6"/>
      <w:pgSz w:w="11900" w:h="16840"/>
      <w:pgMar w:top="1440" w:right="1440" w:bottom="640" w:left="760" w:header="9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000" w:rsidRDefault="002540B7">
      <w:r>
        <w:separator/>
      </w:r>
    </w:p>
  </w:endnote>
  <w:endnote w:type="continuationSeparator" w:id="0">
    <w:p w:rsidR="00000000" w:rsidRDefault="00254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000" w:rsidRDefault="002540B7">
      <w:r>
        <w:separator/>
      </w:r>
    </w:p>
  </w:footnote>
  <w:footnote w:type="continuationSeparator" w:id="0">
    <w:p w:rsidR="00000000" w:rsidRDefault="00254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2540B7">
    <w:pPr>
      <w:pStyle w:val="Normlnywebov"/>
      <w:tabs>
        <w:tab w:val="left" w:pos="435"/>
      </w:tabs>
      <w:spacing w:before="0" w:beforeAutospacing="0" w:after="0" w:afterAutospacing="0" w:line="192" w:lineRule="exact"/>
    </w:pPr>
    <w:r>
      <w:pict>
        <v:line id="_x0000_s1025" style="position:absolute;z-index:-251656192" from="0,-8.25pt" to=".75pt,-8.25pt"/>
      </w:pict>
    </w:r>
    <w:r>
      <w:pict>
        <v:rect id="_x0000_s1026" style="position:absolute;margin-left:14.25pt;margin-top:-3pt;width:116.4pt;height:15.15pt;z-index:251661312" filled="f" strokeweight="2pt"/>
      </w:pict>
    </w:r>
    <w:r>
      <w:tab/>
    </w:r>
    <w:r>
      <w:rPr>
        <w:rStyle w:val="x36"/>
      </w:rPr>
      <w:t>Poznámky Úč MÚJ 3-01</w:t>
    </w:r>
  </w:p>
  <w:p w:rsidR="00000000" w:rsidRDefault="002540B7">
    <w:pPr>
      <w:pStyle w:val="Normlnywebov"/>
      <w:tabs>
        <w:tab w:val="left" w:pos="4365"/>
      </w:tabs>
      <w:spacing w:before="33" w:beforeAutospacing="0" w:after="0" w:afterAutospacing="0" w:line="336" w:lineRule="exact"/>
    </w:pPr>
    <w:r>
      <w:tab/>
    </w:r>
    <w:r>
      <w:rPr>
        <w:rStyle w:val="x210"/>
      </w:rPr>
      <w:t>P O Z N Á M K Y</w:t>
    </w:r>
  </w:p>
  <w:p w:rsidR="00000000" w:rsidRDefault="002540B7">
    <w:pPr>
      <w:pStyle w:val="Normlnywebov"/>
      <w:tabs>
        <w:tab w:val="left" w:pos="4185"/>
      </w:tabs>
      <w:spacing w:before="159" w:beforeAutospacing="0" w:after="0" w:afterAutospacing="0" w:line="264" w:lineRule="exact"/>
    </w:pPr>
    <w:r>
      <w:tab/>
    </w:r>
    <w:r>
      <w:rPr>
        <w:rStyle w:val="x41"/>
      </w:rPr>
      <w:t>mikroúčtovnej jednotky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tabs>
        <w:tab w:val="left" w:pos="3510"/>
        <w:tab w:val="left" w:pos="5070"/>
      </w:tabs>
      <w:spacing w:before="36" w:beforeAutospacing="0" w:after="0" w:afterAutospacing="0" w:line="239" w:lineRule="exact"/>
    </w:pPr>
    <w:r>
      <w:tab/>
    </w:r>
    <w:r>
      <w:rPr>
        <w:rStyle w:val="x51"/>
      </w:rPr>
      <w:t>zostavenej ku dňu</w:t>
    </w:r>
    <w:r>
      <w:tab/>
    </w:r>
    <w:r>
      <w:rPr>
        <w:rStyle w:val="x61"/>
      </w:rPr>
      <w:t>31.12.2015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tabs>
        <w:tab w:val="left" w:pos="135"/>
        <w:tab w:val="left" w:pos="2340"/>
      </w:tabs>
      <w:spacing w:before="122" w:beforeAutospacing="0" w:after="0" w:afterAutospacing="0" w:line="239" w:lineRule="exact"/>
    </w:pPr>
    <w:r>
      <w:tab/>
    </w:r>
    <w:r>
      <w:rPr>
        <w:rStyle w:val="x71"/>
      </w:rPr>
      <w:t>Daňové identifikačné číslo</w:t>
    </w:r>
    <w:r>
      <w:tab/>
    </w:r>
    <w:r>
      <w:rPr>
        <w:rStyle w:val="x110"/>
      </w:rPr>
      <w:t>36371394</w:t>
    </w:r>
  </w:p>
  <w:p w:rsidR="00000000" w:rsidRDefault="002540B7">
    <w:pPr>
      <w:pStyle w:val="Normlnywebov"/>
      <w:tabs>
        <w:tab w:val="left" w:pos="120"/>
        <w:tab w:val="left" w:pos="510"/>
      </w:tabs>
      <w:spacing w:before="32" w:beforeAutospacing="0" w:after="0" w:afterAutospacing="0" w:line="239" w:lineRule="exact"/>
    </w:pPr>
    <w:r>
      <w:tab/>
    </w:r>
    <w:r>
      <w:rPr>
        <w:rStyle w:val="x101"/>
      </w:rPr>
      <w:t>IČO</w:t>
    </w:r>
    <w:r>
      <w:tab/>
    </w:r>
    <w:r>
      <w:rPr>
        <w:rStyle w:val="x91"/>
      </w:rPr>
      <w:t>36371394</w:t>
    </w:r>
  </w:p>
  <w:p w:rsidR="00000000" w:rsidRDefault="002540B7">
    <w:pPr>
      <w:pStyle w:val="Normlnywebov"/>
      <w:tabs>
        <w:tab w:val="left" w:pos="135"/>
      </w:tabs>
      <w:spacing w:before="107" w:beforeAutospacing="0" w:after="0" w:afterAutospacing="0" w:line="192" w:lineRule="exact"/>
    </w:pPr>
    <w:r>
      <w:tab/>
    </w:r>
    <w:r>
      <w:rPr>
        <w:rStyle w:val="x111"/>
      </w:rPr>
      <w:t>Obchodné meno/názov účtovnej jednotky</w:t>
    </w:r>
  </w:p>
  <w:p w:rsidR="00000000" w:rsidRDefault="002540B7">
    <w:pPr>
      <w:pStyle w:val="Normlnywebov"/>
      <w:tabs>
        <w:tab w:val="left" w:pos="120"/>
      </w:tabs>
      <w:spacing w:before="3" w:beforeAutospacing="0" w:after="0" w:afterAutospacing="0" w:line="239" w:lineRule="exact"/>
    </w:pPr>
    <w:r>
      <w:tab/>
    </w:r>
    <w:r>
      <w:rPr>
        <w:rStyle w:val="x81"/>
      </w:rPr>
      <w:t>ORASTAV SPOL. S R. O. "V LIKVIDÁCII"</w:t>
    </w:r>
  </w:p>
  <w:p w:rsidR="00000000" w:rsidRDefault="002540B7">
    <w:pPr>
      <w:pStyle w:val="Normlnywebov"/>
      <w:tabs>
        <w:tab w:val="left" w:pos="135"/>
        <w:tab w:val="left" w:pos="8550"/>
      </w:tabs>
      <w:spacing w:before="152" w:beforeAutospacing="0" w:after="0" w:afterAutospacing="0" w:line="192" w:lineRule="exact"/>
    </w:pPr>
    <w:r>
      <w:tab/>
    </w:r>
    <w:r>
      <w:rPr>
        <w:rStyle w:val="x131"/>
      </w:rPr>
      <w:t>Ulica</w:t>
    </w:r>
    <w:r>
      <w:tab/>
    </w:r>
    <w:r>
      <w:rPr>
        <w:rStyle w:val="x191"/>
      </w:rPr>
      <w:t>Číslo</w:t>
    </w:r>
  </w:p>
  <w:p w:rsidR="00000000" w:rsidRDefault="002540B7">
    <w:pPr>
      <w:pStyle w:val="Normlnywebov"/>
      <w:tabs>
        <w:tab w:val="left" w:pos="120"/>
        <w:tab w:val="left" w:pos="8535"/>
      </w:tabs>
      <w:spacing w:before="3" w:beforeAutospacing="0" w:after="0" w:afterAutospacing="0" w:line="239" w:lineRule="exact"/>
    </w:pPr>
    <w:r>
      <w:tab/>
    </w:r>
    <w:r>
      <w:rPr>
        <w:rStyle w:val="x121"/>
      </w:rPr>
      <w:t>Hviezdoslavovo nám. 1694</w:t>
    </w:r>
    <w:r>
      <w:tab/>
    </w:r>
    <w:r>
      <w:rPr>
        <w:rStyle w:val="x181"/>
      </w:rPr>
      <w:t>1694</w:t>
    </w:r>
  </w:p>
  <w:p w:rsidR="00000000" w:rsidRDefault="002540B7">
    <w:pPr>
      <w:pStyle w:val="Normlnywebov"/>
      <w:tabs>
        <w:tab w:val="left" w:pos="150"/>
        <w:tab w:val="left" w:pos="1200"/>
      </w:tabs>
      <w:spacing w:before="62" w:beforeAutospacing="0" w:after="0" w:afterAutospacing="0" w:line="192" w:lineRule="exact"/>
    </w:pPr>
    <w:r>
      <w:tab/>
    </w:r>
    <w:r>
      <w:rPr>
        <w:rStyle w:val="x171"/>
      </w:rPr>
      <w:t>PSČ</w:t>
    </w:r>
    <w:r>
      <w:tab/>
    </w:r>
    <w:r>
      <w:rPr>
        <w:rStyle w:val="x151"/>
      </w:rPr>
      <w:t>Mesto</w:t>
    </w:r>
  </w:p>
  <w:p w:rsidR="00000000" w:rsidRDefault="002540B7">
    <w:pPr>
      <w:pStyle w:val="Normlnywebov"/>
      <w:tabs>
        <w:tab w:val="left" w:pos="135"/>
        <w:tab w:val="left" w:pos="1185"/>
      </w:tabs>
      <w:spacing w:before="3" w:beforeAutospacing="0" w:after="0" w:afterAutospacing="0" w:line="239" w:lineRule="exact"/>
    </w:pPr>
    <w:r>
      <w:tab/>
    </w:r>
    <w:r>
      <w:rPr>
        <w:rStyle w:val="x161"/>
      </w:rPr>
      <w:t>02601</w:t>
    </w:r>
    <w:r>
      <w:tab/>
    </w:r>
    <w:r>
      <w:rPr>
        <w:rStyle w:val="x141"/>
      </w:rPr>
      <w:t xml:space="preserve"> Dolný Kubín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tabs>
        <w:tab w:val="left" w:pos="150"/>
        <w:tab w:val="left" w:pos="1425"/>
      </w:tabs>
      <w:spacing w:before="62" w:beforeAutospacing="0" w:after="0" w:afterAutospacing="0" w:line="239" w:lineRule="exact"/>
    </w:pPr>
    <w:r>
      <w:tab/>
    </w:r>
    <w:r>
      <w:rPr>
        <w:rStyle w:val="x201"/>
      </w:rPr>
      <w:t>Zostavené dňa</w:t>
    </w:r>
    <w:r>
      <w:tab/>
    </w:r>
    <w:r>
      <w:rPr>
        <w:rStyle w:val="x211"/>
      </w:rPr>
      <w:t>18.03.2016</w:t>
    </w:r>
  </w:p>
  <w:p w:rsidR="00000000" w:rsidRDefault="002540B7">
    <w:pPr>
      <w:pStyle w:val="Normlnywebov"/>
      <w:tabs>
        <w:tab w:val="left" w:pos="135"/>
        <w:tab w:val="left" w:pos="1425"/>
      </w:tabs>
      <w:spacing w:before="47" w:beforeAutospacing="0" w:after="0" w:afterAutospacing="0" w:line="239" w:lineRule="exact"/>
    </w:pPr>
    <w:r>
      <w:tab/>
    </w:r>
    <w:r>
      <w:rPr>
        <w:rStyle w:val="x221"/>
      </w:rPr>
      <w:t>Schválené dňa</w:t>
    </w:r>
    <w:r>
      <w:tab/>
    </w:r>
    <w:r>
      <w:rPr>
        <w:rStyle w:val="x231"/>
      </w:rPr>
      <w:t>18.03.2016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tabs>
        <w:tab w:val="left" w:pos="135"/>
      </w:tabs>
      <w:spacing w:before="137" w:beforeAutospacing="0" w:after="0" w:afterAutospacing="0" w:line="264" w:lineRule="exact"/>
    </w:pPr>
    <w:r>
      <w:tab/>
    </w:r>
    <w:r>
      <w:rPr>
        <w:rStyle w:val="x251"/>
      </w:rPr>
      <w:t>A. Všeobecné údaje</w:t>
    </w:r>
  </w:p>
  <w:p w:rsidR="00000000" w:rsidRDefault="002540B7">
    <w:pPr>
      <w:pStyle w:val="Normlnywebov"/>
      <w:spacing w:before="0" w:beforeAutospacing="0" w:after="0" w:afterAutospacing="0" w:line="225" w:lineRule="exact"/>
    </w:pPr>
    <w:r>
      <w:t> </w:t>
    </w:r>
  </w:p>
  <w:p w:rsidR="00000000" w:rsidRDefault="002540B7">
    <w:pPr>
      <w:pStyle w:val="Normlnywebov"/>
      <w:tabs>
        <w:tab w:val="left" w:pos="135"/>
        <w:tab w:val="left" w:pos="1755"/>
      </w:tabs>
      <w:spacing w:before="201" w:beforeAutospacing="0" w:after="0" w:afterAutospacing="0" w:line="239" w:lineRule="exact"/>
    </w:pPr>
    <w:r>
      <w:tab/>
    </w:r>
    <w:r>
      <w:rPr>
        <w:rStyle w:val="x291"/>
      </w:rPr>
      <w:t>1. Dátum založenia</w:t>
    </w:r>
    <w:r>
      <w:tab/>
    </w:r>
    <w:r>
      <w:rPr>
        <w:rStyle w:val="x301"/>
      </w:rPr>
      <w:t>30.04.1997</w:t>
    </w:r>
  </w:p>
  <w:p w:rsidR="00000000" w:rsidRDefault="002540B7">
    <w:pPr>
      <w:pStyle w:val="Normlnywebov"/>
      <w:tabs>
        <w:tab w:val="left" w:pos="135"/>
        <w:tab w:val="left" w:pos="1560"/>
      </w:tabs>
      <w:spacing w:before="47" w:beforeAutospacing="0" w:after="0" w:afterAutospacing="0" w:line="239" w:lineRule="exact"/>
    </w:pPr>
    <w:r>
      <w:tab/>
    </w:r>
    <w:r>
      <w:rPr>
        <w:rStyle w:val="x311"/>
      </w:rPr>
      <w:t>2. Dátum vzniku</w:t>
    </w:r>
    <w:r>
      <w:tab/>
    </w:r>
    <w:r>
      <w:rPr>
        <w:rStyle w:val="x321"/>
      </w:rPr>
      <w:t>21.05.1997</w:t>
    </w:r>
  </w:p>
  <w:p w:rsidR="00000000" w:rsidRDefault="002540B7">
    <w:pPr>
      <w:pStyle w:val="Normlnywebov"/>
      <w:tabs>
        <w:tab w:val="left" w:pos="135"/>
      </w:tabs>
      <w:spacing w:before="107" w:beforeAutospacing="0" w:after="0" w:afterAutospacing="0" w:line="192" w:lineRule="exact"/>
    </w:pPr>
    <w:r>
      <w:tab/>
    </w:r>
    <w:r>
      <w:rPr>
        <w:rStyle w:val="x261"/>
      </w:rPr>
      <w:t>.F.</w:t>
    </w:r>
  </w:p>
  <w:p w:rsidR="00000000" w:rsidRDefault="002540B7">
    <w:pPr>
      <w:pStyle w:val="Normlnywebov"/>
      <w:tabs>
        <w:tab w:val="left" w:pos="135"/>
      </w:tabs>
      <w:spacing w:before="63" w:beforeAutospacing="0" w:after="0" w:afterAutospacing="0" w:line="239" w:lineRule="exact"/>
    </w:pPr>
    <w:r>
      <w:tab/>
    </w:r>
    <w:r>
      <w:rPr>
        <w:rStyle w:val="x241"/>
      </w:rPr>
      <w:t>stavebná činnosť</w:t>
    </w:r>
  </w:p>
  <w:p w:rsidR="00000000" w:rsidRDefault="002540B7">
    <w:pPr>
      <w:pStyle w:val="Normlnywebov"/>
      <w:tabs>
        <w:tab w:val="left" w:pos="135"/>
      </w:tabs>
      <w:spacing w:before="152" w:beforeAutospacing="0" w:after="0" w:afterAutospacing="0" w:line="192" w:lineRule="exact"/>
    </w:pPr>
    <w:r>
      <w:tab/>
    </w:r>
    <w:r>
      <w:rPr>
        <w:rStyle w:val="x281"/>
      </w:rPr>
      <w:t>4. Priemerný počet zamestnancov</w:t>
    </w:r>
  </w:p>
  <w:p w:rsidR="00000000" w:rsidRDefault="002540B7">
    <w:pPr>
      <w:pStyle w:val="Normlnywebov"/>
      <w:tabs>
        <w:tab w:val="left" w:pos="135"/>
      </w:tabs>
      <w:spacing w:before="183" w:beforeAutospacing="0" w:after="0" w:afterAutospacing="0" w:line="192" w:lineRule="exact"/>
    </w:pPr>
    <w:r>
      <w:tab/>
    </w:r>
    <w:r>
      <w:rPr>
        <w:rStyle w:val="x331"/>
      </w:rPr>
      <w:t>5. Informácie o konsolidovanom celku</w:t>
    </w:r>
  </w:p>
  <w:p w:rsidR="00000000" w:rsidRDefault="002540B7">
    <w:pPr>
      <w:pStyle w:val="Normlnywebov"/>
      <w:tabs>
        <w:tab w:val="left" w:pos="135"/>
      </w:tabs>
      <w:spacing w:before="138" w:beforeAutospacing="0" w:after="0" w:afterAutospacing="0" w:line="192" w:lineRule="exact"/>
    </w:pPr>
    <w:r>
      <w:tab/>
    </w:r>
    <w:r>
      <w:rPr>
        <w:rStyle w:val="x341"/>
      </w:rPr>
      <w:t>6. Informácie o prijatých postupoch</w:t>
    </w:r>
  </w:p>
  <w:p w:rsidR="00000000" w:rsidRDefault="002540B7">
    <w:pPr>
      <w:pStyle w:val="Normlnywebov"/>
      <w:tabs>
        <w:tab w:val="left" w:pos="135"/>
      </w:tabs>
      <w:spacing w:before="138" w:beforeAutospacing="0" w:after="0" w:afterAutospacing="0" w:line="192" w:lineRule="exact"/>
    </w:pPr>
    <w:r>
      <w:tab/>
    </w:r>
    <w:r>
      <w:rPr>
        <w:rStyle w:val="x351"/>
      </w:rPr>
      <w:t>7. Informácie vysvetľujúce a dopĺňajúce súvahu a výkaz ziskov a strát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20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2045"/>
    <w:rsid w:val="002540B7"/>
    <w:rsid w:val="00D92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x1">
    <w:name w:val="x1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2">
    <w:name w:val="x2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b/>
      <w:bCs/>
      <w:color w:val="000000"/>
      <w:sz w:val="28"/>
      <w:szCs w:val="28"/>
    </w:rPr>
  </w:style>
  <w:style w:type="paragraph" w:customStyle="1" w:styleId="x3">
    <w:name w:val="x3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4">
    <w:name w:val="x4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b/>
      <w:bCs/>
      <w:color w:val="000000"/>
      <w:sz w:val="22"/>
      <w:szCs w:val="22"/>
    </w:rPr>
  </w:style>
  <w:style w:type="paragraph" w:customStyle="1" w:styleId="x5">
    <w:name w:val="x5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8"/>
      <w:szCs w:val="18"/>
    </w:rPr>
  </w:style>
  <w:style w:type="paragraph" w:customStyle="1" w:styleId="x6">
    <w:name w:val="x6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7">
    <w:name w:val="x7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8">
    <w:name w:val="x8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9">
    <w:name w:val="x9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10">
    <w:name w:val="x10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11">
    <w:name w:val="x11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12">
    <w:name w:val="x12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13">
    <w:name w:val="x13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14">
    <w:name w:val="x14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15">
    <w:name w:val="x15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16">
    <w:name w:val="x16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17">
    <w:name w:val="x17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18">
    <w:name w:val="x18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19">
    <w:name w:val="x19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20">
    <w:name w:val="x20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21">
    <w:name w:val="x21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22">
    <w:name w:val="x22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23">
    <w:name w:val="x23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24">
    <w:name w:val="x24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25">
    <w:name w:val="x25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b/>
      <w:bCs/>
      <w:color w:val="000000"/>
      <w:sz w:val="22"/>
      <w:szCs w:val="22"/>
    </w:rPr>
  </w:style>
  <w:style w:type="paragraph" w:customStyle="1" w:styleId="x26">
    <w:name w:val="x26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27">
    <w:name w:val="x27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28">
    <w:name w:val="x28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29">
    <w:name w:val="x29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30">
    <w:name w:val="x30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31">
    <w:name w:val="x31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32">
    <w:name w:val="x32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20"/>
      <w:szCs w:val="20"/>
    </w:rPr>
  </w:style>
  <w:style w:type="paragraph" w:customStyle="1" w:styleId="x33">
    <w:name w:val="x33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34">
    <w:name w:val="x34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customStyle="1" w:styleId="x35">
    <w:name w:val="x35"/>
    <w:basedOn w:val="Normlny"/>
    <w:pPr>
      <w:spacing w:before="100" w:beforeAutospacing="1" w:after="100" w:afterAutospacing="1"/>
      <w:textAlignment w:val="top"/>
    </w:pPr>
    <w:rPr>
      <w:rFonts w:ascii="Tahoma" w:hAnsi="Tahoma" w:cs="Tahoma"/>
      <w:color w:val="000000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pPr>
      <w:spacing w:before="100" w:beforeAutospacing="1" w:after="100" w:afterAutospacing="1"/>
    </w:pPr>
  </w:style>
  <w:style w:type="character" w:customStyle="1" w:styleId="x36">
    <w:name w:val="x36"/>
    <w:basedOn w:val="Predvolenpsmoodseku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1">
    <w:name w:val="x41"/>
    <w:basedOn w:val="Predvolenpsmoodseku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251">
    <w:name w:val="x251"/>
    <w:basedOn w:val="Predvolenpsmoodseku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291">
    <w:name w:val="x29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301">
    <w:name w:val="x30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311">
    <w:name w:val="x31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321">
    <w:name w:val="x32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261">
    <w:name w:val="x26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241">
    <w:name w:val="x241"/>
    <w:basedOn w:val="Predvolenpsmoodseku"/>
    <w:rPr>
      <w:rFonts w:ascii="Tahoma" w:hAnsi="Tahoma" w:cs="Tahoma" w:hint="default"/>
      <w:color w:val="000000"/>
      <w:sz w:val="20"/>
      <w:szCs w:val="20"/>
    </w:rPr>
  </w:style>
  <w:style w:type="character" w:customStyle="1" w:styleId="x281">
    <w:name w:val="x28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331">
    <w:name w:val="x33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341">
    <w:name w:val="x341"/>
    <w:basedOn w:val="Predvolenpsmoodseku"/>
    <w:rPr>
      <w:rFonts w:ascii="Tahoma" w:hAnsi="Tahoma" w:cs="Tahoma" w:hint="default"/>
      <w:color w:val="000000"/>
      <w:sz w:val="16"/>
      <w:szCs w:val="16"/>
    </w:rPr>
  </w:style>
  <w:style w:type="character" w:customStyle="1" w:styleId="x351">
    <w:name w:val="x351"/>
    <w:basedOn w:val="Predvolenpsmoodseku"/>
    <w:rPr>
      <w:rFonts w:ascii="Tahoma" w:hAnsi="Tahoma" w:cs="Tahoma" w:hint="default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Mišťúriková</dc:creator>
  <cp:lastModifiedBy>Eva Mišťúriková</cp:lastModifiedBy>
  <cp:revision>2</cp:revision>
  <dcterms:created xsi:type="dcterms:W3CDTF">2016-03-18T21:02:00Z</dcterms:created>
  <dcterms:modified xsi:type="dcterms:W3CDTF">2016-03-18T21:02:00Z</dcterms:modified>
</cp:coreProperties>
</file>