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80" w:rsidRDefault="001B6B80" w:rsidP="000D5ADC">
      <w:pPr>
        <w:pStyle w:val="Default"/>
      </w:pPr>
    </w:p>
    <w:p w:rsidR="001B6B80" w:rsidRDefault="001B6B80" w:rsidP="000D5ADC">
      <w:pPr>
        <w:pStyle w:val="Default"/>
        <w:rPr>
          <w:color w:val="auto"/>
        </w:rPr>
      </w:pPr>
    </w:p>
    <w:p w:rsidR="001B6B80" w:rsidRPr="001E05B7" w:rsidRDefault="001B6B80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>Čl. I - Všeobecné údaje</w:t>
      </w:r>
    </w:p>
    <w:p w:rsidR="001B6B80" w:rsidRPr="001E05B7" w:rsidRDefault="001B6B80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3"/>
        <w:gridCol w:w="7659"/>
      </w:tblGrid>
      <w:tr w:rsidR="001B6B80" w:rsidRPr="00073760" w:rsidTr="00073760">
        <w:tc>
          <w:tcPr>
            <w:tcW w:w="2303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7659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Gedeon Richter Slovakia, s.r.o.</w:t>
            </w:r>
          </w:p>
        </w:tc>
      </w:tr>
      <w:tr w:rsidR="001B6B80" w:rsidRPr="00073760" w:rsidTr="00073760">
        <w:tc>
          <w:tcPr>
            <w:tcW w:w="2303" w:type="dxa"/>
          </w:tcPr>
          <w:p w:rsidR="001B6B80" w:rsidRPr="00073760" w:rsidRDefault="001B6B80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7659" w:type="dxa"/>
          </w:tcPr>
          <w:p w:rsidR="001B6B80" w:rsidRPr="00073760" w:rsidRDefault="001B6B80" w:rsidP="00696C9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Karadžičova 10, 821 08 Bratislava</w:t>
            </w:r>
          </w:p>
        </w:tc>
      </w:tr>
    </w:tbl>
    <w:p w:rsidR="001B6B80" w:rsidRDefault="001B6B80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974"/>
      </w:tblGrid>
      <w:tr w:rsidR="001B6B80" w:rsidRPr="00073760" w:rsidTr="00073760">
        <w:tc>
          <w:tcPr>
            <w:tcW w:w="6912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Dátum schválenia účtovnej závierky za predchádzajúce obdobie:</w:t>
            </w:r>
          </w:p>
        </w:tc>
        <w:tc>
          <w:tcPr>
            <w:tcW w:w="2974" w:type="dxa"/>
          </w:tcPr>
          <w:p w:rsidR="001B6B80" w:rsidRPr="0046167B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6167B">
              <w:rPr>
                <w:color w:val="auto"/>
                <w:sz w:val="22"/>
                <w:szCs w:val="22"/>
              </w:rPr>
              <w:t>29.05.2015</w:t>
            </w:r>
          </w:p>
        </w:tc>
      </w:tr>
      <w:tr w:rsidR="001B6B80" w:rsidRPr="00073760" w:rsidTr="00073760">
        <w:tc>
          <w:tcPr>
            <w:tcW w:w="6912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Právny dôvod na zostavenie účtovnej závierky:</w:t>
            </w:r>
          </w:p>
        </w:tc>
        <w:tc>
          <w:tcPr>
            <w:tcW w:w="2974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Riadna účtovná závierka</w:t>
            </w:r>
          </w:p>
        </w:tc>
      </w:tr>
    </w:tbl>
    <w:p w:rsidR="001B6B80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F71B49" w:rsidRDefault="001B6B80" w:rsidP="000D5ADC">
      <w:pPr>
        <w:pStyle w:val="Default"/>
        <w:spacing w:after="27"/>
        <w:rPr>
          <w:b/>
          <w:color w:val="FF0000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Údaje o 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7"/>
        <w:gridCol w:w="4985"/>
      </w:tblGrid>
      <w:tr w:rsidR="001B6B80" w:rsidRPr="00073760" w:rsidTr="00073760">
        <w:tc>
          <w:tcPr>
            <w:tcW w:w="4977" w:type="dxa"/>
          </w:tcPr>
          <w:p w:rsidR="001B6B80" w:rsidRPr="00073760" w:rsidRDefault="001B6B80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a) obchodné meno a sídlo účtovnej jednotky, ktorá zostavuje konsolidovanú účtovnú závierku za najväčšiu skupinu, ktorej súčasťou je účtovná jednotka ako dcérska účtovná jednotka,</w:t>
            </w:r>
          </w:p>
        </w:tc>
        <w:tc>
          <w:tcPr>
            <w:tcW w:w="4985" w:type="dxa"/>
          </w:tcPr>
          <w:p w:rsidR="001B6B8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1B6B8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1B6B8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1B6B80" w:rsidRPr="0007376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1B6B80" w:rsidRPr="00073760" w:rsidTr="00073760">
        <w:tc>
          <w:tcPr>
            <w:tcW w:w="4977" w:type="dxa"/>
          </w:tcPr>
          <w:p w:rsidR="001B6B80" w:rsidRPr="00073760" w:rsidRDefault="001B6B80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      </w:r>
          </w:p>
        </w:tc>
        <w:tc>
          <w:tcPr>
            <w:tcW w:w="4985" w:type="dxa"/>
          </w:tcPr>
          <w:p w:rsidR="001B6B80" w:rsidRDefault="001B6B80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1B6B80" w:rsidRDefault="001B6B80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1B6B80" w:rsidRDefault="001B6B80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1B6B80" w:rsidRPr="00073760" w:rsidRDefault="001B6B80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1B6B80" w:rsidRPr="00073760" w:rsidTr="00073760">
        <w:tc>
          <w:tcPr>
            <w:tcW w:w="4977" w:type="dxa"/>
          </w:tcPr>
          <w:p w:rsidR="001B6B80" w:rsidRPr="00073760" w:rsidRDefault="001B6B80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adresa, kde sa môže vyžiadať kópia konsolidovaných účtovných závierok uvedených v písmenách a) a b),</w:t>
            </w:r>
          </w:p>
        </w:tc>
        <w:tc>
          <w:tcPr>
            <w:tcW w:w="4985" w:type="dxa"/>
          </w:tcPr>
          <w:p w:rsidR="001B6B8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1B6B8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1B6B8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1B6B80" w:rsidRPr="00073760" w:rsidRDefault="001B6B80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1B6B80" w:rsidRPr="00073760" w:rsidTr="00073760">
        <w:tc>
          <w:tcPr>
            <w:tcW w:w="4977" w:type="dxa"/>
          </w:tcPr>
          <w:p w:rsidR="001B6B80" w:rsidRPr="00073760" w:rsidRDefault="001B6B80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1B6B80" w:rsidRPr="00073760" w:rsidRDefault="001B6B80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03"/>
        <w:gridCol w:w="4959"/>
      </w:tblGrid>
      <w:tr w:rsidR="001B6B80" w:rsidRPr="00073760" w:rsidTr="00073760">
        <w:tc>
          <w:tcPr>
            <w:tcW w:w="5206" w:type="dxa"/>
          </w:tcPr>
          <w:p w:rsidR="001B6B80" w:rsidRPr="00073760" w:rsidRDefault="001B6B80" w:rsidP="002A174B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1B6B80" w:rsidRPr="00145089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45089">
              <w:rPr>
                <w:color w:val="auto"/>
                <w:sz w:val="22"/>
                <w:szCs w:val="22"/>
              </w:rPr>
              <w:t>55,33</w:t>
            </w:r>
          </w:p>
        </w:tc>
      </w:tr>
    </w:tbl>
    <w:p w:rsidR="001B6B80" w:rsidRPr="00824F5F" w:rsidRDefault="001B6B80" w:rsidP="000D5ADC">
      <w:pPr>
        <w:pStyle w:val="Default"/>
        <w:rPr>
          <w:color w:val="FF0000"/>
          <w:sz w:val="22"/>
          <w:szCs w:val="22"/>
        </w:rPr>
      </w:pPr>
    </w:p>
    <w:p w:rsidR="001B6B80" w:rsidRPr="0045115C" w:rsidRDefault="001B6B80" w:rsidP="00F71B49">
      <w:pPr>
        <w:pStyle w:val="Default"/>
        <w:jc w:val="center"/>
        <w:rPr>
          <w:b/>
          <w:color w:val="auto"/>
          <w:sz w:val="22"/>
          <w:szCs w:val="22"/>
        </w:rPr>
      </w:pPr>
      <w:r w:rsidRPr="0045115C">
        <w:rPr>
          <w:b/>
          <w:color w:val="auto"/>
          <w:sz w:val="22"/>
          <w:szCs w:val="22"/>
        </w:rPr>
        <w:t>Čl. II – Informácie o orgánoch spoločnosti</w:t>
      </w:r>
    </w:p>
    <w:p w:rsidR="001B6B80" w:rsidRPr="0045115C" w:rsidRDefault="001B6B80" w:rsidP="00824F5F">
      <w:pPr>
        <w:pStyle w:val="Default"/>
        <w:rPr>
          <w:b/>
          <w:color w:val="auto"/>
          <w:sz w:val="22"/>
          <w:szCs w:val="22"/>
        </w:rPr>
      </w:pPr>
    </w:p>
    <w:p w:rsidR="001B6B80" w:rsidRPr="0045115C" w:rsidRDefault="001B6B80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záruky alebo zábezpeky v prospech členov štatutárnych, dozorných alebo iných orgánov účtovnej jednotky.</w:t>
      </w:r>
    </w:p>
    <w:p w:rsidR="001B6B80" w:rsidRPr="0045115C" w:rsidRDefault="001B6B80" w:rsidP="005019EC">
      <w:pPr>
        <w:pStyle w:val="Default"/>
        <w:rPr>
          <w:color w:val="auto"/>
          <w:sz w:val="22"/>
          <w:szCs w:val="22"/>
        </w:rPr>
      </w:pPr>
    </w:p>
    <w:p w:rsidR="001B6B80" w:rsidRPr="0045115C" w:rsidRDefault="001B6B80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pôžičky orgánom účtovnej jednotky.</w:t>
      </w:r>
    </w:p>
    <w:p w:rsidR="001B6B80" w:rsidRPr="0045115C" w:rsidRDefault="001B6B80" w:rsidP="005019EC">
      <w:pPr>
        <w:pStyle w:val="Default"/>
        <w:rPr>
          <w:color w:val="auto"/>
          <w:sz w:val="22"/>
          <w:szCs w:val="22"/>
        </w:rPr>
      </w:pPr>
    </w:p>
    <w:p w:rsidR="001B6B80" w:rsidRPr="0045115C" w:rsidRDefault="001B6B80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finančné prostriedky na súkromné účely orgánom spoločnosti, ktoré je potrebné vyúčtovať.</w:t>
      </w:r>
    </w:p>
    <w:p w:rsidR="001B6B80" w:rsidRDefault="001B6B80" w:rsidP="00F71B49">
      <w:pPr>
        <w:pStyle w:val="Default"/>
        <w:jc w:val="center"/>
        <w:rPr>
          <w:b/>
          <w:color w:val="auto"/>
          <w:sz w:val="22"/>
          <w:szCs w:val="22"/>
        </w:rPr>
      </w:pPr>
    </w:p>
    <w:p w:rsidR="001B6B80" w:rsidRPr="001E05B7" w:rsidRDefault="001B6B80" w:rsidP="00F71B49">
      <w:pPr>
        <w:pStyle w:val="Default"/>
        <w:jc w:val="center"/>
        <w:rPr>
          <w:b/>
          <w:color w:val="auto"/>
          <w:sz w:val="22"/>
          <w:szCs w:val="22"/>
        </w:rPr>
      </w:pPr>
      <w:bookmarkStart w:id="0" w:name="_GoBack"/>
      <w:bookmarkEnd w:id="0"/>
      <w:r w:rsidRPr="001E05B7">
        <w:rPr>
          <w:b/>
          <w:color w:val="auto"/>
          <w:sz w:val="22"/>
          <w:szCs w:val="22"/>
        </w:rPr>
        <w:t>Čl. I</w:t>
      </w:r>
      <w:r>
        <w:rPr>
          <w:b/>
          <w:color w:val="auto"/>
          <w:sz w:val="22"/>
          <w:szCs w:val="22"/>
        </w:rPr>
        <w:t>I</w:t>
      </w:r>
      <w:r w:rsidRPr="001E05B7">
        <w:rPr>
          <w:b/>
          <w:color w:val="auto"/>
          <w:sz w:val="22"/>
          <w:szCs w:val="22"/>
        </w:rPr>
        <w:t>I – Informácie o prijatých postupoch</w:t>
      </w:r>
    </w:p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9"/>
        <w:gridCol w:w="3333"/>
      </w:tblGrid>
      <w:tr w:rsidR="001B6B80" w:rsidRPr="00073760" w:rsidTr="00073760">
        <w:tc>
          <w:tcPr>
            <w:tcW w:w="6629" w:type="dxa"/>
          </w:tcPr>
          <w:p w:rsidR="001B6B80" w:rsidRPr="00073760" w:rsidRDefault="001B6B80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3333" w:type="dxa"/>
          </w:tcPr>
          <w:p w:rsidR="001B6B80" w:rsidRPr="00073760" w:rsidRDefault="001B6B80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6F37EA" w:rsidRDefault="001B6B80" w:rsidP="000D5ADC">
      <w:pPr>
        <w:pStyle w:val="Default"/>
        <w:rPr>
          <w:b/>
          <w:color w:val="auto"/>
          <w:sz w:val="22"/>
          <w:szCs w:val="22"/>
        </w:rPr>
      </w:pPr>
      <w:r w:rsidRPr="006F37EA">
        <w:rPr>
          <w:b/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7"/>
        <w:gridCol w:w="4985"/>
      </w:tblGrid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Vlastnými nákladmi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1B6B80" w:rsidRPr="006F37EA" w:rsidTr="00073760">
        <w:tc>
          <w:tcPr>
            <w:tcW w:w="4977" w:type="dxa"/>
          </w:tcPr>
          <w:p w:rsidR="001B6B80" w:rsidRPr="006F37EA" w:rsidRDefault="001B6B80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</w:tcPr>
          <w:p w:rsidR="001B6B80" w:rsidRPr="006F37EA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45115C" w:rsidRDefault="001B6B80" w:rsidP="000D5AD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</w:p>
    <w:p w:rsidR="001B6B80" w:rsidRPr="0045115C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45115C" w:rsidRDefault="001B6B80" w:rsidP="000D5AD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Náš odpisový plán je nasledovný: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2693"/>
        <w:gridCol w:w="2127"/>
        <w:gridCol w:w="1842"/>
      </w:tblGrid>
      <w:tr w:rsidR="001B6B80" w:rsidRPr="0045115C" w:rsidTr="00073760">
        <w:tc>
          <w:tcPr>
            <w:tcW w:w="3085" w:type="dxa"/>
          </w:tcPr>
          <w:p w:rsidR="001B6B80" w:rsidRPr="0045115C" w:rsidRDefault="001B6B80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1B6B80" w:rsidRPr="0045115C" w:rsidRDefault="001B6B80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1B6B80" w:rsidRPr="0045115C" w:rsidRDefault="001B6B80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1B6B80" w:rsidRPr="0045115C" w:rsidRDefault="001B6B80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Odpisová sadzba</w:t>
            </w:r>
          </w:p>
        </w:tc>
      </w:tr>
      <w:tr w:rsidR="001B6B80" w:rsidRPr="0045115C" w:rsidTr="00073760">
        <w:tc>
          <w:tcPr>
            <w:tcW w:w="3085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Služobné vozidlá</w:t>
            </w:r>
          </w:p>
        </w:tc>
        <w:tc>
          <w:tcPr>
            <w:tcW w:w="2693" w:type="dxa"/>
          </w:tcPr>
          <w:p w:rsidR="001B6B80" w:rsidRPr="0045115C" w:rsidRDefault="001B6B80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25%</w:t>
            </w:r>
          </w:p>
        </w:tc>
      </w:tr>
      <w:tr w:rsidR="001B6B80" w:rsidRPr="0045115C" w:rsidTr="00073760">
        <w:tc>
          <w:tcPr>
            <w:tcW w:w="3085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Výpočtová technika</w:t>
            </w:r>
          </w:p>
        </w:tc>
        <w:tc>
          <w:tcPr>
            <w:tcW w:w="2693" w:type="dxa"/>
          </w:tcPr>
          <w:p w:rsidR="001B6B80" w:rsidRPr="0045115C" w:rsidRDefault="001B6B80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33,3%</w:t>
            </w:r>
          </w:p>
        </w:tc>
      </w:tr>
      <w:tr w:rsidR="001B6B80" w:rsidRPr="0045115C" w:rsidTr="00073760">
        <w:tc>
          <w:tcPr>
            <w:tcW w:w="3085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2693" w:type="dxa"/>
          </w:tcPr>
          <w:p w:rsidR="001B6B80" w:rsidRPr="0045115C" w:rsidRDefault="001B6B80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20%</w:t>
            </w:r>
          </w:p>
        </w:tc>
      </w:tr>
      <w:tr w:rsidR="001B6B80" w:rsidRPr="0045115C" w:rsidTr="00073760">
        <w:tc>
          <w:tcPr>
            <w:tcW w:w="3085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Zariadenia</w:t>
            </w:r>
          </w:p>
        </w:tc>
        <w:tc>
          <w:tcPr>
            <w:tcW w:w="2693" w:type="dxa"/>
          </w:tcPr>
          <w:p w:rsidR="001B6B80" w:rsidRPr="0045115C" w:rsidRDefault="001B6B80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16,67%</w:t>
            </w:r>
          </w:p>
        </w:tc>
      </w:tr>
      <w:tr w:rsidR="001B6B80" w:rsidRPr="0045115C" w:rsidTr="00073760">
        <w:tc>
          <w:tcPr>
            <w:tcW w:w="3085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Inventár</w:t>
            </w:r>
          </w:p>
        </w:tc>
        <w:tc>
          <w:tcPr>
            <w:tcW w:w="2693" w:type="dxa"/>
          </w:tcPr>
          <w:p w:rsidR="001B6B80" w:rsidRPr="0045115C" w:rsidRDefault="001B6B80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1B6B80" w:rsidRPr="0045115C" w:rsidRDefault="001B6B80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20%</w:t>
            </w:r>
          </w:p>
        </w:tc>
      </w:tr>
    </w:tbl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701"/>
      </w:tblGrid>
      <w:tr w:rsidR="001B6B80" w:rsidRPr="00073760" w:rsidTr="00073760">
        <w:tc>
          <w:tcPr>
            <w:tcW w:w="8046" w:type="dxa"/>
          </w:tcPr>
          <w:p w:rsidR="001B6B80" w:rsidRPr="00073760" w:rsidRDefault="001B6B80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  <w:tr w:rsidR="001B6B80" w:rsidRPr="00073760" w:rsidTr="00073760">
        <w:tc>
          <w:tcPr>
            <w:tcW w:w="8046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  <w:tr w:rsidR="001B6B80" w:rsidRPr="00073760" w:rsidTr="00073760">
        <w:tc>
          <w:tcPr>
            <w:tcW w:w="8046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p w:rsidR="001B6B80" w:rsidRPr="001E05B7" w:rsidRDefault="001B6B80" w:rsidP="000D5AD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IV</w:t>
      </w:r>
      <w:r w:rsidRPr="001E05B7">
        <w:rPr>
          <w:b/>
          <w:color w:val="auto"/>
          <w:sz w:val="22"/>
          <w:szCs w:val="22"/>
        </w:rPr>
        <w:t xml:space="preserve"> – Informácie, ktoré vysvetľujú a dopĺňajú súvahu a výkaz ziskov a strát</w:t>
      </w:r>
    </w:p>
    <w:p w:rsidR="001B6B80" w:rsidRDefault="001B6B80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701"/>
      </w:tblGrid>
      <w:tr w:rsidR="001B6B80" w:rsidRPr="00073760" w:rsidTr="00073760">
        <w:tc>
          <w:tcPr>
            <w:tcW w:w="8046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1B6B80" w:rsidRPr="00073760" w:rsidRDefault="001B6B80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073760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073760">
              <w:rPr>
                <w:color w:val="auto"/>
                <w:sz w:val="23"/>
                <w:szCs w:val="23"/>
              </w:rPr>
              <w:t>nie</w:t>
            </w:r>
          </w:p>
        </w:tc>
      </w:tr>
      <w:tr w:rsidR="001B6B80" w:rsidRPr="00073760" w:rsidTr="00073760">
        <w:tc>
          <w:tcPr>
            <w:tcW w:w="8046" w:type="dxa"/>
          </w:tcPr>
          <w:p w:rsidR="001B6B80" w:rsidRPr="00073760" w:rsidRDefault="001B6B80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1B6B80" w:rsidRPr="00073760" w:rsidRDefault="001B6B80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0 €</w:t>
            </w:r>
          </w:p>
        </w:tc>
      </w:tr>
      <w:tr w:rsidR="001B6B80" w:rsidRPr="00073760" w:rsidTr="00073760">
        <w:tc>
          <w:tcPr>
            <w:tcW w:w="8046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Celkovej sume zabezpečených záväzkov, opis a spôsoby zabezpečenia záväzkov</w:t>
            </w:r>
          </w:p>
        </w:tc>
        <w:tc>
          <w:tcPr>
            <w:tcW w:w="1701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neevidujeme</w:t>
            </w:r>
          </w:p>
        </w:tc>
      </w:tr>
      <w:tr w:rsidR="001B6B80" w:rsidRPr="0045115C" w:rsidTr="00073760">
        <w:tc>
          <w:tcPr>
            <w:tcW w:w="8046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Má účtovná jednotka nadobudnuté vlastné akcie</w:t>
            </w:r>
          </w:p>
        </w:tc>
        <w:tc>
          <w:tcPr>
            <w:tcW w:w="1701" w:type="dxa"/>
          </w:tcPr>
          <w:p w:rsidR="001B6B80" w:rsidRPr="0045115C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1B6B80" w:rsidRPr="0045115C" w:rsidRDefault="001B6B80" w:rsidP="000D5ADC">
      <w:pPr>
        <w:pStyle w:val="Default"/>
        <w:rPr>
          <w:color w:val="auto"/>
          <w:sz w:val="23"/>
          <w:szCs w:val="23"/>
        </w:rPr>
      </w:pPr>
    </w:p>
    <w:p w:rsidR="001B6B80" w:rsidRPr="001E05B7" w:rsidRDefault="001B6B80" w:rsidP="005019E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 – Informácie o iných aktívach a iných pasívach</w:t>
      </w:r>
    </w:p>
    <w:p w:rsidR="001B6B80" w:rsidRPr="001E05B7" w:rsidRDefault="001B6B80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840"/>
      </w:tblGrid>
      <w:tr w:rsidR="001B6B80" w:rsidRPr="00073760" w:rsidTr="00073760">
        <w:tc>
          <w:tcPr>
            <w:tcW w:w="8046" w:type="dxa"/>
          </w:tcPr>
          <w:p w:rsidR="001B6B80" w:rsidRPr="00073760" w:rsidRDefault="001B6B80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:rsidR="001B6B80" w:rsidRPr="00073760" w:rsidRDefault="001B6B80" w:rsidP="005019E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18"/>
                <w:szCs w:val="22"/>
              </w:rPr>
              <w:t>Napr. z poskytnutých záruk, z ručenia a podobne</w:t>
            </w:r>
          </w:p>
        </w:tc>
        <w:tc>
          <w:tcPr>
            <w:tcW w:w="1840" w:type="dxa"/>
          </w:tcPr>
          <w:p w:rsidR="001B6B80" w:rsidRPr="00073760" w:rsidRDefault="001B6B80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0</w:t>
            </w:r>
          </w:p>
          <w:p w:rsidR="001B6B80" w:rsidRPr="00073760" w:rsidRDefault="001B6B80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1B6B80" w:rsidRPr="00073760" w:rsidTr="00073760">
        <w:tc>
          <w:tcPr>
            <w:tcW w:w="8046" w:type="dxa"/>
          </w:tcPr>
          <w:p w:rsidR="001B6B80" w:rsidRPr="00073760" w:rsidRDefault="001B6B80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:rsidR="001B6B80" w:rsidRPr="00073760" w:rsidRDefault="001B6B80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1B6B80" w:rsidRPr="00073760" w:rsidTr="00073760">
        <w:tc>
          <w:tcPr>
            <w:tcW w:w="8046" w:type="dxa"/>
          </w:tcPr>
          <w:p w:rsidR="001B6B80" w:rsidRPr="00073760" w:rsidRDefault="001B6B80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Hodnota odpísaných pohľadávok evidovaných na podsúvahových účtoch</w:t>
            </w:r>
          </w:p>
        </w:tc>
        <w:tc>
          <w:tcPr>
            <w:tcW w:w="1840" w:type="dxa"/>
          </w:tcPr>
          <w:p w:rsidR="001B6B80" w:rsidRPr="00073760" w:rsidRDefault="001B6B80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1B6B80" w:rsidRDefault="001B6B80" w:rsidP="000D5ADC">
      <w:pPr>
        <w:pStyle w:val="Default"/>
        <w:rPr>
          <w:color w:val="auto"/>
        </w:rPr>
      </w:pPr>
    </w:p>
    <w:p w:rsidR="001B6B80" w:rsidRDefault="001B6B80" w:rsidP="005019E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 – Udalosti, ktoré nastali po dni, ku ktorému sa zostavuje účtovná závierka</w:t>
      </w:r>
    </w:p>
    <w:p w:rsidR="001B6B80" w:rsidRPr="001E05B7" w:rsidRDefault="001B6B80" w:rsidP="005019EC">
      <w:pPr>
        <w:pStyle w:val="Default"/>
        <w:rPr>
          <w:b/>
          <w:color w:val="auto"/>
          <w:sz w:val="22"/>
          <w:szCs w:val="22"/>
        </w:rPr>
      </w:pPr>
    </w:p>
    <w:p w:rsidR="001B6B80" w:rsidRDefault="001B6B80" w:rsidP="000D5ADC">
      <w:pPr>
        <w:pStyle w:val="Default"/>
        <w:rPr>
          <w:color w:val="auto"/>
        </w:rPr>
      </w:pPr>
      <w:r>
        <w:rPr>
          <w:color w:val="auto"/>
        </w:rPr>
        <w:t xml:space="preserve">Žiadne významné udalosti nenastali po dni, ku ktorému sa zostavuje táto účtovná závierka. </w:t>
      </w:r>
    </w:p>
    <w:p w:rsidR="001B6B80" w:rsidRDefault="001B6B80" w:rsidP="000D5ADC">
      <w:pPr>
        <w:pStyle w:val="Default"/>
        <w:rPr>
          <w:color w:val="auto"/>
        </w:rPr>
      </w:pPr>
    </w:p>
    <w:p w:rsidR="001B6B80" w:rsidRDefault="001B6B80" w:rsidP="00B44495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VII – Ostatné informácie</w:t>
      </w:r>
    </w:p>
    <w:p w:rsidR="001B6B80" w:rsidRDefault="001B6B80" w:rsidP="00B44495">
      <w:pPr>
        <w:pStyle w:val="Default"/>
        <w:rPr>
          <w:b/>
          <w:color w:val="auto"/>
          <w:sz w:val="22"/>
          <w:szCs w:val="22"/>
        </w:rPr>
      </w:pPr>
    </w:p>
    <w:p w:rsidR="001B6B80" w:rsidRDefault="001B6B80" w:rsidP="00B44495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Účtovná jednotka nemá obsahovú náplň pre tento článok poznámok.</w:t>
      </w:r>
    </w:p>
    <w:p w:rsidR="001B6B80" w:rsidRDefault="001B6B80" w:rsidP="000D5ADC">
      <w:pPr>
        <w:pStyle w:val="Default"/>
        <w:rPr>
          <w:color w:val="auto"/>
        </w:rPr>
      </w:pPr>
    </w:p>
    <w:p w:rsidR="001B6B80" w:rsidRDefault="001B6B80" w:rsidP="000D5ADC">
      <w:pPr>
        <w:pStyle w:val="Default"/>
        <w:rPr>
          <w:color w:val="auto"/>
        </w:rPr>
      </w:pPr>
    </w:p>
    <w:p w:rsidR="001B6B80" w:rsidRPr="00B106A3" w:rsidRDefault="001B6B8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>
        <w:rPr>
          <w:color w:val="auto"/>
          <w:sz w:val="16"/>
        </w:rPr>
        <w:t>,</w:t>
      </w:r>
      <w:r w:rsidRPr="00B106A3">
        <w:rPr>
          <w:color w:val="auto"/>
          <w:sz w:val="16"/>
        </w:rPr>
        <w:t xml:space="preserve"> pre ktoré nemáme obsahovú náplň. </w:t>
      </w:r>
    </w:p>
    <w:sectPr w:rsidR="001B6B80" w:rsidRPr="00B106A3" w:rsidSect="00D06C43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B80" w:rsidRDefault="001B6B80" w:rsidP="000D5ADC">
      <w:pPr>
        <w:spacing w:after="0" w:line="240" w:lineRule="auto"/>
      </w:pPr>
      <w:r>
        <w:separator/>
      </w:r>
    </w:p>
  </w:endnote>
  <w:endnote w:type="continuationSeparator" w:id="1">
    <w:p w:rsidR="001B6B80" w:rsidRDefault="001B6B80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B80" w:rsidRDefault="001B6B80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1B6B80" w:rsidRDefault="001B6B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B80" w:rsidRDefault="001B6B80" w:rsidP="000D5ADC">
      <w:pPr>
        <w:spacing w:after="0" w:line="240" w:lineRule="auto"/>
      </w:pPr>
      <w:r>
        <w:separator/>
      </w:r>
    </w:p>
  </w:footnote>
  <w:footnote w:type="continuationSeparator" w:id="1">
    <w:p w:rsidR="001B6B80" w:rsidRDefault="001B6B80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B80" w:rsidRDefault="001B6B80">
    <w:pPr>
      <w:pStyle w:val="Header"/>
    </w:pPr>
    <w:r>
      <w:t>Poznámky Úč PODV 3- 01</w:t>
    </w:r>
    <w:r>
      <w:tab/>
    </w:r>
    <w:r>
      <w:tab/>
      <w:t>IČO:</w:t>
    </w:r>
    <w:r w:rsidRPr="00A128B0">
      <w:t>45869146</w:t>
    </w:r>
    <w:r>
      <w:t>, DIČ:</w:t>
    </w:r>
    <w:r w:rsidRPr="00A128B0">
      <w:t>2023117943</w:t>
    </w:r>
  </w:p>
  <w:p w:rsidR="001B6B80" w:rsidRDefault="001B6B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ADC"/>
    <w:rsid w:val="00073760"/>
    <w:rsid w:val="000D37D1"/>
    <w:rsid w:val="000D45DE"/>
    <w:rsid w:val="000D5ADC"/>
    <w:rsid w:val="00145089"/>
    <w:rsid w:val="00190AE8"/>
    <w:rsid w:val="001A1D43"/>
    <w:rsid w:val="001B6B80"/>
    <w:rsid w:val="001E05B7"/>
    <w:rsid w:val="00230335"/>
    <w:rsid w:val="002A174B"/>
    <w:rsid w:val="002B08C3"/>
    <w:rsid w:val="00352FC1"/>
    <w:rsid w:val="003A2B4D"/>
    <w:rsid w:val="003B0DC9"/>
    <w:rsid w:val="0045115C"/>
    <w:rsid w:val="0046167B"/>
    <w:rsid w:val="004B45AA"/>
    <w:rsid w:val="004D5D33"/>
    <w:rsid w:val="005019EC"/>
    <w:rsid w:val="00554777"/>
    <w:rsid w:val="00604B41"/>
    <w:rsid w:val="00696C91"/>
    <w:rsid w:val="006F37EA"/>
    <w:rsid w:val="00725210"/>
    <w:rsid w:val="007427F2"/>
    <w:rsid w:val="00824F5F"/>
    <w:rsid w:val="00871ED1"/>
    <w:rsid w:val="008955B8"/>
    <w:rsid w:val="008F04BC"/>
    <w:rsid w:val="008F63CE"/>
    <w:rsid w:val="00983ABB"/>
    <w:rsid w:val="00A128B0"/>
    <w:rsid w:val="00A869BD"/>
    <w:rsid w:val="00B106A3"/>
    <w:rsid w:val="00B22EF5"/>
    <w:rsid w:val="00B44495"/>
    <w:rsid w:val="00B748E7"/>
    <w:rsid w:val="00C30CA5"/>
    <w:rsid w:val="00C3334F"/>
    <w:rsid w:val="00C7415F"/>
    <w:rsid w:val="00C92E48"/>
    <w:rsid w:val="00CC1794"/>
    <w:rsid w:val="00D06C43"/>
    <w:rsid w:val="00DC4779"/>
    <w:rsid w:val="00E73E13"/>
    <w:rsid w:val="00F54A8E"/>
    <w:rsid w:val="00F71B49"/>
    <w:rsid w:val="00F83396"/>
    <w:rsid w:val="00FB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D5AD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D5ADC"/>
    <w:rPr>
      <w:rFonts w:cs="Times New Roman"/>
    </w:rPr>
  </w:style>
  <w:style w:type="table" w:styleId="TableGrid">
    <w:name w:val="Table Grid"/>
    <w:basedOn w:val="TableNormal"/>
    <w:uiPriority w:val="99"/>
    <w:rsid w:val="000D5A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4B45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4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45A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4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B45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8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605</Words>
  <Characters>3451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Pavol Mihál</dc:creator>
  <cp:keywords/>
  <dc:description/>
  <cp:lastModifiedBy>Livia</cp:lastModifiedBy>
  <cp:revision>5</cp:revision>
  <dcterms:created xsi:type="dcterms:W3CDTF">2016-03-14T09:07:00Z</dcterms:created>
  <dcterms:modified xsi:type="dcterms:W3CDTF">2016-03-14T13:48:00Z</dcterms:modified>
</cp:coreProperties>
</file>