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6" w:rsidRPr="00C5195B" w:rsidRDefault="00E128A6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E128A6" w:rsidRPr="00C5195B" w:rsidRDefault="00E128A6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E128A6" w:rsidRPr="00C5195B" w:rsidRDefault="00E128A6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28A6" w:rsidRPr="00C5195B" w:rsidRDefault="00E128A6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Agro Sina, s.r.o.</w:t>
      </w:r>
    </w:p>
    <w:p w:rsidR="00E128A6" w:rsidRDefault="00E128A6" w:rsidP="009D2D9E">
      <w:pPr>
        <w:pStyle w:val="ListParagraph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Svätý Kríž 133</w:t>
      </w:r>
    </w:p>
    <w:p w:rsidR="00E128A6" w:rsidRDefault="00E128A6" w:rsidP="009D2D9E">
      <w:pPr>
        <w:pStyle w:val="ListParagraph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IČO: 47 02 42 41</w:t>
      </w:r>
    </w:p>
    <w:p w:rsidR="00E128A6" w:rsidRPr="00C5195B" w:rsidRDefault="00E128A6" w:rsidP="009D2D9E">
      <w:pPr>
        <w:pStyle w:val="ListParagraph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DIČ: 20 23 71 80 59</w:t>
      </w:r>
    </w:p>
    <w:p w:rsidR="00E128A6" w:rsidRPr="00C5195B" w:rsidRDefault="00E128A6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8A6" w:rsidRPr="00C5195B" w:rsidRDefault="00E128A6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E128A6" w:rsidRPr="00C5195B" w:rsidRDefault="00E128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E128A6" w:rsidRPr="00C5195B" w:rsidRDefault="00E128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Pr="00C519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E128A6" w:rsidRPr="00C5195B" w:rsidRDefault="00E128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E128A6" w:rsidRPr="00C5195B" w:rsidRDefault="00E128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Arial Unicode MS" w:eastAsia="Arial Unicode MS" w:hAnsi="Arial Unicode MS" w:cs="Arial Unicode MS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E128A6" w:rsidRPr="00C5195B" w:rsidRDefault="00E128A6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E128A6" w:rsidRPr="00C5195B" w:rsidRDefault="00E128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  <w:r w:rsidRPr="00C519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128A6" w:rsidRPr="00C5195B" w:rsidRDefault="00E128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Arial Unicode MS" w:eastAsia="Arial Unicode MS" w:hAnsi="Arial Unicode MS" w:cs="Arial Unicode MS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E128A6" w:rsidRPr="00D93B3C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E128A6" w:rsidRPr="00D93B3C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8A6" w:rsidRDefault="00E128A6" w:rsidP="004F7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Default="00E128A6" w:rsidP="004F7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E128A6" w:rsidRDefault="00E128A6" w:rsidP="004F7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Default="00E128A6" w:rsidP="004F7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4F7B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E128A6" w:rsidRPr="00D93B3C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128A6" w:rsidRPr="00D93B3C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128A6" w:rsidRPr="00C5195B" w:rsidRDefault="00E128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E128A6" w:rsidRPr="00C5195B" w:rsidRDefault="00E128A6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:rsidR="00E128A6" w:rsidRPr="00C5195B" w:rsidRDefault="00E128A6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28A6" w:rsidRPr="00C5195B" w:rsidRDefault="00E128A6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E128A6" w:rsidRPr="00C5195B" w:rsidRDefault="00E128A6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E128A6" w:rsidRPr="00C5195B" w:rsidRDefault="00E128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E128A6" w:rsidRPr="00D93B3C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E128A6" w:rsidRPr="00D93B3C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A6" w:rsidRPr="00D93B3C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8A6" w:rsidRPr="00C5195B" w:rsidRDefault="00E128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E128A6" w:rsidRPr="00C5195B" w:rsidRDefault="00E128A6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E128A6" w:rsidRPr="00D93B3C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E128A6" w:rsidRPr="00D93B3C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skupina č.1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128A6" w:rsidRPr="00D93B3C">
        <w:trPr>
          <w:trHeight w:val="340"/>
        </w:trPr>
        <w:tc>
          <w:tcPr>
            <w:tcW w:w="283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skupina č.2</w:t>
            </w:r>
          </w:p>
        </w:tc>
        <w:tc>
          <w:tcPr>
            <w:tcW w:w="212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128A6" w:rsidRPr="00D93B3C">
        <w:trPr>
          <w:trHeight w:val="340"/>
        </w:trPr>
        <w:tc>
          <w:tcPr>
            <w:tcW w:w="283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8A6" w:rsidRDefault="00E128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8A6" w:rsidRDefault="00E128A6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E128A6" w:rsidRPr="00C5195B" w:rsidRDefault="00E128A6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Arial Unicode MS" w:eastAsia="Arial Unicode MS" w:hAnsi="Arial Unicode MS" w:cs="Arial Unicode MS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noProof/>
          <w:lang w:val="en-US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E128A6" w:rsidRPr="00C5195B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Pr="00C5195B" w:rsidRDefault="00E128A6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val="en-US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E128A6" w:rsidRPr="00C5195B" w:rsidRDefault="00E128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E128A6" w:rsidRDefault="00E128A6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Arial Unicode MS" w:eastAsia="Arial Unicode MS" w:hAnsi="Arial Unicode MS" w:cs="Arial Unicode MS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E128A6" w:rsidRPr="009D2D9E" w:rsidRDefault="00E128A6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E128A6" w:rsidRPr="00C5195B" w:rsidRDefault="00E128A6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E128A6" w:rsidRPr="00D93B3C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E128A6" w:rsidRPr="00D93B3C">
        <w:tc>
          <w:tcPr>
            <w:tcW w:w="3544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544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položku.</w:t>
      </w:r>
    </w:p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Default="00E128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Pr="004F7BFC" w:rsidRDefault="00E128A6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prijala v roku 2015 dotácie od Pôdohospodárkej platobnej agentúry v rozsahu: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Vnútroštátne platby na dobytčie jednotky: 2 149,88€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formou jedntotnej platby na plochu: 11 298,34€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formou platby na poľnohosp.postupy prospešné pre klímu a živ.pr.: 6 027,71€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formou platby na chov bahníc, jariek a kôz: 2 729,48€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formou platby pre vybrané oblasti s prír.alebo inými obmedzeniami: 9 954,14€</w:t>
      </w:r>
    </w:p>
    <w:p w:rsidR="00E128A6" w:rsidRDefault="00E128A6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formou úhrady finančnej disciplíny: 234,42€</w:t>
      </w:r>
    </w:p>
    <w:p w:rsidR="00E128A6" w:rsidRDefault="00E128A6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E128A6" w:rsidRPr="00D93B3C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E128A6" w:rsidRPr="00D93B3C">
        <w:tc>
          <w:tcPr>
            <w:tcW w:w="3020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D93B3C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D93B3C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D93B3C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D93B3C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E128A6" w:rsidRDefault="00E128A6" w:rsidP="004F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Default="00E128A6" w:rsidP="004F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E128A6" w:rsidRPr="004F7BFC" w:rsidRDefault="00E128A6" w:rsidP="004F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8A6" w:rsidRPr="00C5195B" w:rsidRDefault="00E128A6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E128A6" w:rsidRPr="00C5195B" w:rsidRDefault="00E128A6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E128A6" w:rsidRPr="00C5195B" w:rsidRDefault="00E128A6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E128A6" w:rsidRPr="00D93B3C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E128A6" w:rsidRPr="00D93B3C">
        <w:tc>
          <w:tcPr>
            <w:tcW w:w="3672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67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67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67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672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128A6" w:rsidRPr="00D93B3C">
        <w:tc>
          <w:tcPr>
            <w:tcW w:w="3672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položku.</w:t>
      </w:r>
    </w:p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128A6" w:rsidRPr="004F7BFC" w:rsidRDefault="00E128A6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17258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17258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21678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19465</w:t>
            </w:r>
          </w:p>
        </w:tc>
      </w:tr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21678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19465</w:t>
            </w:r>
          </w:p>
        </w:tc>
      </w:tr>
      <w:tr w:rsidR="00E128A6" w:rsidRPr="00D93B3C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Pr="00C5195B" w:rsidRDefault="00E128A6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E128A6" w:rsidRPr="00D93B3C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E128A6" w:rsidRPr="00D93B3C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E128A6" w:rsidRPr="00D93B3C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lef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lef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387" w:type="dxa"/>
            <w:tcBorders>
              <w:lef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Default="00E128A6" w:rsidP="009E6AD6">
      <w:pPr>
        <w:spacing w:after="360"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E128A6" w:rsidRPr="0055313F" w:rsidRDefault="00E128A6" w:rsidP="009E6AD6">
      <w:pPr>
        <w:spacing w:after="36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položku.</w:t>
      </w:r>
    </w:p>
    <w:p w:rsidR="00E128A6" w:rsidRDefault="00E128A6">
      <w:pPr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E128A6" w:rsidRPr="00D93B3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128A6" w:rsidRPr="00D93B3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E128A6" w:rsidRPr="00D93B3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E128A6" w:rsidRPr="00D93B3C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E128A6" w:rsidRPr="00D93B3C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E128A6" w:rsidRPr="00D93B3C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Default="00E128A6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55313F" w:rsidRDefault="00E128A6" w:rsidP="000278C4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položku.</w:t>
      </w: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E128A6" w:rsidRPr="0055313F" w:rsidRDefault="00E128A6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jednotka nemá náplň pre túto položku.</w:t>
      </w: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E128A6" w:rsidRPr="00D93B3C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E128A6" w:rsidRPr="00D93B3C">
        <w:tc>
          <w:tcPr>
            <w:tcW w:w="3823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82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82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823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Pr="00C5195B" w:rsidRDefault="00E128A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E128A6" w:rsidRPr="0055313F" w:rsidRDefault="00E128A6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jedntoka nemá náplň pre túto položku.</w:t>
      </w:r>
    </w:p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E128A6" w:rsidRPr="00D93B3C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128A6" w:rsidRPr="00D93B3C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8A6" w:rsidRPr="00D93B3C" w:rsidRDefault="00E128A6" w:rsidP="00D93B3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D93B3C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E128A6" w:rsidRPr="00D93B3C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E128A6" w:rsidRPr="00D93B3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93B3C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8A6" w:rsidRPr="00D93B3C" w:rsidRDefault="00E128A6" w:rsidP="00D93B3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E128A6" w:rsidRPr="00811FFA" w:rsidRDefault="00E128A6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E128A6" w:rsidRPr="0055313F" w:rsidRDefault="00E128A6" w:rsidP="0055313F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jedntoka nemá náplň pre túto položku.</w:t>
      </w:r>
    </w:p>
    <w:p w:rsidR="00E128A6" w:rsidRPr="00C5195B" w:rsidRDefault="00E128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E128A6" w:rsidRPr="0055313F" w:rsidRDefault="00E128A6" w:rsidP="0055313F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jedntoka nemá náplň pre túto položku.</w:t>
      </w:r>
    </w:p>
    <w:p w:rsidR="00E128A6" w:rsidRDefault="00E128A6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E128A6" w:rsidRPr="00D93B3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28A6" w:rsidRPr="009E6AD6" w:rsidRDefault="00E128A6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E128A6" w:rsidRPr="0055313F" w:rsidRDefault="00E128A6" w:rsidP="0055313F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jedntoka nemá náplň pre túto položku.</w:t>
      </w:r>
    </w:p>
    <w:p w:rsidR="00E128A6" w:rsidRPr="009E6AD6" w:rsidRDefault="00E128A6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E128A6" w:rsidRPr="009E6AD6" w:rsidSect="001B0F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A6" w:rsidRDefault="00E128A6" w:rsidP="00CE03EC">
      <w:pPr>
        <w:spacing w:after="0" w:line="240" w:lineRule="auto"/>
      </w:pPr>
      <w:r>
        <w:separator/>
      </w:r>
    </w:p>
  </w:endnote>
  <w:endnote w:type="continuationSeparator" w:id="0">
    <w:p w:rsidR="00E128A6" w:rsidRDefault="00E128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A6" w:rsidRDefault="00E128A6" w:rsidP="00CE03EC">
      <w:pPr>
        <w:spacing w:after="0" w:line="240" w:lineRule="auto"/>
      </w:pPr>
      <w:r>
        <w:separator/>
      </w:r>
    </w:p>
  </w:footnote>
  <w:footnote w:type="continuationSeparator" w:id="0">
    <w:p w:rsidR="00E128A6" w:rsidRDefault="00E128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8A6" w:rsidRPr="00F7125E" w:rsidRDefault="00E128A6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E128A6" w:rsidRPr="00F7125E" w:rsidRDefault="00E128A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val="en-US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en-US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E128A6" w:rsidRPr="007952A6" w:rsidRDefault="00E128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 w:cs="Times New Roman"/>
        <w:sz w:val="20"/>
        <w:szCs w:val="20"/>
      </w:rPr>
      <w:t xml:space="preserve">Poznámky Úč MÚJ 3 – 01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F7125E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278C4"/>
    <w:rsid w:val="00090EEC"/>
    <w:rsid w:val="000B4576"/>
    <w:rsid w:val="00173C34"/>
    <w:rsid w:val="001A7CA5"/>
    <w:rsid w:val="001B0FE3"/>
    <w:rsid w:val="001D099A"/>
    <w:rsid w:val="00220153"/>
    <w:rsid w:val="003A2A62"/>
    <w:rsid w:val="003F3E00"/>
    <w:rsid w:val="004F7BFC"/>
    <w:rsid w:val="00547F9F"/>
    <w:rsid w:val="0055313F"/>
    <w:rsid w:val="006E4085"/>
    <w:rsid w:val="007474AD"/>
    <w:rsid w:val="00751280"/>
    <w:rsid w:val="00757BBC"/>
    <w:rsid w:val="00765283"/>
    <w:rsid w:val="00787C52"/>
    <w:rsid w:val="007952A6"/>
    <w:rsid w:val="007F59AA"/>
    <w:rsid w:val="00811FFA"/>
    <w:rsid w:val="008760D5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2CCA"/>
    <w:rsid w:val="00D93B3C"/>
    <w:rsid w:val="00DC3B5F"/>
    <w:rsid w:val="00E03DFF"/>
    <w:rsid w:val="00E128A6"/>
    <w:rsid w:val="00E42DF0"/>
    <w:rsid w:val="00ED71A7"/>
    <w:rsid w:val="00EE6523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FE3"/>
    <w:pPr>
      <w:spacing w:after="160" w:line="259" w:lineRule="auto"/>
    </w:pPr>
    <w:rPr>
      <w:rFonts w:cs="Calibri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7</Pages>
  <Words>1145</Words>
  <Characters>6757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 </cp:lastModifiedBy>
  <cp:revision>3</cp:revision>
  <cp:lastPrinted>2016-03-23T13:10:00Z</cp:lastPrinted>
  <dcterms:created xsi:type="dcterms:W3CDTF">2016-03-23T08:33:00Z</dcterms:created>
  <dcterms:modified xsi:type="dcterms:W3CDTF">2016-03-23T13:10:00Z</dcterms:modified>
</cp:coreProperties>
</file>