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5B3" w:rsidRDefault="00C875B3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ÚČTOVNEJ JEDNOTKE</w:t>
      </w: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0" w:name="ONAME2_END"/>
      <w:bookmarkEnd w:id="0"/>
      <w:r>
        <w:rPr>
          <w:rFonts w:ascii="Arial Narrow" w:hAnsi="Arial Narrow" w:cs="Arial Narrow"/>
          <w:sz w:val="22"/>
          <w:szCs w:val="22"/>
        </w:rPr>
        <w:tab/>
      </w:r>
      <w:r w:rsidR="0070645E">
        <w:rPr>
          <w:rFonts w:ascii="Arial Narrow" w:hAnsi="Arial Narrow" w:cs="Arial Narrow"/>
          <w:sz w:val="22"/>
          <w:szCs w:val="22"/>
        </w:rPr>
        <w:t>VHS MALACKY</w:t>
      </w:r>
      <w:r w:rsidR="00CA3D28">
        <w:rPr>
          <w:rFonts w:ascii="Arial Narrow" w:hAnsi="Arial Narrow" w:cs="Arial Narrow"/>
          <w:sz w:val="22"/>
          <w:szCs w:val="22"/>
        </w:rPr>
        <w:t xml:space="preserve"> s.r.o.</w:t>
      </w: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     </w:t>
      </w:r>
      <w:r>
        <w:rPr>
          <w:rFonts w:ascii="Arial Narrow" w:hAnsi="Arial Narrow" w:cs="Arial Narrow"/>
          <w:sz w:val="22"/>
          <w:szCs w:val="22"/>
        </w:rPr>
        <w:tab/>
      </w:r>
      <w:r w:rsidR="00EE3946">
        <w:rPr>
          <w:rFonts w:ascii="Arial Narrow" w:hAnsi="Arial Narrow" w:cs="Arial Narrow"/>
          <w:sz w:val="22"/>
          <w:szCs w:val="22"/>
        </w:rPr>
        <w:t xml:space="preserve">90101 Malacky, </w:t>
      </w:r>
      <w:r w:rsidR="0070645E">
        <w:rPr>
          <w:rFonts w:ascii="Arial Narrow" w:hAnsi="Arial Narrow" w:cs="Arial Narrow"/>
          <w:sz w:val="22"/>
          <w:szCs w:val="22"/>
        </w:rPr>
        <w:t>Sadová 64</w:t>
      </w: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</w:t>
      </w:r>
      <w:r w:rsidR="00CA3D28">
        <w:rPr>
          <w:rFonts w:ascii="Arial Narrow" w:hAnsi="Arial Narrow" w:cs="Arial Narrow"/>
          <w:sz w:val="22"/>
          <w:szCs w:val="22"/>
        </w:rPr>
        <w:t xml:space="preserve"> </w:t>
      </w:r>
      <w:r w:rsidR="0070645E">
        <w:rPr>
          <w:rFonts w:ascii="Arial Narrow" w:hAnsi="Arial Narrow" w:cs="Arial Narrow"/>
          <w:sz w:val="22"/>
          <w:szCs w:val="22"/>
        </w:rPr>
        <w:t>17.01.1996</w:t>
      </w: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</w:t>
      </w:r>
      <w:r w:rsidR="00CA3D28">
        <w:rPr>
          <w:rFonts w:ascii="Arial Narrow" w:hAnsi="Arial Narrow" w:cs="Arial Narrow"/>
          <w:sz w:val="22"/>
          <w:szCs w:val="22"/>
        </w:rPr>
        <w:t xml:space="preserve"> </w:t>
      </w:r>
      <w:r w:rsidR="0070645E">
        <w:rPr>
          <w:rFonts w:ascii="Arial Narrow" w:hAnsi="Arial Narrow" w:cs="Arial Narrow"/>
          <w:sz w:val="22"/>
          <w:szCs w:val="22"/>
        </w:rPr>
        <w:t>17.01.1996</w:t>
      </w:r>
    </w:p>
    <w:p w:rsidR="00F46491" w:rsidRDefault="00F46491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C875B3" w:rsidRDefault="00F4649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ostatné stavebné kompletizačné a dokončovacie práce</w:t>
      </w: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875B3" w:rsidRDefault="00C875B3">
      <w:pPr>
        <w:pStyle w:val="TaxEdit2"/>
      </w:pPr>
      <w:r>
        <w:t>c) Priemerný počet zamestnancov</w:t>
      </w:r>
    </w:p>
    <w:p w:rsidR="00C875B3" w:rsidRDefault="00C875B3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2356"/>
        <w:gridCol w:w="3598"/>
      </w:tblGrid>
      <w:tr w:rsidR="00C875B3" w:rsidRPr="00DA4CD5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875B3" w:rsidRPr="00441299" w:rsidRDefault="00C875B3">
            <w:pPr>
              <w:pStyle w:val="Nadpis3"/>
              <w:rPr>
                <w:rFonts w:ascii="Arial Narrow" w:hAnsi="Arial Narrow" w:cs="Arial Narrow"/>
                <w:sz w:val="18"/>
                <w:szCs w:val="18"/>
              </w:rPr>
            </w:pPr>
            <w:r w:rsidRPr="00441299">
              <w:rPr>
                <w:rFonts w:ascii="Arial Narrow" w:hAnsi="Arial Narrow" w:cs="Arial Narrow"/>
                <w:sz w:val="18"/>
                <w:szCs w:val="18"/>
              </w:rP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875B3" w:rsidRPr="00DA4CD5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C875B3" w:rsidRPr="00DA4CD5" w:rsidRDefault="00EE3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875B3" w:rsidRPr="00DA4CD5" w:rsidRDefault="00EE3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875B3" w:rsidRPr="00DA4CD5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C875B3" w:rsidRPr="00DA4CD5" w:rsidRDefault="00EE3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C875B3" w:rsidRPr="00DA4CD5" w:rsidRDefault="00EE3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875B3" w:rsidRPr="00DA4CD5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C875B3" w:rsidRPr="00DA4CD5" w:rsidRDefault="00EE3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875B3" w:rsidRPr="00DA4CD5" w:rsidRDefault="00EE3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C875B3" w:rsidRDefault="00C875B3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C875B3" w:rsidRDefault="00C875B3" w:rsidP="00A13059">
      <w:pPr>
        <w:pStyle w:val="TaxEdit2"/>
        <w:rPr>
          <w:rFonts w:ascii="Arial Narrow" w:hAnsi="Arial Narrow" w:cs="Arial Narrow"/>
          <w:sz w:val="18"/>
          <w:szCs w:val="18"/>
        </w:rPr>
      </w:pPr>
      <w:r>
        <w:t>d</w:t>
      </w:r>
    </w:p>
    <w:p w:rsidR="00C875B3" w:rsidRDefault="00C875B3">
      <w:pPr>
        <w:pStyle w:val="TaxEdit2"/>
      </w:pPr>
      <w:r>
        <w:t>e) Právny dôvod na zostavenie účtovnej závierky</w:t>
      </w:r>
    </w:p>
    <w:p w:rsidR="00C875B3" w:rsidRDefault="00C875B3">
      <w:pPr>
        <w:pStyle w:val="TaxEdit"/>
        <w:numPr>
          <w:ilvl w:val="0"/>
          <w:numId w:val="0"/>
        </w:numPr>
        <w:ind w:left="284"/>
      </w:pPr>
    </w:p>
    <w:p w:rsidR="00C875B3" w:rsidRPr="00666D84" w:rsidRDefault="00C875B3" w:rsidP="00666D84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</w:t>
      </w:r>
      <w:r w:rsidR="00EE3946" w:rsidRPr="00666D84">
        <w:rPr>
          <w:rFonts w:ascii="Arial Narrow" w:hAnsi="Arial Narrow" w:cs="Arial Narrow"/>
          <w:bCs w:val="0"/>
        </w:rPr>
        <w:t>201</w:t>
      </w:r>
      <w:r w:rsidR="0070645E" w:rsidRPr="00666D84">
        <w:rPr>
          <w:rFonts w:ascii="Arial Narrow" w:hAnsi="Arial Narrow" w:cs="Arial Narrow"/>
          <w:bCs w:val="0"/>
        </w:rPr>
        <w:t>5</w:t>
      </w:r>
    </w:p>
    <w:p w:rsidR="00666D84" w:rsidRDefault="00666D84" w:rsidP="00666D84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</w:rPr>
      </w:pPr>
    </w:p>
    <w:p w:rsidR="00C875B3" w:rsidRDefault="00C875B3">
      <w:pPr>
        <w:pStyle w:val="TaxEdit2"/>
      </w:pPr>
      <w:r>
        <w:t>f) Dátum schválenia účtovnej závierky za predchádzajúce účtovné obdobie</w:t>
      </w:r>
    </w:p>
    <w:p w:rsidR="00C875B3" w:rsidRDefault="00C875B3">
      <w:pPr>
        <w:pStyle w:val="TaxEdit2"/>
        <w:rPr>
          <w:rFonts w:ascii="Arial Narrow" w:hAnsi="Arial Narrow" w:cs="Arial Narrow"/>
        </w:rPr>
      </w:pPr>
    </w:p>
    <w:p w:rsidR="00C875B3" w:rsidRDefault="00C875B3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CA3D28">
        <w:rPr>
          <w:rFonts w:ascii="Arial Narrow" w:hAnsi="Arial Narrow" w:cs="Arial Narrow"/>
          <w:b w:val="0"/>
          <w:bCs w:val="0"/>
        </w:rPr>
        <w:t> 31.12.201</w:t>
      </w:r>
      <w:r w:rsidR="0070645E">
        <w:rPr>
          <w:rFonts w:ascii="Arial Narrow" w:hAnsi="Arial Narrow" w:cs="Arial Narrow"/>
          <w:b w:val="0"/>
          <w:bCs w:val="0"/>
        </w:rPr>
        <w:t>4</w:t>
      </w:r>
      <w:r>
        <w:rPr>
          <w:rFonts w:ascii="Arial Narrow" w:hAnsi="Arial Narrow" w:cs="Arial Narrow"/>
          <w:b w:val="0"/>
          <w:bCs w:val="0"/>
        </w:rPr>
        <w:t xml:space="preserve"> za predchádzajúce účtovné obdobie, bola schválená  dňa</w:t>
      </w:r>
      <w:r w:rsidR="00CA3D28">
        <w:rPr>
          <w:rFonts w:ascii="Arial Narrow" w:hAnsi="Arial Narrow" w:cs="Arial Narrow"/>
          <w:b w:val="0"/>
          <w:bCs w:val="0"/>
        </w:rPr>
        <w:t xml:space="preserve"> </w:t>
      </w:r>
      <w:r w:rsidR="0070645E">
        <w:rPr>
          <w:rFonts w:ascii="Arial Narrow" w:hAnsi="Arial Narrow" w:cs="Arial Narrow"/>
          <w:b w:val="0"/>
          <w:bCs w:val="0"/>
        </w:rPr>
        <w:t>10.06.2015</w:t>
      </w:r>
    </w:p>
    <w:p w:rsidR="00CA3D28" w:rsidRDefault="00CA3D28">
      <w:pPr>
        <w:pStyle w:val="TaxEdit2"/>
        <w:rPr>
          <w:rFonts w:ascii="Arial Narrow" w:hAnsi="Arial Narrow" w:cs="Arial Narrow"/>
          <w:b w:val="0"/>
          <w:bCs w:val="0"/>
        </w:rPr>
      </w:pPr>
    </w:p>
    <w:p w:rsidR="00C875B3" w:rsidRDefault="00C875B3">
      <w:pPr>
        <w:pStyle w:val="TaxEdit2"/>
        <w:rPr>
          <w:rFonts w:ascii="Arial Narrow" w:hAnsi="Arial Narrow" w:cs="Arial Narrow"/>
          <w:b w:val="0"/>
          <w:bCs w:val="0"/>
        </w:rPr>
      </w:pPr>
    </w:p>
    <w:p w:rsidR="00C875B3" w:rsidRDefault="00C875B3">
      <w:pPr>
        <w:pStyle w:val="TaxEdit2"/>
        <w:rPr>
          <w:rFonts w:ascii="Arial Narrow" w:hAnsi="Arial Narrow" w:cs="Arial Narrow"/>
          <w:b w:val="0"/>
          <w:bCs w:val="0"/>
        </w:rPr>
      </w:pPr>
    </w:p>
    <w:p w:rsidR="00C875B3" w:rsidRDefault="00C875B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ORGÁNOCH ÚČTOVNEJ JEDNOTKY</w:t>
      </w:r>
    </w:p>
    <w:p w:rsidR="00C875B3" w:rsidRDefault="00C875B3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2"/>
      </w:pPr>
      <w:r>
        <w:t>a) Štatutárne orgány, dozorné orgány  a iné orgány spoločnosti</w:t>
      </w:r>
    </w:p>
    <w:p w:rsidR="00C875B3" w:rsidRDefault="00C875B3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30"/>
        <w:gridCol w:w="6120"/>
      </w:tblGrid>
      <w:tr w:rsidR="00C875B3" w:rsidRPr="00DA4CD5"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C875B3" w:rsidRPr="00441299" w:rsidRDefault="00C875B3">
            <w:pPr>
              <w:pStyle w:val="Nadpis1"/>
              <w:tabs>
                <w:tab w:val="left" w:pos="2790"/>
              </w:tabs>
              <w:jc w:val="center"/>
              <w:rPr>
                <w:rFonts w:ascii="Arial Narrow" w:hAnsi="Arial Narrow" w:cs="Arial Narrow"/>
                <w:kern w:val="0"/>
                <w:sz w:val="18"/>
                <w:szCs w:val="18"/>
              </w:rPr>
            </w:pPr>
            <w:r w:rsidRPr="00441299">
              <w:rPr>
                <w:rFonts w:ascii="Arial Narrow" w:hAnsi="Arial Narrow" w:cs="Arial Narrow"/>
                <w:kern w:val="0"/>
                <w:sz w:val="18"/>
                <w:szCs w:val="18"/>
              </w:rPr>
              <w:t>Meno a priezvisko/Obchodné meno člena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C875B3" w:rsidRPr="00DA4CD5" w:rsidRDefault="00C875B3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C875B3" w:rsidRPr="00DA4CD5"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:rsidR="00C875B3" w:rsidRPr="00DA4CD5" w:rsidRDefault="0070645E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Ing. Peter Zafka</w:t>
            </w:r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:rsidR="00C875B3" w:rsidRPr="00DA4CD5" w:rsidRDefault="00C875B3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c>
          <w:tcPr>
            <w:tcW w:w="3130" w:type="dxa"/>
            <w:tcBorders>
              <w:left w:val="double" w:sz="4" w:space="0" w:color="auto"/>
            </w:tcBorders>
          </w:tcPr>
          <w:p w:rsidR="00C875B3" w:rsidRPr="00DA4CD5" w:rsidRDefault="0070645E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Jaroslav Vaček</w:t>
            </w: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:rsidR="00C875B3" w:rsidRPr="00DA4CD5" w:rsidRDefault="00C875B3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:rsidR="00C875B3" w:rsidRPr="00DA4CD5" w:rsidRDefault="00C875B3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:rsidR="00C875B3" w:rsidRPr="00DA4CD5" w:rsidRDefault="00C875B3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Dozorné orgány</w:t>
      </w: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bookmarkStart w:id="1" w:name="_GoBack"/>
      <w:bookmarkEnd w:id="1"/>
    </w:p>
    <w:p w:rsidR="00C875B3" w:rsidRDefault="00C875B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 ÚČTOVNEJ JEDNOTKY</w:t>
      </w: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</w:p>
    <w:p w:rsidR="00C875B3" w:rsidRDefault="00C875B3" w:rsidP="00CA3D28">
      <w:pPr>
        <w:pStyle w:val="Styl2"/>
        <w:tabs>
          <w:tab w:val="clear" w:pos="1440"/>
          <w:tab w:val="num" w:pos="0"/>
        </w:tabs>
        <w:ind w:left="0"/>
      </w:pPr>
      <w:r>
        <w:t>Štruktúra spoločníkov, akcionárov ku dňu, ku ktorému sa zostavuje účtovná závierka a štruktúra spoločníkov, akcionárov do dňa jej zmeny vzniknutej v priebehu účtovného obdobia</w:t>
      </w:r>
    </w:p>
    <w:p w:rsidR="00CA3D28" w:rsidRDefault="00CA3D28" w:rsidP="00CA3D28">
      <w:pPr>
        <w:pStyle w:val="Styl2"/>
        <w:numPr>
          <w:ilvl w:val="0"/>
          <w:numId w:val="0"/>
        </w:numPr>
        <w:ind w:left="1789"/>
      </w:pPr>
    </w:p>
    <w:p w:rsidR="00C875B3" w:rsidRDefault="00C875B3">
      <w:pPr>
        <w:ind w:left="426"/>
        <w:rPr>
          <w:rFonts w:ascii="Arial Narrow" w:hAnsi="Arial Narrow" w:cs="Arial"/>
          <w:b/>
          <w:bCs/>
          <w:sz w:val="22"/>
          <w:szCs w:val="22"/>
        </w:rPr>
      </w:pPr>
    </w:p>
    <w:p w:rsidR="00084E3C" w:rsidRDefault="00084E3C">
      <w:pPr>
        <w:ind w:left="426"/>
        <w:rPr>
          <w:rFonts w:ascii="Arial Narrow" w:hAnsi="Arial Narrow" w:cs="Arial"/>
          <w:b/>
          <w:bCs/>
          <w:sz w:val="22"/>
          <w:szCs w:val="22"/>
        </w:rPr>
      </w:pPr>
    </w:p>
    <w:p w:rsidR="00084E3C" w:rsidRDefault="00084E3C">
      <w:pPr>
        <w:ind w:left="426"/>
        <w:rPr>
          <w:rFonts w:ascii="Arial Narrow" w:hAnsi="Arial Narrow" w:cs="Arial"/>
          <w:b/>
          <w:bCs/>
          <w:sz w:val="22"/>
          <w:szCs w:val="22"/>
        </w:rPr>
      </w:pPr>
    </w:p>
    <w:p w:rsidR="00084E3C" w:rsidRDefault="00084E3C">
      <w:pPr>
        <w:ind w:left="426"/>
        <w:rPr>
          <w:rFonts w:ascii="Arial Narrow" w:hAnsi="Arial Narrow" w:cs="Arial"/>
          <w:b/>
          <w:bCs/>
          <w:sz w:val="22"/>
          <w:szCs w:val="22"/>
        </w:rPr>
      </w:pPr>
    </w:p>
    <w:p w:rsidR="00CA3D28" w:rsidRPr="00CA3D28" w:rsidRDefault="00CA3D28">
      <w:pPr>
        <w:ind w:left="426"/>
        <w:rPr>
          <w:rFonts w:ascii="Arial Narrow" w:hAnsi="Arial Narrow" w:cs="Arial"/>
          <w:b/>
          <w:bCs/>
          <w:sz w:val="22"/>
          <w:szCs w:val="22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1</w:t>
      </w:r>
    </w:p>
    <w:p w:rsidR="00C875B3" w:rsidRDefault="00C875B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275"/>
        <w:gridCol w:w="1418"/>
        <w:gridCol w:w="1701"/>
        <w:gridCol w:w="1984"/>
      </w:tblGrid>
      <w:tr w:rsidR="00C875B3" w:rsidRPr="00DA4CD5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C875B3" w:rsidRPr="00441299" w:rsidRDefault="00C875B3">
            <w:pPr>
              <w:pStyle w:val="Nadpis1"/>
              <w:jc w:val="center"/>
              <w:rPr>
                <w:rFonts w:ascii="Arial Narrow" w:hAnsi="Arial Narrow" w:cs="Arial Narrow"/>
                <w:kern w:val="0"/>
                <w:sz w:val="18"/>
                <w:szCs w:val="18"/>
              </w:rPr>
            </w:pPr>
            <w:r w:rsidRPr="00441299">
              <w:rPr>
                <w:rFonts w:ascii="Arial Narrow" w:hAnsi="Arial Narrow" w:cs="Arial Narrow"/>
                <w:kern w:val="0"/>
                <w:sz w:val="18"/>
                <w:szCs w:val="18"/>
              </w:rPr>
              <w:t>Výška podielu</w:t>
            </w:r>
          </w:p>
          <w:p w:rsidR="00C875B3" w:rsidRPr="00441299" w:rsidRDefault="00C875B3">
            <w:pPr>
              <w:pStyle w:val="Nadpis1"/>
              <w:jc w:val="center"/>
              <w:rPr>
                <w:rFonts w:ascii="Arial Narrow" w:hAnsi="Arial Narrow" w:cs="Arial Narrow"/>
                <w:kern w:val="0"/>
                <w:sz w:val="18"/>
                <w:szCs w:val="18"/>
              </w:rPr>
            </w:pPr>
            <w:r w:rsidRPr="00441299">
              <w:rPr>
                <w:rFonts w:ascii="Arial Narrow" w:hAnsi="Arial Narrow" w:cs="Arial Narrow"/>
                <w:kern w:val="0"/>
                <w:sz w:val="18"/>
                <w:szCs w:val="18"/>
              </w:rPr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C875B3" w:rsidRPr="00DA4CD5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C875B3" w:rsidRPr="00DA4CD5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875B3" w:rsidRPr="00DA4CD5" w:rsidRDefault="0070645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Ing. Peter Zafka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C875B3" w:rsidRPr="00DA4CD5" w:rsidRDefault="007064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3651,33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C875B3" w:rsidRPr="00DA4CD5" w:rsidRDefault="007064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C875B3" w:rsidRPr="00DA4CD5" w:rsidRDefault="007064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C875B3" w:rsidRPr="00DA4CD5" w:rsidRDefault="0070645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Jaroslav Vaček</w:t>
            </w:r>
          </w:p>
        </w:tc>
        <w:tc>
          <w:tcPr>
            <w:tcW w:w="1275" w:type="dxa"/>
            <w:vAlign w:val="center"/>
          </w:tcPr>
          <w:p w:rsidR="00C875B3" w:rsidRPr="00DA4CD5" w:rsidRDefault="007064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3651,33</w:t>
            </w:r>
          </w:p>
        </w:tc>
        <w:tc>
          <w:tcPr>
            <w:tcW w:w="1418" w:type="dxa"/>
            <w:vAlign w:val="center"/>
          </w:tcPr>
          <w:p w:rsidR="00C875B3" w:rsidRPr="00DA4CD5" w:rsidRDefault="007064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1701" w:type="dxa"/>
            <w:vAlign w:val="center"/>
          </w:tcPr>
          <w:p w:rsidR="00C875B3" w:rsidRPr="00DA4CD5" w:rsidRDefault="007064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7064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7302,66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A3D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7064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" w:hAnsi="Arial" w:cs="Arial"/>
          <w:sz w:val="22"/>
          <w:szCs w:val="22"/>
        </w:rPr>
      </w:pPr>
    </w:p>
    <w:p w:rsidR="00C875B3" w:rsidRDefault="00C875B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:rsidR="00C875B3" w:rsidRDefault="00C875B3">
      <w:pPr>
        <w:pStyle w:val="Styl1"/>
        <w:numPr>
          <w:ilvl w:val="0"/>
          <w:numId w:val="0"/>
        </w:numPr>
        <w:ind w:left="360"/>
      </w:pPr>
    </w:p>
    <w:p w:rsidR="00C875B3" w:rsidRDefault="00C875B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nie</w:t>
      </w:r>
    </w:p>
    <w:p w:rsidR="00C875B3" w:rsidRDefault="00C875B3">
      <w:pPr>
        <w:rPr>
          <w:rFonts w:ascii="Arial Narrow" w:hAnsi="Arial Narrow" w:cs="Arial Narrow"/>
          <w:sz w:val="22"/>
          <w:szCs w:val="22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</w:p>
    <w:p w:rsidR="00C875B3" w:rsidRDefault="00C875B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ÚČTOVNÝCH ZÁSADÁCH A ÚČTOVNÝCH METÓDACH</w:t>
      </w:r>
    </w:p>
    <w:p w:rsidR="00C875B3" w:rsidRDefault="00C875B3">
      <w:pPr>
        <w:ind w:left="360"/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C875B3" w:rsidRDefault="00C875B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 – nie</w:t>
      </w:r>
    </w:p>
    <w:p w:rsidR="00C875B3" w:rsidRDefault="00C875B3">
      <w:pPr>
        <w:ind w:left="1080"/>
        <w:rPr>
          <w:rFonts w:ascii="Arial Narrow" w:hAnsi="Arial Narrow" w:cs="Arial Narrow"/>
          <w:sz w:val="22"/>
          <w:szCs w:val="22"/>
        </w:rPr>
      </w:pPr>
    </w:p>
    <w:p w:rsidR="00C875B3" w:rsidRDefault="00C875B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3071"/>
        <w:gridCol w:w="3071"/>
      </w:tblGrid>
      <w:tr w:rsidR="00C875B3" w:rsidRPr="00DA4CD5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C875B3" w:rsidRPr="00DA4CD5">
        <w:tc>
          <w:tcPr>
            <w:tcW w:w="3070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C875B3" w:rsidRPr="00DA4CD5">
        <w:tc>
          <w:tcPr>
            <w:tcW w:w="3070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c>
          <w:tcPr>
            <w:tcW w:w="3070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c>
          <w:tcPr>
            <w:tcW w:w="3070" w:type="dxa"/>
            <w:tcBorders>
              <w:bottom w:val="double" w:sz="4" w:space="0" w:color="auto"/>
            </w:tcBorders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</w:p>
    <w:p w:rsidR="00C875B3" w:rsidRDefault="00C875B3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C875B3" w:rsidRDefault="00C875B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</w:t>
      </w:r>
    </w:p>
    <w:p w:rsidR="00C875B3" w:rsidRDefault="00C875B3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C875B3" w:rsidRDefault="00C875B3" w:rsidP="00CA3D28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</w:t>
      </w:r>
    </w:p>
    <w:p w:rsidR="00C875B3" w:rsidRDefault="00C875B3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CA3D28" w:rsidRDefault="00C875B3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</w:t>
      </w:r>
      <w:r w:rsidR="00CA3D28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obstaraním</w:t>
      </w:r>
      <w:r w:rsidR="00CA3D28">
        <w:rPr>
          <w:rFonts w:ascii="Arial Narrow" w:hAnsi="Arial Narrow" w:cs="Arial Narrow"/>
          <w:sz w:val="22"/>
          <w:szCs w:val="22"/>
        </w:rPr>
        <w:t>.</w:t>
      </w:r>
    </w:p>
    <w:p w:rsidR="00C875B3" w:rsidRDefault="00C875B3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C875B3" w:rsidRDefault="00C875B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C875B3" w:rsidRDefault="00C875B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C875B3" w:rsidRDefault="00C875B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:rsidR="00C875B3" w:rsidRDefault="00C875B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C875B3" w:rsidRDefault="00C875B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C875B3" w:rsidRDefault="00C875B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Výdavky budúcich období a výnosy budúcich období</w:t>
      </w:r>
    </w:p>
    <w:p w:rsidR="00C875B3" w:rsidRDefault="00C875B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C875B3" w:rsidRDefault="00C875B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C875B3" w:rsidRDefault="00C875B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C875B3" w:rsidRDefault="00C875B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C875B3" w:rsidRDefault="00C875B3">
      <w:pPr>
        <w:ind w:left="1080"/>
        <w:rPr>
          <w:rFonts w:ascii="Arial Narrow" w:hAnsi="Arial Narrow" w:cs="Arial Narrow"/>
          <w:sz w:val="22"/>
          <w:szCs w:val="22"/>
        </w:rPr>
      </w:pPr>
    </w:p>
    <w:p w:rsidR="00C875B3" w:rsidRDefault="00C875B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C875B3" w:rsidRDefault="00C875B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C875B3" w:rsidRDefault="00C875B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:rsidR="00C875B3" w:rsidRDefault="00C875B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03"/>
        <w:gridCol w:w="2303"/>
        <w:gridCol w:w="2303"/>
        <w:gridCol w:w="2303"/>
      </w:tblGrid>
      <w:tr w:rsidR="00C875B3" w:rsidRPr="00DA4CD5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C875B3" w:rsidRPr="00DA4CD5">
        <w:tc>
          <w:tcPr>
            <w:tcW w:w="2303" w:type="dxa"/>
          </w:tcPr>
          <w:p w:rsidR="00C875B3" w:rsidRPr="00DA4CD5" w:rsidRDefault="0004501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DHM</w:t>
            </w:r>
          </w:p>
        </w:tc>
        <w:tc>
          <w:tcPr>
            <w:tcW w:w="2303" w:type="dxa"/>
          </w:tcPr>
          <w:p w:rsidR="00C875B3" w:rsidRPr="00DA4CD5" w:rsidRDefault="0004501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2303" w:type="dxa"/>
          </w:tcPr>
          <w:p w:rsidR="00C875B3" w:rsidRPr="00DA4CD5" w:rsidRDefault="0004501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:rsidR="00C875B3" w:rsidRPr="00DA4CD5" w:rsidRDefault="0004501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1/4</w:t>
            </w:r>
          </w:p>
        </w:tc>
      </w:tr>
      <w:tr w:rsidR="00C875B3" w:rsidRPr="00DA4CD5">
        <w:tc>
          <w:tcPr>
            <w:tcW w:w="2303" w:type="dxa"/>
          </w:tcPr>
          <w:p w:rsidR="00C875B3" w:rsidRPr="00DA4CD5" w:rsidRDefault="0004501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HM</w:t>
            </w:r>
          </w:p>
        </w:tc>
        <w:tc>
          <w:tcPr>
            <w:tcW w:w="2303" w:type="dxa"/>
          </w:tcPr>
          <w:p w:rsidR="00C875B3" w:rsidRPr="00DA4CD5" w:rsidRDefault="0004501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</w:p>
        </w:tc>
        <w:tc>
          <w:tcPr>
            <w:tcW w:w="2303" w:type="dxa"/>
          </w:tcPr>
          <w:p w:rsidR="00C875B3" w:rsidRPr="00DA4CD5" w:rsidRDefault="0004501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:rsidR="00C875B3" w:rsidRPr="00DA4CD5" w:rsidRDefault="0004501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1/6</w:t>
            </w:r>
          </w:p>
        </w:tc>
      </w:tr>
      <w:tr w:rsidR="00C875B3" w:rsidRPr="00DA4CD5">
        <w:tc>
          <w:tcPr>
            <w:tcW w:w="2303" w:type="dxa"/>
            <w:tcBorders>
              <w:bottom w:val="double" w:sz="4" w:space="0" w:color="auto"/>
            </w:tcBorders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:rsidR="00C875B3" w:rsidRDefault="00C875B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875B3" w:rsidRDefault="00C875B3">
      <w:pPr>
        <w:pStyle w:val="Styl2"/>
        <w:numPr>
          <w:ilvl w:val="0"/>
          <w:numId w:val="0"/>
        </w:numPr>
        <w:ind w:left="1080"/>
        <w:rPr>
          <w:i w:val="0"/>
          <w:iCs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C875B3" w:rsidRPr="00DA4CD5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875B3" w:rsidRPr="00DA4CD5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875B3" w:rsidRPr="00DA4CD5" w:rsidRDefault="00C875B3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C875B3" w:rsidRPr="00DA4CD5">
        <w:trPr>
          <w:cantSplit/>
          <w:trHeight w:val="241"/>
        </w:trPr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43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43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43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43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43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43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43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43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43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43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43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7D09CE" w:rsidRDefault="007D09CE">
      <w:pPr>
        <w:rPr>
          <w:rFonts w:ascii="Arial" w:hAnsi="Arial" w:cs="Arial"/>
          <w:sz w:val="22"/>
          <w:szCs w:val="22"/>
        </w:rPr>
      </w:pPr>
    </w:p>
    <w:p w:rsidR="00892163" w:rsidRDefault="00892163">
      <w:pPr>
        <w:rPr>
          <w:rFonts w:ascii="Arial" w:hAnsi="Arial" w:cs="Arial"/>
          <w:sz w:val="22"/>
          <w:szCs w:val="22"/>
        </w:rPr>
      </w:pPr>
    </w:p>
    <w:p w:rsidR="00892163" w:rsidRDefault="00892163">
      <w:pPr>
        <w:rPr>
          <w:rFonts w:ascii="Arial" w:hAnsi="Arial" w:cs="Arial"/>
          <w:sz w:val="22"/>
          <w:szCs w:val="22"/>
        </w:rPr>
      </w:pPr>
    </w:p>
    <w:p w:rsidR="00C875B3" w:rsidRDefault="00C875B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a) o dlhodobom hmotnom majetku</w:t>
      </w:r>
    </w:p>
    <w:p w:rsidR="00C875B3" w:rsidRDefault="00C875B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875B3" w:rsidRDefault="00C875B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C875B3" w:rsidRPr="00DA4CD5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875B3" w:rsidRPr="00DA4CD5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C875B3" w:rsidRPr="00DA4CD5">
        <w:trPr>
          <w:cantSplit/>
          <w:trHeight w:val="241"/>
        </w:trPr>
        <w:tc>
          <w:tcPr>
            <w:tcW w:w="183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12732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12732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12732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12732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4117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4117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2885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2885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7002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7002</w:t>
            </w:r>
          </w:p>
        </w:tc>
      </w:tr>
      <w:tr w:rsidR="00C875B3" w:rsidRPr="00DA4CD5">
        <w:trPr>
          <w:cantSplit/>
          <w:trHeight w:val="341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C875B3" w:rsidRDefault="00C875B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C875B3" w:rsidRDefault="00C875B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C875B3" w:rsidRPr="00DA4CD5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875B3" w:rsidRPr="00DA4CD5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C875B3" w:rsidRPr="00DA4CD5">
        <w:trPr>
          <w:cantSplit/>
          <w:trHeight w:val="241"/>
        </w:trPr>
        <w:tc>
          <w:tcPr>
            <w:tcW w:w="183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BE2D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18424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BE2D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18424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BE2D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9167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BE2D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9167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BE2D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14859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BE2D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14859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BE2D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12732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BE2D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12732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BE2D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16175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BE2D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16175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BE2DD1" w:rsidP="00BE2D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2801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BE2D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2801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BE2D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14859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BE2D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14859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BE2D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4117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BE2D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4117</w:t>
            </w:r>
          </w:p>
        </w:tc>
      </w:tr>
      <w:tr w:rsidR="00C875B3" w:rsidRPr="00DA4CD5">
        <w:trPr>
          <w:cantSplit/>
          <w:trHeight w:val="341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75B3" w:rsidRDefault="00C875B3" w:rsidP="00A861F9">
      <w:pPr>
        <w:pStyle w:val="TaxEdit"/>
        <w:numPr>
          <w:ilvl w:val="0"/>
          <w:numId w:val="0"/>
        </w:numPr>
        <w:ind w:left="284"/>
      </w:pPr>
      <w:r>
        <w:rPr>
          <w:color w:val="000000"/>
        </w:rPr>
        <w:br w:type="page"/>
      </w:r>
      <w:r w:rsidR="00B14E5F">
        <w:lastRenderedPageBreak/>
        <w:t xml:space="preserve"> </w:t>
      </w:r>
      <w:r>
        <w:t>Informácie k</w:t>
      </w:r>
      <w:r w:rsidR="006A0C68">
        <w:t> </w:t>
      </w:r>
      <w:r>
        <w:t>časti F. písm. r) o</w:t>
      </w:r>
      <w:r w:rsidR="006A0C68">
        <w:t> </w:t>
      </w:r>
      <w:r>
        <w:t>vývoji opravnej položky k</w:t>
      </w:r>
      <w:r w:rsidR="006A0C68">
        <w:t> </w:t>
      </w:r>
      <w:r>
        <w:t>pohľadávkam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418"/>
        <w:gridCol w:w="1701"/>
        <w:gridCol w:w="1559"/>
        <w:gridCol w:w="1701"/>
      </w:tblGrid>
      <w:tr w:rsidR="00C875B3" w:rsidRPr="00DA4CD5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875B3" w:rsidRPr="00DA4CD5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</w:t>
            </w:r>
            <w:r w:rsidR="006A0C6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dôvodu zániku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</w:t>
            </w:r>
            <w:r w:rsidR="006A0C6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dôvodu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</w:t>
            </w:r>
            <w:r w:rsidR="006A0C6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C875B3" w:rsidRPr="00DA4CD5">
        <w:trPr>
          <w:trHeight w:val="42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C875B3" w:rsidRPr="00DA4CD5" w:rsidRDefault="00A861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946f"/>
              </w:smartTagPr>
              <w:r>
                <w:rPr>
                  <w:rFonts w:ascii="Arial Narrow" w:hAnsi="Arial Narrow" w:cs="Arial Narrow"/>
                  <w:sz w:val="18"/>
                  <w:szCs w:val="18"/>
                </w:rPr>
                <w:t>3946</w:t>
              </w:r>
              <w:r w:rsidR="00C875B3" w:rsidRPr="00DA4CD5">
                <w:rPr>
                  <w:rFonts w:ascii="Arial Narrow" w:hAnsi="Arial Narrow" w:cs="Arial Narrow"/>
                  <w:sz w:val="18"/>
                  <w:szCs w:val="18"/>
                </w:rPr>
                <w:t>f</w:t>
              </w:r>
            </w:smartTag>
          </w:p>
        </w:tc>
      </w:tr>
      <w:tr w:rsidR="00C875B3" w:rsidRPr="00DA4CD5">
        <w:trPr>
          <w:trHeight w:val="42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6A0C6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sz w:val="18"/>
                <w:szCs w:val="18"/>
              </w:rPr>
              <w:t>obchodného styku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</w:t>
            </w:r>
            <w:r w:rsidR="006A0C6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sz w:val="18"/>
                <w:szCs w:val="18"/>
              </w:rPr>
              <w:t>materskej účtovnej jednotke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Ostatné pohľadávky v</w:t>
            </w:r>
            <w:r w:rsidR="006A0C6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sz w:val="18"/>
                <w:szCs w:val="18"/>
              </w:rPr>
              <w:t>rámci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voči  spoloční-kom, členom a</w:t>
            </w:r>
            <w:r w:rsidR="006A0C6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sz w:val="18"/>
                <w:szCs w:val="18"/>
              </w:rPr>
              <w:t>združeniu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</w:t>
      </w:r>
      <w:r w:rsidR="006A0C68">
        <w:t> </w:t>
      </w:r>
      <w:r>
        <w:t>časti F. písm. s) o</w:t>
      </w:r>
      <w:r w:rsidR="006A0C68">
        <w:t> </w:t>
      </w:r>
      <w:r>
        <w:t>vekovej štruktúre pohľadávok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2127"/>
        <w:gridCol w:w="1984"/>
        <w:gridCol w:w="2268"/>
      </w:tblGrid>
      <w:tr w:rsidR="00C875B3" w:rsidRPr="00DA4CD5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C875B3" w:rsidRPr="00DA4CD5">
        <w:trPr>
          <w:trHeight w:val="340"/>
        </w:trPr>
        <w:tc>
          <w:tcPr>
            <w:tcW w:w="9851" w:type="dxa"/>
            <w:gridSpan w:val="4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6A0C6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sz w:val="18"/>
                <w:szCs w:val="18"/>
              </w:rPr>
              <w:t>obchodného styku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jednotke a</w:t>
            </w:r>
            <w:r w:rsidR="006A0C6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sz w:val="18"/>
                <w:szCs w:val="18"/>
              </w:rPr>
              <w:t>materskej účtovnej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Ostatné pohľadávky v</w:t>
            </w:r>
            <w:r w:rsidR="006A0C6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sz w:val="18"/>
                <w:szCs w:val="18"/>
              </w:rPr>
              <w:t>rámci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členom a</w:t>
            </w:r>
            <w:r w:rsidR="006A0C6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sz w:val="18"/>
                <w:szCs w:val="18"/>
              </w:rPr>
              <w:t>združeniu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9851" w:type="dxa"/>
            <w:gridSpan w:val="4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6A0C6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sz w:val="18"/>
                <w:szCs w:val="18"/>
              </w:rPr>
              <w:t>obchodného styku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jednotke a</w:t>
            </w:r>
            <w:r w:rsidR="006A0C6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sz w:val="18"/>
                <w:szCs w:val="18"/>
              </w:rPr>
              <w:t>materskej účtovnej jednotke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Ostatné pohľadávky v</w:t>
            </w:r>
            <w:r w:rsidR="006A0C6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sz w:val="18"/>
                <w:szCs w:val="18"/>
              </w:rPr>
              <w:t>rámci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členom a</w:t>
            </w:r>
            <w:r w:rsidR="006A0C6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sz w:val="18"/>
                <w:szCs w:val="18"/>
              </w:rPr>
              <w:t>združeniu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Daňové pohľadávky a</w:t>
            </w:r>
            <w:r w:rsidR="006A0C6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sz w:val="18"/>
                <w:szCs w:val="18"/>
              </w:rPr>
              <w:t>dotácie</w:t>
            </w:r>
          </w:p>
        </w:tc>
        <w:tc>
          <w:tcPr>
            <w:tcW w:w="2127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</w:t>
            </w: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</w:t>
            </w: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</w:t>
            </w: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</w:t>
      </w:r>
      <w:r w:rsidR="006A0C68">
        <w:t> </w:t>
      </w:r>
      <w:r>
        <w:t>časti F. písm. w) o</w:t>
      </w:r>
      <w:r w:rsidR="006A0C68">
        <w:t> </w:t>
      </w:r>
      <w:r>
        <w:t>krátkodobom finančnom majetku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C875B3" w:rsidRPr="00DA4CD5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875B3" w:rsidRPr="00DA4CD5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C875B3" w:rsidRPr="00DA4CD5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420</w:t>
            </w:r>
          </w:p>
        </w:tc>
        <w:tc>
          <w:tcPr>
            <w:tcW w:w="3260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300</w:t>
            </w:r>
          </w:p>
        </w:tc>
      </w:tr>
      <w:tr w:rsidR="00C875B3" w:rsidRPr="00DA4CD5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353</w:t>
            </w:r>
          </w:p>
        </w:tc>
        <w:tc>
          <w:tcPr>
            <w:tcW w:w="3260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1672</w:t>
            </w:r>
          </w:p>
        </w:tc>
      </w:tr>
      <w:tr w:rsidR="00C875B3" w:rsidRPr="00DA4CD5">
        <w:trPr>
          <w:trHeight w:val="50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773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1972</w:t>
            </w:r>
          </w:p>
        </w:tc>
      </w:tr>
    </w:tbl>
    <w:p w:rsidR="00C875B3" w:rsidRDefault="00C875B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</w:t>
      </w:r>
      <w:r w:rsidR="006A0C68">
        <w:t> </w:t>
      </w:r>
      <w:r>
        <w:t>časti F. písm. zb) o</w:t>
      </w:r>
      <w:r w:rsidR="006A0C68">
        <w:t> </w:t>
      </w:r>
      <w:r>
        <w:t>významných položkách časového rozlíšenia</w:t>
      </w: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977"/>
        <w:gridCol w:w="2835"/>
      </w:tblGrid>
      <w:tr w:rsidR="00C875B3" w:rsidRPr="00DA4CD5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</w:t>
            </w:r>
            <w:r w:rsidR="006A0C6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toho:</w:t>
            </w: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</w:t>
            </w:r>
            <w:r w:rsidR="006A0C6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toho:</w:t>
            </w:r>
          </w:p>
        </w:tc>
        <w:tc>
          <w:tcPr>
            <w:tcW w:w="2977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</w:t>
            </w:r>
          </w:p>
        </w:tc>
        <w:tc>
          <w:tcPr>
            <w:tcW w:w="2835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281</w:t>
            </w: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A4198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Aktualizácia softveru</w:t>
            </w:r>
          </w:p>
        </w:tc>
        <w:tc>
          <w:tcPr>
            <w:tcW w:w="2977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</w:t>
            </w:r>
          </w:p>
        </w:tc>
        <w:tc>
          <w:tcPr>
            <w:tcW w:w="2835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281</w:t>
            </w: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</w:t>
            </w:r>
            <w:r w:rsidR="006A0C6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toho:</w:t>
            </w: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</w:t>
            </w:r>
            <w:r w:rsidR="006A0C6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toho:</w:t>
            </w: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C875B3" w:rsidRDefault="00C875B3" w:rsidP="006A0C68">
      <w:pPr>
        <w:pStyle w:val="TaxEdit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INFORMÁCIE O</w:t>
      </w:r>
      <w:r w:rsidR="006A0C68">
        <w:rPr>
          <w:sz w:val="24"/>
          <w:szCs w:val="24"/>
        </w:rPr>
        <w:t> </w:t>
      </w:r>
      <w:r>
        <w:rPr>
          <w:sz w:val="24"/>
          <w:szCs w:val="24"/>
        </w:rPr>
        <w:t>ÚDAJOCH NA STRANE PASÍV SÚVAHY</w:t>
      </w:r>
    </w:p>
    <w:p w:rsidR="00C875B3" w:rsidRDefault="00C875B3">
      <w:pPr>
        <w:pStyle w:val="TaxEdit"/>
        <w:numPr>
          <w:ilvl w:val="0"/>
          <w:numId w:val="0"/>
        </w:numPr>
      </w:pPr>
      <w:r>
        <w:t>Informácie k</w:t>
      </w:r>
      <w:r w:rsidR="006A0C68">
        <w:t> </w:t>
      </w:r>
      <w:r>
        <w:t>časti G. písm. a) o</w:t>
      </w:r>
      <w:r w:rsidR="006A0C68">
        <w:t> </w:t>
      </w:r>
      <w:r>
        <w:t>rozdelení účtovného zisku alebo o</w:t>
      </w:r>
      <w:r w:rsidR="006A0C68">
        <w:t> </w:t>
      </w:r>
      <w:r>
        <w:t>vysporiadaní účtovnej straty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C875B3" w:rsidRPr="00DA4CD5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875B3" w:rsidRPr="00DA4CD5">
        <w:trPr>
          <w:trHeight w:val="42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1575</w:t>
            </w: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Prídel do štatutárnych a</w:t>
            </w:r>
            <w:r w:rsidR="006A0C6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sz w:val="18"/>
                <w:szCs w:val="18"/>
              </w:rPr>
              <w:t>ostatných fondov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1575</w:t>
            </w: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1575</w:t>
            </w: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</w:t>
      </w:r>
      <w:r w:rsidR="006A0C68">
        <w:t> </w:t>
      </w:r>
      <w:r>
        <w:t>časti G. písm. c) a</w:t>
      </w:r>
      <w:r w:rsidR="006A0C68">
        <w:t> </w:t>
      </w:r>
      <w:r>
        <w:t>d) o</w:t>
      </w:r>
      <w:r w:rsidR="006A0C68">
        <w:t> </w:t>
      </w:r>
      <w:r>
        <w:t>záväzkoch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C875B3" w:rsidRPr="00DA4CD5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875B3" w:rsidRPr="00DA4CD5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1727</w:t>
            </w:r>
          </w:p>
        </w:tc>
        <w:tc>
          <w:tcPr>
            <w:tcW w:w="3260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3413</w:t>
            </w:r>
          </w:p>
        </w:tc>
      </w:tr>
      <w:tr w:rsidR="00C875B3" w:rsidRPr="00DA4CD5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1727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3413</w:t>
            </w: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</w:t>
      </w:r>
      <w:r w:rsidR="006A0C68">
        <w:t> </w:t>
      </w:r>
      <w:r>
        <w:t>časti G. písm. g) o</w:t>
      </w:r>
      <w:r w:rsidR="006A0C68">
        <w:t> </w:t>
      </w:r>
      <w:r>
        <w:t>záväzkoch zo sociálneho fondu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C875B3" w:rsidRPr="00DA4CD5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875B3" w:rsidRPr="00DA4CD5">
        <w:trPr>
          <w:trHeight w:val="397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194</w:t>
            </w:r>
          </w:p>
        </w:tc>
        <w:tc>
          <w:tcPr>
            <w:tcW w:w="3260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194</w:t>
            </w:r>
          </w:p>
        </w:tc>
      </w:tr>
      <w:tr w:rsidR="00C875B3" w:rsidRPr="00DA4CD5">
        <w:trPr>
          <w:trHeight w:val="397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97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97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97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97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194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194</w:t>
            </w:r>
          </w:p>
        </w:tc>
      </w:tr>
    </w:tbl>
    <w:p w:rsidR="00C875B3" w:rsidRDefault="00C875B3">
      <w:pPr>
        <w:pStyle w:val="TaxEdit"/>
        <w:numPr>
          <w:ilvl w:val="0"/>
          <w:numId w:val="0"/>
        </w:numPr>
        <w:ind w:left="284"/>
      </w:pPr>
    </w:p>
    <w:p w:rsidR="00C875B3" w:rsidRDefault="00C875B3">
      <w:pPr>
        <w:pStyle w:val="TaxEdit"/>
        <w:numPr>
          <w:ilvl w:val="0"/>
          <w:numId w:val="0"/>
        </w:numPr>
        <w:ind w:left="284"/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</w:pPr>
      <w:r>
        <w:t>Informácie k</w:t>
      </w:r>
      <w:r w:rsidR="006A0C68">
        <w:t> </w:t>
      </w:r>
      <w:r>
        <w:t>časti G. písm. i) o</w:t>
      </w:r>
      <w:r w:rsidR="006A0C68">
        <w:t> </w:t>
      </w:r>
      <w:r>
        <w:t>bankových úveroch, pôžičkách a</w:t>
      </w:r>
      <w:r w:rsidR="006A0C68">
        <w:t> </w:t>
      </w:r>
      <w:r>
        <w:t>krátkodobých finančných výpomociach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1134"/>
        <w:gridCol w:w="1134"/>
        <w:gridCol w:w="1134"/>
        <w:gridCol w:w="1843"/>
        <w:gridCol w:w="1701"/>
      </w:tblGrid>
      <w:tr w:rsidR="00C875B3" w:rsidRPr="00DA4CD5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</w:t>
            </w:r>
            <w:r w:rsidR="006A0C6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príslušnej mene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</w:t>
            </w:r>
            <w:r w:rsidR="006A0C6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príslušnej mene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875B3" w:rsidRPr="00DA4CD5">
        <w:trPr>
          <w:trHeight w:val="397"/>
        </w:trPr>
        <w:tc>
          <w:tcPr>
            <w:tcW w:w="2977" w:type="dxa"/>
            <w:vAlign w:val="center"/>
          </w:tcPr>
          <w:p w:rsidR="00C875B3" w:rsidRPr="00441299" w:rsidRDefault="00C875B3">
            <w:pPr>
              <w:pStyle w:val="Nadpis1"/>
              <w:jc w:val="center"/>
              <w:rPr>
                <w:rFonts w:ascii="Arial Narrow" w:hAnsi="Arial Narrow" w:cs="Arial Narrow"/>
                <w:kern w:val="0"/>
                <w:sz w:val="18"/>
                <w:szCs w:val="18"/>
              </w:rPr>
            </w:pPr>
            <w:r w:rsidRPr="00441299">
              <w:rPr>
                <w:rFonts w:ascii="Arial Narrow" w:hAnsi="Arial Narrow" w:cs="Arial Narrow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C875B3" w:rsidRPr="00DA4CD5">
        <w:trPr>
          <w:trHeight w:val="397"/>
        </w:trPr>
        <w:tc>
          <w:tcPr>
            <w:tcW w:w="9923" w:type="dxa"/>
            <w:gridSpan w:val="6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C875B3" w:rsidRPr="00DA4CD5">
        <w:trPr>
          <w:trHeight w:val="397"/>
        </w:trPr>
        <w:tc>
          <w:tcPr>
            <w:tcW w:w="297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B54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€</w:t>
            </w: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97"/>
        </w:trPr>
        <w:tc>
          <w:tcPr>
            <w:tcW w:w="297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97"/>
        </w:trPr>
        <w:tc>
          <w:tcPr>
            <w:tcW w:w="297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97"/>
        </w:trPr>
        <w:tc>
          <w:tcPr>
            <w:tcW w:w="9923" w:type="dxa"/>
            <w:gridSpan w:val="6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C875B3" w:rsidRPr="00DA4CD5">
        <w:trPr>
          <w:trHeight w:val="397"/>
        </w:trPr>
        <w:tc>
          <w:tcPr>
            <w:tcW w:w="297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97"/>
        </w:trPr>
        <w:tc>
          <w:tcPr>
            <w:tcW w:w="297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" w:hAnsi="Arial" w:cs="Arial"/>
          <w:sz w:val="22"/>
          <w:szCs w:val="22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0A1AA3" w:rsidRDefault="000A1AA3">
      <w:pPr>
        <w:rPr>
          <w:rFonts w:ascii="Arial Narrow" w:hAnsi="Arial Narrow" w:cs="Arial Narrow"/>
          <w:sz w:val="18"/>
          <w:szCs w:val="18"/>
        </w:rPr>
      </w:pPr>
    </w:p>
    <w:p w:rsidR="000A1AA3" w:rsidRDefault="000A1AA3">
      <w:pPr>
        <w:rPr>
          <w:rFonts w:ascii="Arial Narrow" w:hAnsi="Arial Narrow" w:cs="Arial Narrow"/>
          <w:sz w:val="18"/>
          <w:szCs w:val="18"/>
        </w:rPr>
      </w:pPr>
    </w:p>
    <w:p w:rsidR="000A1AA3" w:rsidRDefault="000A1AA3">
      <w:pPr>
        <w:rPr>
          <w:rFonts w:ascii="Arial Narrow" w:hAnsi="Arial Narrow" w:cs="Arial Narrow"/>
          <w:sz w:val="18"/>
          <w:szCs w:val="18"/>
        </w:rPr>
      </w:pPr>
    </w:p>
    <w:p w:rsidR="000A1AA3" w:rsidRDefault="000A1AA3">
      <w:pPr>
        <w:rPr>
          <w:rFonts w:ascii="Arial Narrow" w:hAnsi="Arial Narrow" w:cs="Arial Narrow"/>
          <w:sz w:val="18"/>
          <w:szCs w:val="18"/>
        </w:rPr>
      </w:pPr>
    </w:p>
    <w:p w:rsidR="000A1AA3" w:rsidRDefault="000A1AA3">
      <w:pPr>
        <w:rPr>
          <w:rFonts w:ascii="Arial Narrow" w:hAnsi="Arial Narrow" w:cs="Arial Narrow"/>
          <w:sz w:val="18"/>
          <w:szCs w:val="18"/>
        </w:rPr>
      </w:pPr>
    </w:p>
    <w:p w:rsidR="000A1AA3" w:rsidRDefault="000A1AA3">
      <w:pPr>
        <w:rPr>
          <w:rFonts w:ascii="Arial Narrow" w:hAnsi="Arial Narrow" w:cs="Arial Narrow"/>
          <w:sz w:val="18"/>
          <w:szCs w:val="18"/>
        </w:rPr>
      </w:pPr>
    </w:p>
    <w:p w:rsidR="000A1AA3" w:rsidRDefault="000A1AA3">
      <w:pPr>
        <w:rPr>
          <w:rFonts w:ascii="Arial Narrow" w:hAnsi="Arial Narrow" w:cs="Arial Narrow"/>
          <w:sz w:val="18"/>
          <w:szCs w:val="18"/>
        </w:rPr>
      </w:pPr>
    </w:p>
    <w:p w:rsidR="000A1AA3" w:rsidRDefault="000A1AA3">
      <w:pPr>
        <w:rPr>
          <w:rFonts w:ascii="Arial Narrow" w:hAnsi="Arial Narrow" w:cs="Arial Narrow"/>
          <w:sz w:val="18"/>
          <w:szCs w:val="18"/>
        </w:rPr>
      </w:pPr>
    </w:p>
    <w:p w:rsidR="000A1AA3" w:rsidRDefault="000A1AA3">
      <w:pPr>
        <w:rPr>
          <w:rFonts w:ascii="Arial Narrow" w:hAnsi="Arial Narrow" w:cs="Arial Narrow"/>
          <w:sz w:val="18"/>
          <w:szCs w:val="18"/>
        </w:rPr>
      </w:pPr>
    </w:p>
    <w:p w:rsidR="000A1AA3" w:rsidRDefault="000A1AA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</w:t>
      </w:r>
      <w:r w:rsidR="006A0C68">
        <w:rPr>
          <w:sz w:val="24"/>
          <w:szCs w:val="24"/>
        </w:rPr>
        <w:t> </w:t>
      </w:r>
      <w:r>
        <w:rPr>
          <w:sz w:val="24"/>
          <w:szCs w:val="24"/>
        </w:rPr>
        <w:t>VÝNOSOCH</w:t>
      </w:r>
    </w:p>
    <w:p w:rsidR="00C875B3" w:rsidRDefault="00C875B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</w:t>
      </w:r>
      <w:r w:rsidR="006A0C68">
        <w:t> </w:t>
      </w:r>
      <w:r>
        <w:t>časti H. písm. a) o</w:t>
      </w:r>
      <w:r w:rsidR="006A0C68">
        <w:t> </w:t>
      </w:r>
      <w:r>
        <w:t>tržbách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C875B3" w:rsidRPr="00DA4CD5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C875B3" w:rsidRPr="00DA4CD5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875B3" w:rsidRPr="00DA4CD5">
        <w:trPr>
          <w:trHeight w:val="420"/>
        </w:trPr>
        <w:tc>
          <w:tcPr>
            <w:tcW w:w="2053" w:type="dxa"/>
            <w:vAlign w:val="center"/>
          </w:tcPr>
          <w:p w:rsidR="00C875B3" w:rsidRPr="00441299" w:rsidRDefault="00C875B3">
            <w:pPr>
              <w:pStyle w:val="Nadpis1"/>
              <w:jc w:val="center"/>
              <w:rPr>
                <w:rFonts w:ascii="Arial Narrow" w:hAnsi="Arial Narrow" w:cs="Arial Narrow"/>
                <w:kern w:val="0"/>
                <w:sz w:val="18"/>
                <w:szCs w:val="18"/>
              </w:rPr>
            </w:pPr>
            <w:r w:rsidRPr="00441299">
              <w:rPr>
                <w:rFonts w:ascii="Arial Narrow" w:hAnsi="Arial Narrow" w:cs="Arial Narrow"/>
                <w:kern w:val="0"/>
                <w:sz w:val="18"/>
                <w:szCs w:val="18"/>
              </w:rPr>
              <w:t>a</w:t>
            </w:r>
          </w:p>
        </w:tc>
        <w:tc>
          <w:tcPr>
            <w:tcW w:w="134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C875B3" w:rsidRPr="00DA4CD5">
        <w:trPr>
          <w:trHeight w:val="420"/>
        </w:trPr>
        <w:tc>
          <w:tcPr>
            <w:tcW w:w="2053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3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3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3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</w:t>
      </w:r>
      <w:r w:rsidR="006A0C68">
        <w:t> </w:t>
      </w:r>
      <w:r>
        <w:t>časti H. písm. b) o</w:t>
      </w:r>
      <w:r w:rsidR="006A0C68">
        <w:t> </w:t>
      </w:r>
      <w:r>
        <w:t>zmene stavu vnútroorganizačných zásob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560"/>
        <w:gridCol w:w="1559"/>
        <w:gridCol w:w="1559"/>
        <w:gridCol w:w="1701"/>
      </w:tblGrid>
      <w:tr w:rsidR="00C875B3" w:rsidRPr="00DA4CD5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C875B3" w:rsidRPr="00DA4CD5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  <w:r w:rsidR="006A0C6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sz w:val="18"/>
                <w:szCs w:val="18"/>
              </w:rPr>
              <w:t>polotovary vlastnej výroby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Manká a</w:t>
            </w:r>
            <w:r w:rsidR="006A0C6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sz w:val="18"/>
                <w:szCs w:val="18"/>
              </w:rPr>
              <w:t>škody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</w:t>
            </w:r>
            <w:r w:rsidR="006A0C6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</w:p>
    <w:p w:rsidR="00800739" w:rsidRDefault="00800739">
      <w:pPr>
        <w:pStyle w:val="TaxEdit"/>
        <w:numPr>
          <w:ilvl w:val="0"/>
          <w:numId w:val="0"/>
        </w:numPr>
        <w:ind w:left="284" w:hanging="284"/>
      </w:pPr>
    </w:p>
    <w:p w:rsidR="00800739" w:rsidRDefault="00800739">
      <w:pPr>
        <w:pStyle w:val="TaxEdit"/>
        <w:numPr>
          <w:ilvl w:val="0"/>
          <w:numId w:val="0"/>
        </w:numPr>
        <w:ind w:left="284" w:hanging="284"/>
      </w:pPr>
    </w:p>
    <w:p w:rsidR="00800739" w:rsidRDefault="00800739">
      <w:pPr>
        <w:pStyle w:val="TaxEdit"/>
        <w:numPr>
          <w:ilvl w:val="0"/>
          <w:numId w:val="0"/>
        </w:numPr>
        <w:ind w:left="284" w:hanging="284"/>
      </w:pPr>
    </w:p>
    <w:p w:rsidR="00800739" w:rsidRDefault="00800739">
      <w:pPr>
        <w:pStyle w:val="TaxEdit"/>
        <w:numPr>
          <w:ilvl w:val="0"/>
          <w:numId w:val="0"/>
        </w:numPr>
        <w:ind w:left="284" w:hanging="284"/>
      </w:pPr>
    </w:p>
    <w:p w:rsidR="00800739" w:rsidRDefault="00800739">
      <w:pPr>
        <w:pStyle w:val="TaxEdit"/>
        <w:numPr>
          <w:ilvl w:val="0"/>
          <w:numId w:val="0"/>
        </w:numPr>
        <w:ind w:left="284" w:hanging="284"/>
      </w:pPr>
    </w:p>
    <w:p w:rsidR="00800739" w:rsidRDefault="00800739">
      <w:pPr>
        <w:pStyle w:val="TaxEdit"/>
        <w:numPr>
          <w:ilvl w:val="0"/>
          <w:numId w:val="0"/>
        </w:numPr>
        <w:ind w:left="284" w:hanging="284"/>
      </w:pPr>
    </w:p>
    <w:p w:rsidR="00800739" w:rsidRDefault="00800739">
      <w:pPr>
        <w:pStyle w:val="TaxEdit"/>
        <w:numPr>
          <w:ilvl w:val="0"/>
          <w:numId w:val="0"/>
        </w:numPr>
        <w:ind w:left="284" w:hanging="284"/>
      </w:pPr>
    </w:p>
    <w:p w:rsidR="00800739" w:rsidRDefault="00800739">
      <w:pPr>
        <w:pStyle w:val="TaxEdit"/>
        <w:numPr>
          <w:ilvl w:val="0"/>
          <w:numId w:val="0"/>
        </w:numPr>
        <w:ind w:left="284" w:hanging="284"/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</w:t>
      </w:r>
      <w:r w:rsidR="006A0C68">
        <w:t> </w:t>
      </w:r>
      <w:r>
        <w:t>časti H. písm. g) o</w:t>
      </w:r>
      <w:r w:rsidR="006A0C68">
        <w:t> </w:t>
      </w:r>
      <w:r>
        <w:t>čistom obrate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C875B3" w:rsidRPr="00DA4CD5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875B3" w:rsidRPr="00DA4CD5">
        <w:trPr>
          <w:trHeight w:val="340"/>
        </w:trPr>
        <w:tc>
          <w:tcPr>
            <w:tcW w:w="3898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898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Tržby z</w:t>
            </w:r>
            <w:r w:rsidR="006A0C6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sz w:val="18"/>
                <w:szCs w:val="18"/>
              </w:rPr>
              <w:t>predaja služieb</w:t>
            </w:r>
          </w:p>
        </w:tc>
        <w:tc>
          <w:tcPr>
            <w:tcW w:w="2835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3118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1900</w:t>
            </w:r>
          </w:p>
        </w:tc>
      </w:tr>
      <w:tr w:rsidR="00C875B3" w:rsidRPr="00DA4CD5">
        <w:trPr>
          <w:trHeight w:val="340"/>
        </w:trPr>
        <w:tc>
          <w:tcPr>
            <w:tcW w:w="3898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898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898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Výnosy z</w:t>
            </w:r>
            <w:r w:rsidR="006A0C6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sz w:val="18"/>
                <w:szCs w:val="18"/>
              </w:rPr>
              <w:t>nehnuteľnosti na predaj</w:t>
            </w: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898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Iné výnosy súvisiace s</w:t>
            </w:r>
            <w:r w:rsidR="006A0C6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DA4CD5">
              <w:rPr>
                <w:rFonts w:ascii="Arial Narrow" w:hAnsi="Arial Narrow" w:cs="Arial Narrow"/>
                <w:sz w:val="18"/>
                <w:szCs w:val="18"/>
              </w:rPr>
              <w:t>bežnou činnosťou</w:t>
            </w: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A0C68" w:rsidRPr="00DA4CD5">
        <w:trPr>
          <w:trHeight w:val="340"/>
        </w:trPr>
        <w:tc>
          <w:tcPr>
            <w:tcW w:w="3898" w:type="dxa"/>
            <w:vAlign w:val="center"/>
          </w:tcPr>
          <w:p w:rsidR="006A0C68" w:rsidRPr="006A0C68" w:rsidRDefault="006A0C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A0C68">
              <w:rPr>
                <w:rFonts w:ascii="Arial Narrow" w:hAnsi="Arial Narrow" w:cs="Arial Narrow"/>
                <w:b/>
                <w:sz w:val="18"/>
                <w:szCs w:val="18"/>
              </w:rPr>
              <w:t>Č</w:t>
            </w:r>
            <w:r w:rsidRPr="006A0C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istý obrat celkom:</w:t>
            </w:r>
          </w:p>
        </w:tc>
        <w:tc>
          <w:tcPr>
            <w:tcW w:w="2835" w:type="dxa"/>
            <w:vAlign w:val="center"/>
          </w:tcPr>
          <w:p w:rsidR="006A0C68" w:rsidRPr="00DA4CD5" w:rsidRDefault="006A0C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3118" w:type="dxa"/>
            <w:vAlign w:val="center"/>
          </w:tcPr>
          <w:p w:rsidR="006A0C68" w:rsidRPr="00DA4CD5" w:rsidRDefault="006A0C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1900</w:t>
            </w: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 NÁKLADOCH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2694"/>
        <w:gridCol w:w="2551"/>
      </w:tblGrid>
      <w:tr w:rsidR="00C875B3" w:rsidRPr="00DA4CD5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C875B3" w:rsidRPr="00DA4CD5" w:rsidRDefault="007D09CE" w:rsidP="007064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3235</w:t>
            </w:r>
          </w:p>
        </w:tc>
        <w:tc>
          <w:tcPr>
            <w:tcW w:w="2551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7585</w:t>
            </w: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C875B3" w:rsidRPr="00DA4CD5" w:rsidRDefault="007D09CE" w:rsidP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</w:t>
            </w:r>
          </w:p>
        </w:tc>
        <w:tc>
          <w:tcPr>
            <w:tcW w:w="2551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4205</w:t>
            </w: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0A1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Energie, materiál</w:t>
            </w:r>
          </w:p>
        </w:tc>
        <w:tc>
          <w:tcPr>
            <w:tcW w:w="269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2042</w:t>
            </w: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0A1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služby</w:t>
            </w:r>
          </w:p>
        </w:tc>
        <w:tc>
          <w:tcPr>
            <w:tcW w:w="2694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</w:t>
            </w:r>
          </w:p>
        </w:tc>
        <w:tc>
          <w:tcPr>
            <w:tcW w:w="2551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2163</w:t>
            </w: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4D545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Ostatne náklady</w:t>
            </w:r>
          </w:p>
        </w:tc>
        <w:tc>
          <w:tcPr>
            <w:tcW w:w="269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7D09C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uroky</w:t>
            </w:r>
          </w:p>
        </w:tc>
        <w:tc>
          <w:tcPr>
            <w:tcW w:w="269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199</w:t>
            </w:r>
          </w:p>
        </w:tc>
        <w:tc>
          <w:tcPr>
            <w:tcW w:w="2551" w:type="dxa"/>
            <w:vAlign w:val="center"/>
          </w:tcPr>
          <w:p w:rsidR="00C875B3" w:rsidRPr="00DA4CD5" w:rsidRDefault="007D0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160</w:t>
            </w: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DA4CD5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4D545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úroky</w:t>
            </w:r>
          </w:p>
        </w:tc>
        <w:tc>
          <w:tcPr>
            <w:tcW w:w="269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875B3" w:rsidRPr="00DA4CD5" w:rsidRDefault="00B01A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</w:t>
            </w: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4D5459" w:rsidRDefault="004D5459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4D5459">
              <w:rPr>
                <w:rFonts w:ascii="Arial Narrow" w:hAnsi="Arial Narrow" w:cs="Arial Narrow"/>
                <w:bCs/>
                <w:sz w:val="18"/>
                <w:szCs w:val="18"/>
              </w:rPr>
              <w:t>Bankové poplatky</w:t>
            </w:r>
          </w:p>
        </w:tc>
        <w:tc>
          <w:tcPr>
            <w:tcW w:w="2694" w:type="dxa"/>
            <w:vAlign w:val="center"/>
          </w:tcPr>
          <w:p w:rsidR="00C875B3" w:rsidRPr="00DA4CD5" w:rsidRDefault="00B01A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199</w:t>
            </w:r>
          </w:p>
        </w:tc>
        <w:tc>
          <w:tcPr>
            <w:tcW w:w="2551" w:type="dxa"/>
            <w:vAlign w:val="center"/>
          </w:tcPr>
          <w:p w:rsidR="00C875B3" w:rsidRPr="00DA4CD5" w:rsidRDefault="00B01A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</w:t>
            </w: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C875B3" w:rsidRPr="00DA4CD5" w:rsidRDefault="00B01A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2946</w:t>
            </w:r>
          </w:p>
        </w:tc>
        <w:tc>
          <w:tcPr>
            <w:tcW w:w="2551" w:type="dxa"/>
            <w:vAlign w:val="center"/>
          </w:tcPr>
          <w:p w:rsidR="00C875B3" w:rsidRPr="00DA4CD5" w:rsidRDefault="00B01A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2935</w:t>
            </w:r>
          </w:p>
        </w:tc>
      </w:tr>
      <w:tr w:rsidR="00C875B3" w:rsidRPr="00DA4CD5">
        <w:trPr>
          <w:trHeight w:val="340"/>
        </w:trPr>
        <w:tc>
          <w:tcPr>
            <w:tcW w:w="4606" w:type="dxa"/>
            <w:vAlign w:val="center"/>
          </w:tcPr>
          <w:p w:rsidR="00C875B3" w:rsidRPr="004D5459" w:rsidRDefault="004D5459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4D5459">
              <w:rPr>
                <w:rFonts w:ascii="Arial Narrow" w:hAnsi="Arial Narrow" w:cs="Arial Narrow"/>
                <w:bCs/>
                <w:sz w:val="18"/>
                <w:szCs w:val="18"/>
              </w:rPr>
              <w:t>odpisy</w:t>
            </w:r>
          </w:p>
        </w:tc>
        <w:tc>
          <w:tcPr>
            <w:tcW w:w="2694" w:type="dxa"/>
            <w:vAlign w:val="center"/>
          </w:tcPr>
          <w:p w:rsidR="00C875B3" w:rsidRPr="00DA4CD5" w:rsidRDefault="00B01ADD" w:rsidP="00B01A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2886</w:t>
            </w:r>
          </w:p>
        </w:tc>
        <w:tc>
          <w:tcPr>
            <w:tcW w:w="2551" w:type="dxa"/>
            <w:vAlign w:val="center"/>
          </w:tcPr>
          <w:p w:rsidR="00C875B3" w:rsidRPr="00DA4CD5" w:rsidRDefault="00B01A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2801</w:t>
            </w:r>
          </w:p>
        </w:tc>
      </w:tr>
      <w:tr w:rsidR="00C875B3" w:rsidRPr="00DA4CD5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C875B3" w:rsidRPr="004D5459" w:rsidRDefault="00B01ADD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Cestná daň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B01A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B01A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</w:t>
            </w: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/>
      </w:pPr>
    </w:p>
    <w:p w:rsidR="004D5459" w:rsidRDefault="004D5459">
      <w:pPr>
        <w:pStyle w:val="TaxEdit"/>
        <w:numPr>
          <w:ilvl w:val="0"/>
          <w:numId w:val="0"/>
        </w:numPr>
        <w:ind w:left="284"/>
      </w:pPr>
    </w:p>
    <w:p w:rsidR="00C875B3" w:rsidRDefault="00C875B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C875B3" w:rsidRDefault="00C875B3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C875B3" w:rsidRPr="00DA4CD5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C875B3" w:rsidRPr="00DA4CD5" w:rsidRDefault="00C875B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C875B3" w:rsidRPr="00DA4CD5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441299" w:rsidRDefault="00C875B3">
            <w:pPr>
              <w:pStyle w:val="Nadpis1"/>
              <w:jc w:val="center"/>
              <w:rPr>
                <w:rFonts w:ascii="Arial Narrow" w:hAnsi="Arial Narrow" w:cs="Arial Narrow"/>
                <w:kern w:val="0"/>
                <w:sz w:val="18"/>
                <w:szCs w:val="18"/>
              </w:rPr>
            </w:pPr>
            <w:r w:rsidRPr="00441299">
              <w:rPr>
                <w:rFonts w:ascii="Arial Narrow" w:hAnsi="Arial Narrow" w:cs="Arial Narrow"/>
                <w:kern w:val="0"/>
                <w:sz w:val="18"/>
                <w:szCs w:val="18"/>
              </w:rPr>
              <w:t>a</w:t>
            </w:r>
          </w:p>
        </w:tc>
        <w:tc>
          <w:tcPr>
            <w:tcW w:w="191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C875B3" w:rsidRPr="00DA4CD5" w:rsidRDefault="00B01ADD" w:rsidP="00B01A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-3254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C875B3" w:rsidRPr="00DA4CD5" w:rsidRDefault="00B01A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-615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B01A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960</w:t>
            </w:r>
          </w:p>
        </w:tc>
        <w:tc>
          <w:tcPr>
            <w:tcW w:w="992" w:type="dxa"/>
            <w:vAlign w:val="center"/>
          </w:tcPr>
          <w:p w:rsidR="00C875B3" w:rsidRPr="00DA4CD5" w:rsidRDefault="008E338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B01A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960</w:t>
            </w:r>
          </w:p>
        </w:tc>
        <w:tc>
          <w:tcPr>
            <w:tcW w:w="1134" w:type="dxa"/>
            <w:vAlign w:val="center"/>
          </w:tcPr>
          <w:p w:rsidR="00C875B3" w:rsidRPr="00DA4CD5" w:rsidRDefault="00B01A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C875B3" w:rsidRPr="00DA4CD5" w:rsidRDefault="00B01A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3145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B01A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C875B3" w:rsidRPr="00DA4CD5" w:rsidRDefault="00C875B3" w:rsidP="00B01A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C875B3" w:rsidRPr="00DA4CD5" w:rsidRDefault="0047615E" w:rsidP="00B01A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-109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B01A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-602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="00A56FEE">
        <w:rPr>
          <w:rFonts w:ascii="Arial Narrow" w:hAnsi="Arial Narrow" w:cs="Arial Narrow"/>
          <w:sz w:val="18"/>
          <w:szCs w:val="18"/>
        </w:rPr>
        <w:lastRenderedPageBreak/>
        <w:t xml:space="preserve"> 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" w:hAnsi="Arial" w:cs="Arial"/>
        </w:rPr>
      </w:pPr>
    </w:p>
    <w:p w:rsidR="00C875B3" w:rsidRDefault="00C875B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418"/>
        <w:gridCol w:w="1275"/>
        <w:gridCol w:w="1276"/>
        <w:gridCol w:w="1418"/>
        <w:gridCol w:w="1417"/>
      </w:tblGrid>
      <w:tr w:rsidR="00C875B3" w:rsidRPr="00DA4CD5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C875B3" w:rsidRPr="00DA4CD5" w:rsidRDefault="00B01A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7303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B01A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7303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C875B3" w:rsidRPr="00DA4CD5" w:rsidRDefault="00B01A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143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B01A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143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C875B3" w:rsidRPr="00DA4CD5" w:rsidRDefault="00507E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-1575</w:t>
            </w:r>
          </w:p>
        </w:tc>
        <w:tc>
          <w:tcPr>
            <w:tcW w:w="1275" w:type="dxa"/>
            <w:vAlign w:val="center"/>
          </w:tcPr>
          <w:p w:rsidR="00C875B3" w:rsidRPr="00DA4CD5" w:rsidRDefault="00507E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-3254</w:t>
            </w:r>
          </w:p>
        </w:tc>
        <w:tc>
          <w:tcPr>
            <w:tcW w:w="1276" w:type="dxa"/>
            <w:vAlign w:val="center"/>
          </w:tcPr>
          <w:p w:rsidR="00C875B3" w:rsidRPr="00DA4CD5" w:rsidRDefault="00507E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1575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507E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-3254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sectPr w:rsidR="00C875B3" w:rsidSect="00FB4213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8DC" w:rsidRDefault="003018DC">
      <w:r>
        <w:separator/>
      </w:r>
    </w:p>
    <w:p w:rsidR="003018DC" w:rsidRDefault="003018DC"/>
  </w:endnote>
  <w:endnote w:type="continuationSeparator" w:id="1">
    <w:p w:rsidR="003018DC" w:rsidRDefault="003018DC">
      <w:r>
        <w:continuationSeparator/>
      </w:r>
    </w:p>
    <w:p w:rsidR="003018DC" w:rsidRDefault="003018D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9CE" w:rsidRDefault="007D09CE">
    <w:pPr>
      <w:pStyle w:val="Zpat"/>
      <w:jc w:val="right"/>
    </w:pPr>
    <w:r>
      <w:rPr>
        <w:rFonts w:ascii="Arial" w:hAnsi="Arial" w:cs="Arial"/>
        <w:sz w:val="20"/>
        <w:szCs w:val="20"/>
      </w:rPr>
      <w:t xml:space="preserve">Strana </w:t>
    </w:r>
    <w:r w:rsidR="00EE0C97"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 w:rsidR="00EE0C97">
      <w:rPr>
        <w:rFonts w:ascii="Arial" w:hAnsi="Arial" w:cs="Arial"/>
        <w:sz w:val="20"/>
        <w:szCs w:val="20"/>
      </w:rPr>
      <w:fldChar w:fldCharType="separate"/>
    </w:r>
    <w:r w:rsidR="0047615E">
      <w:rPr>
        <w:rFonts w:ascii="Arial" w:hAnsi="Arial" w:cs="Arial"/>
        <w:noProof/>
        <w:sz w:val="20"/>
        <w:szCs w:val="20"/>
      </w:rPr>
      <w:t>12</w:t>
    </w:r>
    <w:r w:rsidR="00EE0C97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 w:rsidR="00EE0C97"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 w:rsidR="00EE0C97">
      <w:rPr>
        <w:rFonts w:ascii="Arial" w:hAnsi="Arial" w:cs="Arial"/>
        <w:sz w:val="20"/>
        <w:szCs w:val="20"/>
      </w:rPr>
      <w:fldChar w:fldCharType="separate"/>
    </w:r>
    <w:r w:rsidR="0047615E">
      <w:rPr>
        <w:rFonts w:ascii="Arial" w:hAnsi="Arial" w:cs="Arial"/>
        <w:noProof/>
        <w:sz w:val="20"/>
        <w:szCs w:val="20"/>
      </w:rPr>
      <w:t>13</w:t>
    </w:r>
    <w:r w:rsidR="00EE0C97">
      <w:rPr>
        <w:rFonts w:ascii="Arial" w:hAnsi="Arial" w:cs="Arial"/>
        <w:sz w:val="20"/>
        <w:szCs w:val="20"/>
      </w:rPr>
      <w:fldChar w:fldCharType="end"/>
    </w:r>
  </w:p>
  <w:p w:rsidR="007D09CE" w:rsidRDefault="007D09CE">
    <w:pPr>
      <w:pStyle w:val="Zpat"/>
      <w:ind w:right="360"/>
    </w:pPr>
  </w:p>
  <w:p w:rsidR="007D09CE" w:rsidRDefault="007D09C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8DC" w:rsidRDefault="003018DC">
      <w:r>
        <w:separator/>
      </w:r>
    </w:p>
    <w:p w:rsidR="003018DC" w:rsidRDefault="003018DC"/>
  </w:footnote>
  <w:footnote w:type="continuationSeparator" w:id="1">
    <w:p w:rsidR="003018DC" w:rsidRDefault="003018DC">
      <w:r>
        <w:continuationSeparator/>
      </w:r>
    </w:p>
    <w:p w:rsidR="003018DC" w:rsidRDefault="003018D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9CE" w:rsidRDefault="00EE0C97">
    <w:pPr>
      <w:pStyle w:val="Zhlav"/>
    </w:pPr>
    <w:r w:rsidRPr="00EE0C9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41" type="#_x0000_t202" style="position:absolute;margin-left:-8.35pt;margin-top:3.3pt;width:110.7pt;height:17.1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" o:allowincell="f">
          <v:textbox>
            <w:txbxContent>
              <w:p w:rsidR="007D09CE" w:rsidRDefault="007D09CE">
                <w:pPr>
                  <w:rPr>
                    <w:rFonts w:ascii="Arial" w:hAnsi="Arial" w:cs="Arial"/>
                    <w:sz w:val="16"/>
                    <w:szCs w:val="16"/>
                    <w:lang w:val="cs-CZ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>Poznámky Úč POD 3 - 04</w:t>
                </w:r>
              </w:p>
            </w:txbxContent>
          </v:textbox>
        </v:shape>
      </w:pict>
    </w:r>
  </w:p>
  <w:p w:rsidR="007D09CE" w:rsidRPr="002D62DE" w:rsidRDefault="007D09CE" w:rsidP="0083680D">
    <w:pPr>
      <w:pStyle w:val="Zhlav"/>
      <w:tabs>
        <w:tab w:val="clear" w:pos="4536"/>
        <w:tab w:val="clear" w:pos="9072"/>
        <w:tab w:val="left" w:pos="5597"/>
      </w:tabs>
      <w:ind w:right="360"/>
      <w:rPr>
        <w:lang w:val="cs-CZ"/>
      </w:rPr>
    </w:pPr>
    <w:r>
      <w:tab/>
      <w:t>DIČ: 202</w:t>
    </w:r>
    <w:r>
      <w:rPr>
        <w:lang w:val="cs-CZ"/>
      </w:rPr>
      <w:t>0358362</w:t>
    </w:r>
  </w:p>
  <w:p w:rsidR="007D09CE" w:rsidRDefault="007D09CE" w:rsidP="0083680D">
    <w:pPr>
      <w:pStyle w:val="Zhlav"/>
      <w:tabs>
        <w:tab w:val="clear" w:pos="4536"/>
        <w:tab w:val="clear" w:pos="9072"/>
        <w:tab w:val="left" w:pos="5597"/>
      </w:tabs>
      <w:ind w:right="360"/>
    </w:pPr>
  </w:p>
  <w:p w:rsidR="007D09CE" w:rsidRDefault="007D09C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FF93175"/>
    <w:multiLevelType w:val="hybridMultilevel"/>
    <w:tmpl w:val="B6C8B6F4"/>
    <w:lvl w:ilvl="0" w:tplc="11484C84">
      <w:start w:val="8"/>
      <w:numFmt w:val="upperLetter"/>
      <w:lvlText w:val="%1."/>
      <w:lvlJc w:val="left"/>
      <w:pPr>
        <w:ind w:left="1004" w:hanging="6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1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3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4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7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9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3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4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5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6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2"/>
  </w:num>
  <w:num w:numId="3">
    <w:abstractNumId w:val="9"/>
  </w:num>
  <w:num w:numId="4">
    <w:abstractNumId w:val="5"/>
  </w:num>
  <w:num w:numId="5">
    <w:abstractNumId w:val="8"/>
  </w:num>
  <w:num w:numId="6">
    <w:abstractNumId w:val="25"/>
  </w:num>
  <w:num w:numId="7">
    <w:abstractNumId w:val="0"/>
  </w:num>
  <w:num w:numId="8">
    <w:abstractNumId w:val="2"/>
  </w:num>
  <w:num w:numId="9">
    <w:abstractNumId w:val="7"/>
  </w:num>
  <w:num w:numId="10">
    <w:abstractNumId w:val="18"/>
  </w:num>
  <w:num w:numId="11">
    <w:abstractNumId w:val="24"/>
  </w:num>
  <w:num w:numId="12">
    <w:abstractNumId w:val="13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1"/>
  </w:num>
  <w:num w:numId="18">
    <w:abstractNumId w:val="3"/>
  </w:num>
  <w:num w:numId="19">
    <w:abstractNumId w:val="11"/>
  </w:num>
  <w:num w:numId="20">
    <w:abstractNumId w:val="21"/>
  </w:num>
  <w:num w:numId="21">
    <w:abstractNumId w:val="6"/>
  </w:num>
  <w:num w:numId="22">
    <w:abstractNumId w:val="15"/>
  </w:num>
  <w:num w:numId="23">
    <w:abstractNumId w:val="17"/>
  </w:num>
  <w:num w:numId="24">
    <w:abstractNumId w:val="26"/>
  </w:num>
  <w:num w:numId="25">
    <w:abstractNumId w:val="14"/>
  </w:num>
  <w:num w:numId="26">
    <w:abstractNumId w:val="20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4"/>
    </w:lvlOverride>
  </w:num>
  <w:num w:numId="29">
    <w:abstractNumId w:val="23"/>
  </w:num>
  <w:num w:numId="30">
    <w:abstractNumId w:val="23"/>
  </w:num>
  <w:num w:numId="31">
    <w:abstractNumId w:val="23"/>
  </w:num>
  <w:num w:numId="3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attachedTemplate r:id="rId1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9458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>
    <w:adjustLineHeightInTable/>
  </w:compat>
  <w:rsids>
    <w:rsidRoot w:val="00983AFD"/>
    <w:rsid w:val="00045019"/>
    <w:rsid w:val="00084E3C"/>
    <w:rsid w:val="000A1AA3"/>
    <w:rsid w:val="001462A5"/>
    <w:rsid w:val="00197D43"/>
    <w:rsid w:val="00282A2D"/>
    <w:rsid w:val="002B0EC1"/>
    <w:rsid w:val="002D62DE"/>
    <w:rsid w:val="002E18B3"/>
    <w:rsid w:val="003018DC"/>
    <w:rsid w:val="00311D0B"/>
    <w:rsid w:val="00327589"/>
    <w:rsid w:val="00350BD2"/>
    <w:rsid w:val="00441299"/>
    <w:rsid w:val="00457409"/>
    <w:rsid w:val="0047615E"/>
    <w:rsid w:val="004C3E8C"/>
    <w:rsid w:val="004D436B"/>
    <w:rsid w:val="004D5459"/>
    <w:rsid w:val="004E1CD9"/>
    <w:rsid w:val="00505ED7"/>
    <w:rsid w:val="00507E13"/>
    <w:rsid w:val="005124AC"/>
    <w:rsid w:val="0052743C"/>
    <w:rsid w:val="005740F6"/>
    <w:rsid w:val="0062724C"/>
    <w:rsid w:val="006538A1"/>
    <w:rsid w:val="0066415A"/>
    <w:rsid w:val="00666D84"/>
    <w:rsid w:val="006A0C68"/>
    <w:rsid w:val="006C7E0C"/>
    <w:rsid w:val="0070645E"/>
    <w:rsid w:val="007B18FA"/>
    <w:rsid w:val="007D09CE"/>
    <w:rsid w:val="00800739"/>
    <w:rsid w:val="00817FE8"/>
    <w:rsid w:val="00822243"/>
    <w:rsid w:val="0083680D"/>
    <w:rsid w:val="00845CF9"/>
    <w:rsid w:val="00892163"/>
    <w:rsid w:val="008E3388"/>
    <w:rsid w:val="008F57E5"/>
    <w:rsid w:val="00926C86"/>
    <w:rsid w:val="00937436"/>
    <w:rsid w:val="00947297"/>
    <w:rsid w:val="00983AFD"/>
    <w:rsid w:val="009A7173"/>
    <w:rsid w:val="009F2562"/>
    <w:rsid w:val="00A13059"/>
    <w:rsid w:val="00A41986"/>
    <w:rsid w:val="00A56FEE"/>
    <w:rsid w:val="00A575AC"/>
    <w:rsid w:val="00A861F9"/>
    <w:rsid w:val="00AD1237"/>
    <w:rsid w:val="00B01ADD"/>
    <w:rsid w:val="00B14E5F"/>
    <w:rsid w:val="00B52930"/>
    <w:rsid w:val="00B61551"/>
    <w:rsid w:val="00BE2DD1"/>
    <w:rsid w:val="00C77BCD"/>
    <w:rsid w:val="00C875B3"/>
    <w:rsid w:val="00CA3D28"/>
    <w:rsid w:val="00CB542E"/>
    <w:rsid w:val="00D264ED"/>
    <w:rsid w:val="00DA4CD5"/>
    <w:rsid w:val="00DB5DE6"/>
    <w:rsid w:val="00E6329E"/>
    <w:rsid w:val="00EE0C97"/>
    <w:rsid w:val="00EE3946"/>
    <w:rsid w:val="00F46491"/>
    <w:rsid w:val="00FB4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4213"/>
    <w:pPr>
      <w:autoSpaceDE w:val="0"/>
      <w:autoSpaceDN w:val="0"/>
    </w:pPr>
    <w:rPr>
      <w:rFonts w:ascii="Times New Roman" w:hAnsi="Times New Roman"/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FB4213"/>
    <w:pPr>
      <w:keepNext/>
      <w:outlineLvl w:val="0"/>
    </w:pPr>
    <w:rPr>
      <w:rFonts w:ascii="Calibri" w:hAnsi="Calibr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FB4213"/>
    <w:pPr>
      <w:keepNext/>
      <w:outlineLvl w:val="1"/>
    </w:pPr>
    <w:rPr>
      <w:rFonts w:ascii="Calibri" w:hAnsi="Calibr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FB4213"/>
    <w:pPr>
      <w:keepNext/>
      <w:jc w:val="center"/>
      <w:outlineLvl w:val="2"/>
    </w:pPr>
    <w:rPr>
      <w:rFonts w:ascii="Calibri" w:hAnsi="Calibr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FB4213"/>
    <w:pPr>
      <w:keepNext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B4213"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FB4213"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FB4213"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FB4213"/>
    <w:rPr>
      <w:rFonts w:cs="Times New Roman"/>
      <w:b/>
      <w:bCs/>
      <w:sz w:val="28"/>
      <w:szCs w:val="28"/>
    </w:rPr>
  </w:style>
  <w:style w:type="paragraph" w:styleId="Zhlav">
    <w:name w:val="header"/>
    <w:basedOn w:val="Normln"/>
    <w:link w:val="ZhlavChar1"/>
    <w:uiPriority w:val="99"/>
    <w:rsid w:val="00FB4213"/>
    <w:pPr>
      <w:tabs>
        <w:tab w:val="center" w:pos="4536"/>
        <w:tab w:val="right" w:pos="9072"/>
      </w:tabs>
    </w:pPr>
  </w:style>
  <w:style w:type="character" w:customStyle="1" w:styleId="ZhlavChar1">
    <w:name w:val="Záhlaví Char1"/>
    <w:link w:val="Zhlav"/>
    <w:uiPriority w:val="99"/>
    <w:semiHidden/>
    <w:locked/>
    <w:rsid w:val="00FB4213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sid w:val="00FB4213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1"/>
    <w:uiPriority w:val="99"/>
    <w:rsid w:val="00FB4213"/>
    <w:pPr>
      <w:tabs>
        <w:tab w:val="center" w:pos="4536"/>
        <w:tab w:val="right" w:pos="9072"/>
      </w:tabs>
    </w:pPr>
  </w:style>
  <w:style w:type="character" w:customStyle="1" w:styleId="ZpatChar1">
    <w:name w:val="Zápatí Char1"/>
    <w:link w:val="Zpat"/>
    <w:uiPriority w:val="99"/>
    <w:semiHidden/>
    <w:locked/>
    <w:rsid w:val="00FB4213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sid w:val="00FB4213"/>
    <w:rPr>
      <w:rFonts w:ascii="Times New Roman" w:hAnsi="Times New Roman" w:cs="Times New Roman"/>
      <w:sz w:val="24"/>
      <w:szCs w:val="24"/>
    </w:rPr>
  </w:style>
  <w:style w:type="character" w:styleId="slostrnky">
    <w:name w:val="page number"/>
    <w:uiPriority w:val="99"/>
    <w:rsid w:val="00FB4213"/>
    <w:rPr>
      <w:rFonts w:cs="Times New Roman"/>
    </w:rPr>
  </w:style>
  <w:style w:type="paragraph" w:styleId="Seznam2">
    <w:name w:val="List 2"/>
    <w:basedOn w:val="Normln"/>
    <w:uiPriority w:val="99"/>
    <w:rsid w:val="00FB4213"/>
    <w:pPr>
      <w:ind w:left="566" w:hanging="283"/>
    </w:pPr>
  </w:style>
  <w:style w:type="paragraph" w:styleId="Zkladntext">
    <w:name w:val="Body Text"/>
    <w:basedOn w:val="Normln"/>
    <w:link w:val="ZkladntextChar1"/>
    <w:uiPriority w:val="99"/>
    <w:rsid w:val="00FB4213"/>
  </w:style>
  <w:style w:type="character" w:customStyle="1" w:styleId="ZkladntextChar1">
    <w:name w:val="Základní text Char1"/>
    <w:link w:val="Zkladntext"/>
    <w:uiPriority w:val="99"/>
    <w:semiHidden/>
    <w:locked/>
    <w:rsid w:val="00FB4213"/>
    <w:rPr>
      <w:rFonts w:ascii="Times New Roman" w:hAnsi="Times New Roman" w:cs="Times New Roman"/>
      <w:sz w:val="24"/>
      <w:szCs w:val="24"/>
    </w:rPr>
  </w:style>
  <w:style w:type="character" w:customStyle="1" w:styleId="ZkladntextChar">
    <w:name w:val="Základní text Char"/>
    <w:uiPriority w:val="99"/>
    <w:rsid w:val="00FB4213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FB4213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FB4213"/>
    <w:pPr>
      <w:numPr>
        <w:ilvl w:val="1"/>
        <w:numId w:val="1"/>
      </w:numPr>
      <w:tabs>
        <w:tab w:val="num" w:pos="1440"/>
      </w:tabs>
      <w:ind w:left="1440"/>
    </w:pPr>
    <w:rPr>
      <w:sz w:val="20"/>
      <w:szCs w:val="20"/>
    </w:rPr>
  </w:style>
  <w:style w:type="paragraph" w:customStyle="1" w:styleId="Styl3">
    <w:name w:val="Styl3"/>
    <w:basedOn w:val="Nadpis3"/>
    <w:uiPriority w:val="99"/>
    <w:rsid w:val="00FB4213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"/>
    <w:link w:val="TextbublinyChar"/>
    <w:uiPriority w:val="99"/>
    <w:rsid w:val="00FB421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FB4213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rsid w:val="00FB4213"/>
    <w:pPr>
      <w:autoSpaceDE w:val="0"/>
      <w:autoSpaceDN w:val="0"/>
    </w:pPr>
    <w:rPr>
      <w:rFonts w:ascii="Times New Roman" w:hAnsi="Times New Roman"/>
      <w:sz w:val="24"/>
      <w:szCs w:val="24"/>
      <w:lang w:val="sk-SK" w:eastAsia="sk-SK"/>
    </w:rPr>
  </w:style>
  <w:style w:type="paragraph" w:customStyle="1" w:styleId="TaxEdit">
    <w:name w:val="TaxEdit"/>
    <w:basedOn w:val="Normln"/>
    <w:uiPriority w:val="99"/>
    <w:rsid w:val="00FB4213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sid w:val="00FB4213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FB4213"/>
    <w:pPr>
      <w:autoSpaceDE w:val="0"/>
      <w:autoSpaceDN w:val="0"/>
    </w:pPr>
    <w:rPr>
      <w:rFonts w:ascii="Courier" w:hAnsi="Courier" w:cs="Courier"/>
      <w:sz w:val="24"/>
      <w:szCs w:val="24"/>
      <w:lang w:eastAsia="sk-SK"/>
    </w:rPr>
  </w:style>
  <w:style w:type="paragraph" w:customStyle="1" w:styleId="TaxEdit2">
    <w:name w:val="TaxEdit2"/>
    <w:basedOn w:val="TaxEdit"/>
    <w:uiPriority w:val="99"/>
    <w:rsid w:val="00FB4213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sid w:val="00FB4213"/>
    <w:rPr>
      <w:rFonts w:ascii="Arial" w:hAnsi="Arial" w:cs="Arial"/>
      <w:b/>
      <w:bCs/>
    </w:rPr>
  </w:style>
  <w:style w:type="character" w:customStyle="1" w:styleId="TaxEdit2Char">
    <w:name w:val="TaxEdit2 Char"/>
    <w:uiPriority w:val="99"/>
    <w:rsid w:val="00FB4213"/>
  </w:style>
  <w:style w:type="paragraph" w:customStyle="1" w:styleId="Styl4">
    <w:name w:val="Styl4"/>
    <w:basedOn w:val="Styl3"/>
    <w:uiPriority w:val="99"/>
    <w:rsid w:val="00FB4213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sid w:val="00FB4213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uiPriority w:val="99"/>
    <w:rsid w:val="00FB42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pozn&#225;mky%20%20%20tla&#269;ivo%20k%20z&#225;verke%20%202013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C166F-5C5E-487F-98D4-609EA8523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   tlačivo k záverke  2013</Template>
  <TotalTime>65</TotalTime>
  <Pages>13</Pages>
  <Words>2123</Words>
  <Characters>12529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14623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pc</dc:creator>
  <dc:description>&lt;?template name="Účtovná záverka 2011" version="1.01"?&gt;</dc:description>
  <cp:lastModifiedBy>jaroslav</cp:lastModifiedBy>
  <cp:revision>23</cp:revision>
  <cp:lastPrinted>2016-03-25T12:41:00Z</cp:lastPrinted>
  <dcterms:created xsi:type="dcterms:W3CDTF">2016-03-23T16:17:00Z</dcterms:created>
  <dcterms:modified xsi:type="dcterms:W3CDTF">2016-03-25T13:10:00Z</dcterms:modified>
</cp:coreProperties>
</file>