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F46E19">
              <w:rPr>
                <w:sz w:val="22"/>
              </w:rPr>
              <w:t>AUTOGAM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F46E19">
              <w:rPr>
                <w:sz w:val="22"/>
              </w:rPr>
              <w:t>Kragujevská 13,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E6B4E">
              <w:rPr>
                <w:rFonts w:eastAsia="Times New Roman"/>
                <w:sz w:val="20"/>
                <w:szCs w:val="20"/>
                <w:lang w:eastAsia="sk-SK"/>
              </w:rPr>
              <w:t>menovitá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E6B4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</w:t>
      </w:r>
      <w:r w:rsidR="00FE6B4E">
        <w:rPr>
          <w:color w:val="auto"/>
          <w:sz w:val="23"/>
          <w:szCs w:val="23"/>
        </w:rPr>
        <w:t xml:space="preserve"> hospodárenia účtovnej jednotky :</w:t>
      </w:r>
      <w:r>
        <w:rPr>
          <w:color w:val="auto"/>
          <w:sz w:val="23"/>
          <w:szCs w:val="23"/>
        </w:rPr>
        <w:t xml:space="preserve"> </w:t>
      </w:r>
      <w:r w:rsidR="00FE6B4E">
        <w:rPr>
          <w:color w:val="auto"/>
          <w:sz w:val="23"/>
          <w:szCs w:val="23"/>
        </w:rPr>
        <w:t>nie je náplň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FE6B4E" w:rsidRDefault="00FE6B4E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E6B4E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46E19" w:rsidP="00FE6B4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46E19" w:rsidP="00FE6B4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50C91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0C91" w:rsidRDefault="00350C91" w:rsidP="00536B52">
      <w:pPr>
        <w:spacing w:after="0" w:line="240" w:lineRule="auto"/>
      </w:pPr>
      <w:r>
        <w:separator/>
      </w:r>
    </w:p>
  </w:endnote>
  <w:endnote w:type="continuationSeparator" w:id="1">
    <w:p w:rsidR="00350C91" w:rsidRDefault="00350C9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0C91" w:rsidRDefault="00350C91" w:rsidP="00536B52">
      <w:pPr>
        <w:spacing w:after="0" w:line="240" w:lineRule="auto"/>
      </w:pPr>
      <w:r>
        <w:separator/>
      </w:r>
    </w:p>
  </w:footnote>
  <w:footnote w:type="continuationSeparator" w:id="1">
    <w:p w:rsidR="00350C91" w:rsidRDefault="00350C9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E6B4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F74B6"/>
    <w:rsid w:val="00014F35"/>
    <w:rsid w:val="00104CBE"/>
    <w:rsid w:val="00104CF6"/>
    <w:rsid w:val="0010796B"/>
    <w:rsid w:val="0011611B"/>
    <w:rsid w:val="00123F1F"/>
    <w:rsid w:val="00172443"/>
    <w:rsid w:val="001F74B6"/>
    <w:rsid w:val="002052C4"/>
    <w:rsid w:val="00222B0D"/>
    <w:rsid w:val="0031338E"/>
    <w:rsid w:val="00320ED4"/>
    <w:rsid w:val="00350C91"/>
    <w:rsid w:val="003652EB"/>
    <w:rsid w:val="003B53DA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46E19"/>
    <w:rsid w:val="00FE1E52"/>
    <w:rsid w:val="00FE50F9"/>
    <w:rsid w:val="00FE6B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</TotalTime>
  <Pages>5</Pages>
  <Words>1423</Words>
  <Characters>8116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2016-03-27T12:55:00Z</dcterms:created>
  <dcterms:modified xsi:type="dcterms:W3CDTF">2016-03-27T12:55:00Z</dcterms:modified>
</cp:coreProperties>
</file>