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BA61F6" w:rsidRDefault="00BA61F6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592"/>
        <w:gridCol w:w="4592"/>
      </w:tblGrid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M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eno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spoločnosti</w:t>
            </w:r>
          </w:p>
        </w:tc>
      </w:tr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  <w:r w:rsidR="00F46E19">
              <w:rPr>
                <w:sz w:val="22"/>
              </w:rPr>
              <w:t>AUTOGAM s.r.o.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  <w:r w:rsidR="00F46E19">
              <w:rPr>
                <w:sz w:val="22"/>
              </w:rPr>
              <w:t>Kragujevská 13, 01001, Žilina</w:t>
            </w:r>
          </w:p>
        </w:tc>
      </w:tr>
    </w:tbl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873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365"/>
        <w:gridCol w:w="4365"/>
      </w:tblGrid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4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536B52" w:rsidRDefault="00FE6B4E" w:rsidP="00536B52">
            <w:pPr>
              <w:spacing w:after="0" w:line="240" w:lineRule="auto"/>
              <w:jc w:val="center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lang w:eastAsia="sk-SK"/>
              </w:rPr>
              <w:t>5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Nie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FE6B4E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FE6B4E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FE6B4E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FE6B4E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FE6B4E">
              <w:rPr>
                <w:rFonts w:eastAsia="Times New Roman"/>
                <w:sz w:val="20"/>
                <w:szCs w:val="20"/>
                <w:lang w:eastAsia="sk-SK"/>
              </w:rPr>
              <w:t>menovitá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FE6B4E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FE6B4E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Hmotný majetok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FE6B4E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FE6B4E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25 %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(4) Zmeny účtovných zásad a zmeny účtovných metód s uvedením dôvodu týchto zmien a vyčíslením ich vplyvu na finančnú hodnotu majetku, záväzkov, základného imania a výsledku</w:t>
      </w:r>
      <w:r w:rsidR="00FE6B4E">
        <w:rPr>
          <w:color w:val="auto"/>
          <w:sz w:val="23"/>
          <w:szCs w:val="23"/>
        </w:rPr>
        <w:t xml:space="preserve"> hospodárenia účtovnej jednotky :</w:t>
      </w:r>
      <w:r>
        <w:rPr>
          <w:color w:val="auto"/>
          <w:sz w:val="23"/>
          <w:szCs w:val="23"/>
        </w:rPr>
        <w:t xml:space="preserve"> </w:t>
      </w:r>
      <w:r w:rsidR="00FE6B4E">
        <w:rPr>
          <w:color w:val="auto"/>
          <w:sz w:val="23"/>
          <w:szCs w:val="23"/>
        </w:rPr>
        <w:t>nie je náplň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320ED4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Dotácia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Ocenenie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Výška dotácie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FE6B4E" w:rsidRDefault="00FE6B4E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r w:rsidR="00FE6B4E">
              <w:rPr>
                <w:rFonts w:eastAsia="Times New Roman"/>
                <w:b/>
                <w:bCs/>
                <w:sz w:val="22"/>
                <w:lang w:eastAsia="sk-SK"/>
              </w:rPr>
              <w:t>0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  <w:bookmarkStart w:id="0" w:name="_GoBack"/>
      <w:bookmarkEnd w:id="0"/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F46E19" w:rsidP="00FE6B4E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t>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F46E19" w:rsidP="00FE6B4E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t>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350C91" w:rsidP="005D536A">
      <w:pPr>
        <w:jc w:val="both"/>
      </w:pP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0C91" w:rsidRDefault="00350C91" w:rsidP="00536B52">
      <w:pPr>
        <w:spacing w:after="0" w:line="240" w:lineRule="auto"/>
      </w:pPr>
      <w:r>
        <w:separator/>
      </w:r>
    </w:p>
  </w:endnote>
  <w:endnote w:type="continuationSeparator" w:id="1">
    <w:p w:rsidR="00350C91" w:rsidRDefault="00350C91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0C91" w:rsidRDefault="00350C91" w:rsidP="00536B52">
      <w:pPr>
        <w:spacing w:after="0" w:line="240" w:lineRule="auto"/>
      </w:pPr>
      <w:r>
        <w:separator/>
      </w:r>
    </w:p>
  </w:footnote>
  <w:footnote w:type="continuationSeparator" w:id="1">
    <w:p w:rsidR="00350C91" w:rsidRDefault="00350C91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0" w:type="auto"/>
      <w:tblLook w:val="04A0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FE6B4E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FE6B4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FE6B4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FE6B4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FE6B4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:rsidR="00536B52" w:rsidRDefault="00FE6B4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:rsidR="00536B52" w:rsidRDefault="00FE6B4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:rsidR="00536B52" w:rsidRDefault="00FE6B4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7" w:type="dxa"/>
        </w:tcPr>
        <w:p w:rsidR="00536B52" w:rsidRDefault="00FE6B4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FE6B4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FE6B4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FE6B4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FE6B4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FE6B4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FE6B4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FE6B4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:rsidR="00536B52" w:rsidRDefault="00FE6B4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49" w:type="dxa"/>
        </w:tcPr>
        <w:p w:rsidR="00536B52" w:rsidRDefault="00FE6B4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:rsidR="00536B52" w:rsidRDefault="00FE6B4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F74B6"/>
    <w:rsid w:val="00014F35"/>
    <w:rsid w:val="00104CBE"/>
    <w:rsid w:val="00104CF6"/>
    <w:rsid w:val="0010796B"/>
    <w:rsid w:val="0011611B"/>
    <w:rsid w:val="00123F1F"/>
    <w:rsid w:val="00172443"/>
    <w:rsid w:val="001F74B6"/>
    <w:rsid w:val="002052C4"/>
    <w:rsid w:val="00222B0D"/>
    <w:rsid w:val="0031338E"/>
    <w:rsid w:val="00320ED4"/>
    <w:rsid w:val="00350C91"/>
    <w:rsid w:val="003652EB"/>
    <w:rsid w:val="003B53DA"/>
    <w:rsid w:val="003B69B1"/>
    <w:rsid w:val="003E317F"/>
    <w:rsid w:val="0040300D"/>
    <w:rsid w:val="00426E80"/>
    <w:rsid w:val="004B403F"/>
    <w:rsid w:val="0052082A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962DA0"/>
    <w:rsid w:val="009D09A4"/>
    <w:rsid w:val="00A65CD7"/>
    <w:rsid w:val="00AD23CF"/>
    <w:rsid w:val="00B202C7"/>
    <w:rsid w:val="00BA61F6"/>
    <w:rsid w:val="00BB6695"/>
    <w:rsid w:val="00BD039E"/>
    <w:rsid w:val="00BE22EC"/>
    <w:rsid w:val="00D10215"/>
    <w:rsid w:val="00D20B35"/>
    <w:rsid w:val="00D73AA9"/>
    <w:rsid w:val="00E23D62"/>
    <w:rsid w:val="00E77D78"/>
    <w:rsid w:val="00E93DD4"/>
    <w:rsid w:val="00EA5B96"/>
    <w:rsid w:val="00EF5CB9"/>
    <w:rsid w:val="00F01409"/>
    <w:rsid w:val="00F46E19"/>
    <w:rsid w:val="00FE1E52"/>
    <w:rsid w:val="00FE50F9"/>
    <w:rsid w:val="00FE6B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_mu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Poznamky_muj</Template>
  <TotalTime>3</TotalTime>
  <Pages>5</Pages>
  <Words>1423</Words>
  <Characters>8116</Characters>
  <Application>Microsoft Office Word</Application>
  <DocSecurity>0</DocSecurity>
  <Lines>67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2</cp:revision>
  <dcterms:created xsi:type="dcterms:W3CDTF">2016-03-27T12:55:00Z</dcterms:created>
  <dcterms:modified xsi:type="dcterms:W3CDTF">2016-03-27T12:55:00Z</dcterms:modified>
</cp:coreProperties>
</file>