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2CE" w:rsidRPr="00A55E63" w:rsidRDefault="007952CE">
      <w:pPr>
        <w:spacing w:before="2" w:line="140" w:lineRule="exact"/>
        <w:rPr>
          <w:sz w:val="14"/>
          <w:szCs w:val="14"/>
          <w:lang w:val="en-US"/>
        </w:rPr>
      </w:pPr>
    </w:p>
    <w:p w:rsidR="007952CE" w:rsidRPr="00A55E63" w:rsidRDefault="007952CE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mik</w:t>
      </w:r>
      <w:r>
        <w:rPr>
          <w:rFonts w:ascii="Arial Narrow" w:hAnsi="Arial Narrow"/>
          <w:b/>
        </w:rPr>
        <w:t>ro účtovnej závierke za rok 2015</w:t>
      </w:r>
    </w:p>
    <w:p w:rsidR="007952CE" w:rsidRPr="00A55E63" w:rsidRDefault="007952CE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7952CE" w:rsidRPr="00A55E63" w:rsidRDefault="007952CE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7952CE" w:rsidRPr="004C08BC" w:rsidRDefault="007952CE" w:rsidP="00AD749D">
      <w:pPr>
        <w:spacing w:before="7" w:line="240" w:lineRule="exact"/>
        <w:jc w:val="both"/>
        <w:rPr>
          <w:rFonts w:ascii="Arial" w:hAnsi="Arial" w:cs="Arial"/>
        </w:rPr>
      </w:pPr>
    </w:p>
    <w:p w:rsidR="007952CE" w:rsidRPr="00A55E63" w:rsidRDefault="007952CE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7952CE" w:rsidRPr="00A55E63" w:rsidRDefault="007952CE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7952CE" w:rsidRPr="00A55E63" w:rsidRDefault="007952CE" w:rsidP="00AD749D">
      <w:pPr>
        <w:spacing w:before="7" w:line="240" w:lineRule="exact"/>
        <w:jc w:val="both"/>
        <w:rPr>
          <w:rFonts w:ascii="Arial" w:hAnsi="Arial" w:cs="Arial"/>
        </w:rPr>
      </w:pPr>
    </w:p>
    <w:p w:rsidR="007952CE" w:rsidRPr="00A55E63" w:rsidRDefault="007952CE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7952CE" w:rsidRPr="00A55E63" w:rsidRDefault="007952CE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7952CE" w:rsidRPr="006D13DF">
        <w:tc>
          <w:tcPr>
            <w:tcW w:w="3085" w:type="dxa"/>
          </w:tcPr>
          <w:p w:rsidR="007952CE" w:rsidRPr="006D13DF" w:rsidRDefault="007952CE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D13DF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7952CE" w:rsidRPr="006D13DF" w:rsidRDefault="007952CE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IHR, spoločnosť s ručením obmedzeným</w:t>
            </w:r>
          </w:p>
        </w:tc>
      </w:tr>
      <w:tr w:rsidR="007952CE" w:rsidRPr="006D13DF">
        <w:tc>
          <w:tcPr>
            <w:tcW w:w="3085" w:type="dxa"/>
          </w:tcPr>
          <w:p w:rsidR="007952CE" w:rsidRPr="006D13DF" w:rsidRDefault="007952CE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D13DF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7952CE" w:rsidRPr="006D13DF" w:rsidRDefault="007952CE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31599761</w:t>
            </w:r>
          </w:p>
        </w:tc>
      </w:tr>
      <w:tr w:rsidR="007952CE" w:rsidRPr="006D13DF">
        <w:tc>
          <w:tcPr>
            <w:tcW w:w="3085" w:type="dxa"/>
          </w:tcPr>
          <w:p w:rsidR="007952CE" w:rsidRPr="006D13DF" w:rsidRDefault="007952CE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D13DF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7952CE" w:rsidRPr="006D13DF" w:rsidRDefault="007952CE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Majerníkova 19, 84105 Bratislava </w:t>
            </w:r>
          </w:p>
        </w:tc>
      </w:tr>
    </w:tbl>
    <w:p w:rsidR="007952CE" w:rsidRPr="00A55E63" w:rsidRDefault="007952CE" w:rsidP="00EB55FA">
      <w:pPr>
        <w:spacing w:line="260" w:lineRule="exact"/>
        <w:jc w:val="both"/>
        <w:rPr>
          <w:rFonts w:ascii="Arial" w:hAnsi="Arial" w:cs="Arial"/>
        </w:rPr>
      </w:pPr>
    </w:p>
    <w:p w:rsidR="007952CE" w:rsidRPr="00A55E63" w:rsidRDefault="007952CE" w:rsidP="00EB55FA">
      <w:pPr>
        <w:spacing w:line="260" w:lineRule="exact"/>
        <w:jc w:val="both"/>
        <w:rPr>
          <w:rFonts w:ascii="Arial" w:hAnsi="Arial" w:cs="Arial"/>
        </w:rPr>
      </w:pPr>
    </w:p>
    <w:p w:rsidR="007952CE" w:rsidRPr="00A55E63" w:rsidRDefault="007952CE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7952CE" w:rsidRPr="00A55E63" w:rsidRDefault="007952CE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952CE" w:rsidRPr="00A55E63" w:rsidRDefault="007952CE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952CE" w:rsidRPr="00A55E63" w:rsidRDefault="007952CE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7952CE" w:rsidRPr="00A55E63" w:rsidRDefault="007952CE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7952CE" w:rsidRPr="006D13DF">
        <w:tc>
          <w:tcPr>
            <w:tcW w:w="4219" w:type="dxa"/>
          </w:tcPr>
          <w:p w:rsidR="007952CE" w:rsidRPr="006D13DF" w:rsidRDefault="007952CE" w:rsidP="006D13D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D13DF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7952CE" w:rsidRPr="006D13DF" w:rsidRDefault="007952CE" w:rsidP="006D13D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D13DF">
              <w:rPr>
                <w:rFonts w:ascii="Arial" w:hAnsi="Arial" w:cs="Arial"/>
                <w:b/>
              </w:rPr>
              <w:t>Bežné účtovné</w:t>
            </w:r>
          </w:p>
          <w:p w:rsidR="007952CE" w:rsidRPr="006D13DF" w:rsidRDefault="007952CE" w:rsidP="006D13D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D13DF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7952CE" w:rsidRPr="006D13DF" w:rsidRDefault="007952CE" w:rsidP="006D13D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D13DF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7952CE" w:rsidRPr="006D13DF">
        <w:tc>
          <w:tcPr>
            <w:tcW w:w="4219" w:type="dxa"/>
          </w:tcPr>
          <w:p w:rsidR="007952CE" w:rsidRPr="006D13DF" w:rsidRDefault="007952CE" w:rsidP="006D13DF">
            <w:pPr>
              <w:spacing w:line="260" w:lineRule="exact"/>
              <w:rPr>
                <w:rFonts w:ascii="Arial" w:hAnsi="Arial" w:cs="Arial"/>
              </w:rPr>
            </w:pPr>
            <w:r w:rsidRPr="006D13DF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7952CE" w:rsidRPr="006D13DF" w:rsidRDefault="007952CE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1</w:t>
            </w:r>
          </w:p>
        </w:tc>
        <w:tc>
          <w:tcPr>
            <w:tcW w:w="3342" w:type="dxa"/>
          </w:tcPr>
          <w:p w:rsidR="007952CE" w:rsidRPr="006D13DF" w:rsidRDefault="007952CE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1</w:t>
            </w:r>
          </w:p>
        </w:tc>
      </w:tr>
    </w:tbl>
    <w:p w:rsidR="007952CE" w:rsidRPr="00A55E63" w:rsidRDefault="007952CE" w:rsidP="00AD6C8A">
      <w:pPr>
        <w:spacing w:line="260" w:lineRule="exact"/>
        <w:jc w:val="both"/>
        <w:rPr>
          <w:rFonts w:ascii="Arial" w:hAnsi="Arial" w:cs="Arial"/>
        </w:rPr>
      </w:pPr>
    </w:p>
    <w:p w:rsidR="007952CE" w:rsidRPr="00A55E63" w:rsidRDefault="007952CE" w:rsidP="00AD749D">
      <w:pPr>
        <w:spacing w:before="1" w:line="280" w:lineRule="exact"/>
        <w:jc w:val="both"/>
        <w:rPr>
          <w:rFonts w:ascii="Arial" w:hAnsi="Arial" w:cs="Arial"/>
        </w:rPr>
      </w:pPr>
    </w:p>
    <w:p w:rsidR="007952CE" w:rsidRPr="00A55E63" w:rsidRDefault="007952CE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7952CE" w:rsidRPr="00A55E63" w:rsidRDefault="007952CE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7952CE" w:rsidRPr="00A55E63" w:rsidRDefault="007952CE" w:rsidP="00AD749D">
      <w:pPr>
        <w:spacing w:before="11" w:line="260" w:lineRule="exact"/>
        <w:jc w:val="both"/>
        <w:rPr>
          <w:rFonts w:ascii="Arial" w:hAnsi="Arial" w:cs="Arial"/>
        </w:rPr>
      </w:pPr>
    </w:p>
    <w:p w:rsidR="007952CE" w:rsidRPr="00A55E63" w:rsidRDefault="007952CE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 áno</w:t>
      </w:r>
    </w:p>
    <w:p w:rsidR="007952CE" w:rsidRPr="00A55E63" w:rsidRDefault="007952CE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52CE" w:rsidRPr="00A55E63" w:rsidRDefault="007952CE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7952CE" w:rsidRPr="00A55E63" w:rsidRDefault="007952CE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7952CE" w:rsidRPr="006D13DF">
        <w:tc>
          <w:tcPr>
            <w:tcW w:w="4843" w:type="dxa"/>
          </w:tcPr>
          <w:p w:rsidR="007952CE" w:rsidRPr="006D13DF" w:rsidRDefault="007952CE" w:rsidP="006D13DF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D13DF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7952CE" w:rsidRPr="006D13DF" w:rsidRDefault="007952CE" w:rsidP="006D13DF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D13DF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7952CE" w:rsidRPr="006D13DF">
        <w:tc>
          <w:tcPr>
            <w:tcW w:w="4843" w:type="dxa"/>
          </w:tcPr>
          <w:p w:rsidR="007952CE" w:rsidRPr="006D13DF" w:rsidRDefault="007952CE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Dlhodobý n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hmotný maj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952CE" w:rsidRPr="006D13DF" w:rsidRDefault="007952CE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952CE" w:rsidRPr="006D13DF">
        <w:tc>
          <w:tcPr>
            <w:tcW w:w="4843" w:type="dxa"/>
          </w:tcPr>
          <w:p w:rsidR="007952CE" w:rsidRPr="006D13DF" w:rsidRDefault="007952CE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952CE" w:rsidRPr="006D13DF" w:rsidRDefault="007952CE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952CE" w:rsidRPr="006D13DF">
        <w:tc>
          <w:tcPr>
            <w:tcW w:w="4843" w:type="dxa"/>
          </w:tcPr>
          <w:p w:rsidR="007952CE" w:rsidRPr="006D13DF" w:rsidRDefault="007952CE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6D13DF">
              <w:rPr>
                <w:rFonts w:ascii="Arial" w:hAnsi="Arial" w:cs="Arial"/>
                <w:sz w:val="22"/>
                <w:szCs w:val="22"/>
              </w:rPr>
              <w:t>n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6D13DF">
              <w:rPr>
                <w:rFonts w:ascii="Arial" w:hAnsi="Arial" w:cs="Arial"/>
                <w:sz w:val="22"/>
                <w:szCs w:val="22"/>
              </w:rPr>
              <w:t>ný ma</w:t>
            </w:r>
            <w:r w:rsidRPr="006D13DF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952CE" w:rsidRPr="006D13DF" w:rsidRDefault="007952CE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952CE" w:rsidRPr="006D13DF">
        <w:tc>
          <w:tcPr>
            <w:tcW w:w="4843" w:type="dxa"/>
          </w:tcPr>
          <w:p w:rsidR="007952CE" w:rsidRPr="006D13DF" w:rsidRDefault="007952CE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D13DF">
              <w:rPr>
                <w:rFonts w:ascii="Arial" w:hAnsi="Arial" w:cs="Arial"/>
                <w:sz w:val="22"/>
                <w:szCs w:val="22"/>
              </w:rPr>
              <w:t>r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6D13DF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6D13DF">
              <w:rPr>
                <w:rFonts w:ascii="Arial" w:hAnsi="Arial" w:cs="Arial"/>
                <w:sz w:val="22"/>
                <w:szCs w:val="22"/>
              </w:rPr>
              <w:t>kúpo</w:t>
            </w:r>
            <w:r w:rsidRPr="006D13DF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7952CE" w:rsidRPr="006D13DF" w:rsidRDefault="007952CE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952CE" w:rsidRPr="006D13DF">
        <w:tc>
          <w:tcPr>
            <w:tcW w:w="4843" w:type="dxa"/>
          </w:tcPr>
          <w:p w:rsidR="007952CE" w:rsidRPr="006D13DF" w:rsidRDefault="007952CE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D13DF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6D13DF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6D13DF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6D13DF">
              <w:rPr>
                <w:rFonts w:ascii="Arial" w:hAnsi="Arial" w:cs="Arial"/>
                <w:sz w:val="22"/>
                <w:szCs w:val="22"/>
              </w:rPr>
              <w:t>tvor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6D13DF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7952CE" w:rsidRPr="006D13DF" w:rsidRDefault="007952CE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7952CE" w:rsidRPr="006D13DF">
        <w:tc>
          <w:tcPr>
            <w:tcW w:w="4843" w:type="dxa"/>
          </w:tcPr>
          <w:p w:rsidR="007952CE" w:rsidRPr="006D13DF" w:rsidRDefault="007952CE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D13DF">
              <w:rPr>
                <w:rFonts w:ascii="Arial" w:hAnsi="Arial" w:cs="Arial"/>
                <w:sz w:val="22"/>
                <w:szCs w:val="22"/>
              </w:rPr>
              <w:t>d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D13DF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7952CE" w:rsidRPr="006D13DF" w:rsidRDefault="007952CE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7952CE" w:rsidRPr="006D13DF">
        <w:tc>
          <w:tcPr>
            <w:tcW w:w="4843" w:type="dxa"/>
          </w:tcPr>
          <w:p w:rsidR="007952CE" w:rsidRPr="006D13DF" w:rsidRDefault="007952CE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D13DF">
              <w:rPr>
                <w:rFonts w:ascii="Arial" w:hAnsi="Arial" w:cs="Arial"/>
                <w:sz w:val="22"/>
                <w:szCs w:val="22"/>
              </w:rPr>
              <w:t>d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D13DF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7952CE" w:rsidRPr="006D13DF" w:rsidRDefault="007952CE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952CE" w:rsidRPr="006D13DF">
        <w:tc>
          <w:tcPr>
            <w:tcW w:w="4843" w:type="dxa"/>
          </w:tcPr>
          <w:p w:rsidR="007952CE" w:rsidRPr="006D13DF" w:rsidRDefault="007952CE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K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6D13DF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6D13DF">
              <w:rPr>
                <w:rFonts w:ascii="Arial" w:hAnsi="Arial" w:cs="Arial"/>
                <w:sz w:val="22"/>
                <w:szCs w:val="22"/>
              </w:rPr>
              <w:t>ina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6D13DF">
              <w:rPr>
                <w:rFonts w:ascii="Arial" w:hAnsi="Arial" w:cs="Arial"/>
                <w:sz w:val="22"/>
                <w:szCs w:val="22"/>
              </w:rPr>
              <w:t>ný maj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952CE" w:rsidRPr="006D13DF" w:rsidRDefault="007952CE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952CE" w:rsidRPr="006D13DF">
        <w:tc>
          <w:tcPr>
            <w:tcW w:w="4843" w:type="dxa"/>
          </w:tcPr>
          <w:p w:rsidR="007952CE" w:rsidRPr="006D13DF" w:rsidRDefault="007952CE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6D13DF">
              <w:rPr>
                <w:rFonts w:ascii="Arial" w:hAnsi="Arial" w:cs="Arial"/>
                <w:sz w:val="22"/>
                <w:szCs w:val="22"/>
              </w:rPr>
              <w:t>v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D13DF">
              <w:rPr>
                <w:rFonts w:ascii="Arial" w:hAnsi="Arial" w:cs="Arial"/>
                <w:sz w:val="22"/>
                <w:szCs w:val="22"/>
              </w:rPr>
              <w:t>ky v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6D13DF">
              <w:rPr>
                <w:rFonts w:ascii="Arial" w:hAnsi="Arial" w:cs="Arial"/>
                <w:sz w:val="22"/>
                <w:szCs w:val="22"/>
              </w:rPr>
              <w:t>tane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7952CE" w:rsidRPr="006D13DF" w:rsidRDefault="007952CE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7952CE" w:rsidRPr="006D13DF">
        <w:tc>
          <w:tcPr>
            <w:tcW w:w="4843" w:type="dxa"/>
          </w:tcPr>
          <w:p w:rsidR="007952CE" w:rsidRPr="006D13DF" w:rsidRDefault="007952CE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7952CE" w:rsidRPr="006D13DF" w:rsidRDefault="007952CE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7952CE" w:rsidRPr="006D13DF">
        <w:tc>
          <w:tcPr>
            <w:tcW w:w="4843" w:type="dxa"/>
          </w:tcPr>
          <w:p w:rsidR="007952CE" w:rsidRPr="006D13DF" w:rsidRDefault="007952CE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Pô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6D13DF">
              <w:rPr>
                <w:rFonts w:ascii="Arial" w:hAnsi="Arial" w:cs="Arial"/>
                <w:sz w:val="22"/>
                <w:szCs w:val="22"/>
              </w:rPr>
              <w:t>ičky a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6D13DF">
              <w:rPr>
                <w:rFonts w:ascii="Arial" w:hAnsi="Arial" w:cs="Arial"/>
                <w:sz w:val="22"/>
                <w:szCs w:val="22"/>
              </w:rPr>
              <w:t>úv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7952CE" w:rsidRPr="006D13DF" w:rsidRDefault="007952CE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7952CE" w:rsidRPr="006D13DF">
        <w:tc>
          <w:tcPr>
            <w:tcW w:w="4843" w:type="dxa"/>
          </w:tcPr>
          <w:p w:rsidR="007952CE" w:rsidRPr="006D13DF" w:rsidRDefault="007952CE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D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riv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6D13DF">
              <w:rPr>
                <w:rFonts w:ascii="Arial" w:hAnsi="Arial" w:cs="Arial"/>
                <w:sz w:val="22"/>
                <w:szCs w:val="22"/>
              </w:rPr>
              <w:t>to</w:t>
            </w:r>
            <w:r w:rsidRPr="006D13DF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6D13DF">
              <w:rPr>
                <w:rFonts w:ascii="Arial" w:hAnsi="Arial" w:cs="Arial"/>
                <w:sz w:val="22"/>
                <w:szCs w:val="22"/>
              </w:rPr>
              <w:t>op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rá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6D13DF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7952CE" w:rsidRPr="006D13DF" w:rsidRDefault="007952CE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7952CE" w:rsidRPr="00A55E63" w:rsidRDefault="007952CE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52CE" w:rsidRPr="00A55E63" w:rsidRDefault="007952CE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52CE" w:rsidRPr="00A55E63" w:rsidRDefault="007952CE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7952CE" w:rsidRPr="00A55E63" w:rsidRDefault="007952CE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52CE" w:rsidRPr="00A55E63" w:rsidRDefault="007952CE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7952CE" w:rsidRPr="00A55E63" w:rsidRDefault="007952CE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952CE" w:rsidRPr="00A55E63" w:rsidRDefault="007952CE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7952CE" w:rsidRPr="00A55E63" w:rsidRDefault="007952CE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52CE" w:rsidRPr="00A55E63" w:rsidRDefault="007952CE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7952CE" w:rsidRPr="00A55E63" w:rsidRDefault="007952CE" w:rsidP="00AD749D">
      <w:pPr>
        <w:spacing w:before="1" w:line="280" w:lineRule="exact"/>
        <w:jc w:val="both"/>
        <w:rPr>
          <w:rFonts w:ascii="Arial" w:hAnsi="Arial" w:cs="Arial"/>
        </w:rPr>
      </w:pPr>
    </w:p>
    <w:p w:rsidR="007952CE" w:rsidRPr="00A55E63" w:rsidRDefault="007952CE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7952CE" w:rsidRPr="00A55E63" w:rsidRDefault="007952CE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7952CE" w:rsidRPr="00A55E63" w:rsidRDefault="007952CE" w:rsidP="00AD749D">
      <w:pPr>
        <w:spacing w:before="11" w:line="260" w:lineRule="exact"/>
        <w:jc w:val="both"/>
        <w:rPr>
          <w:rFonts w:ascii="Arial" w:hAnsi="Arial" w:cs="Arial"/>
        </w:rPr>
      </w:pPr>
    </w:p>
    <w:p w:rsidR="007952CE" w:rsidRPr="00A55E63" w:rsidRDefault="007952CE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7952CE" w:rsidRPr="00A55E63" w:rsidRDefault="007952CE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7952CE" w:rsidRPr="00A55E63" w:rsidRDefault="007952CE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7952CE" w:rsidRPr="00A55E63" w:rsidRDefault="007952CE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52CE" w:rsidRPr="00A55E63" w:rsidRDefault="007952CE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7952CE" w:rsidRPr="00A55E63" w:rsidRDefault="007952CE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52CE" w:rsidRPr="00A55E63" w:rsidRDefault="007952CE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7952CE" w:rsidRPr="00A55E63" w:rsidRDefault="007952CE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52CE" w:rsidRPr="00A55E63" w:rsidRDefault="007952CE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7952CE" w:rsidRPr="00A55E63" w:rsidRDefault="007952CE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52CE" w:rsidRPr="00A55E63" w:rsidRDefault="007952CE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7952CE" w:rsidRPr="00A55E63" w:rsidRDefault="007952CE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52CE" w:rsidRPr="00A55E63" w:rsidRDefault="007952CE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7952CE" w:rsidRPr="00A55E63" w:rsidRDefault="007952CE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52CE" w:rsidRDefault="007952CE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7952CE" w:rsidRPr="00C771D4" w:rsidRDefault="007952CE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p w:rsidR="007952CE" w:rsidRPr="00A55E63" w:rsidRDefault="007952CE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52CE" w:rsidRPr="00A55E63" w:rsidRDefault="007952CE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7952CE" w:rsidRPr="00A55E63" w:rsidRDefault="007952CE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952CE" w:rsidRPr="00A55E63" w:rsidRDefault="007952CE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7952CE" w:rsidRPr="00A55E63" w:rsidRDefault="007952CE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52CE" w:rsidRPr="00A55E63" w:rsidRDefault="007952CE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7952CE" w:rsidRPr="00A55E63" w:rsidRDefault="007952CE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7952CE" w:rsidRPr="00A55E63" w:rsidRDefault="007952CE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7952CE" w:rsidRPr="00A55E63" w:rsidRDefault="007952CE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7952CE" w:rsidRPr="00A55E63" w:rsidRDefault="007952CE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niť:</w:t>
      </w:r>
    </w:p>
    <w:p w:rsidR="007952CE" w:rsidRPr="00A55E63" w:rsidRDefault="007952CE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52CE" w:rsidRPr="00A55E63" w:rsidRDefault="007952CE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vom:</w:t>
      </w:r>
    </w:p>
    <w:p w:rsidR="007952CE" w:rsidRPr="00A55E63" w:rsidRDefault="007952CE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52CE" w:rsidRPr="00A55E63" w:rsidRDefault="007952CE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7952CE" w:rsidRPr="00A55E63" w:rsidRDefault="007952CE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52CE" w:rsidRPr="00A55E63" w:rsidRDefault="007952CE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7952CE" w:rsidRPr="00A55E63" w:rsidSect="006064AF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52CE" w:rsidRDefault="007952CE">
      <w:r>
        <w:separator/>
      </w:r>
    </w:p>
  </w:endnote>
  <w:endnote w:type="continuationSeparator" w:id="0">
    <w:p w:rsidR="007952CE" w:rsidRDefault="007952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52CE" w:rsidRDefault="007952CE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6192;mso-position-horizontal-relative:page;mso-position-vertical-relative:page" filled="f" stroked="f">
          <v:textbox inset="0,0,0,0">
            <w:txbxContent>
              <w:p w:rsidR="007952CE" w:rsidRDefault="007952CE">
                <w:pPr>
                  <w:pStyle w:val="Body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52CE" w:rsidRDefault="007952CE">
      <w:r>
        <w:separator/>
      </w:r>
    </w:p>
  </w:footnote>
  <w:footnote w:type="continuationSeparator" w:id="0">
    <w:p w:rsidR="007952CE" w:rsidRDefault="007952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52CE" w:rsidRDefault="007952CE">
    <w:pPr>
      <w:pStyle w:val="Header"/>
    </w:pPr>
  </w:p>
  <w:p w:rsidR="007952CE" w:rsidRDefault="007952CE">
    <w:pPr>
      <w:pStyle w:val="Header"/>
    </w:pPr>
  </w:p>
  <w:p w:rsidR="007952CE" w:rsidRDefault="007952CE">
    <w:pPr>
      <w:pStyle w:val="Header"/>
    </w:pPr>
  </w:p>
  <w:p w:rsidR="007952CE" w:rsidRPr="004C08BC" w:rsidRDefault="007952CE" w:rsidP="00172980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31599761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2020599295</w:t>
    </w:r>
  </w:p>
  <w:p w:rsidR="007952CE" w:rsidRDefault="007952CE" w:rsidP="0055784D">
    <w:pPr>
      <w:pStyle w:val="Header"/>
      <w:rPr>
        <w:rFonts w:ascii="Times New Roman" w:hAnsi="Times New Roman"/>
        <w:sz w:val="24"/>
        <w:szCs w:val="24"/>
      </w:rPr>
    </w:pPr>
  </w:p>
  <w:p w:rsidR="007952CE" w:rsidRDefault="007952C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42F52"/>
    <w:rsid w:val="001406AD"/>
    <w:rsid w:val="001511D4"/>
    <w:rsid w:val="00172980"/>
    <w:rsid w:val="0019731F"/>
    <w:rsid w:val="00214F75"/>
    <w:rsid w:val="002401F1"/>
    <w:rsid w:val="00281FEC"/>
    <w:rsid w:val="002C12B4"/>
    <w:rsid w:val="002D7E6D"/>
    <w:rsid w:val="002F541E"/>
    <w:rsid w:val="0032421E"/>
    <w:rsid w:val="00352E38"/>
    <w:rsid w:val="003657F5"/>
    <w:rsid w:val="00373635"/>
    <w:rsid w:val="003D056F"/>
    <w:rsid w:val="00401155"/>
    <w:rsid w:val="0040703A"/>
    <w:rsid w:val="00480FA5"/>
    <w:rsid w:val="004A2BF3"/>
    <w:rsid w:val="004C08BC"/>
    <w:rsid w:val="0055784D"/>
    <w:rsid w:val="006064AF"/>
    <w:rsid w:val="00623868"/>
    <w:rsid w:val="00637F73"/>
    <w:rsid w:val="00676DB4"/>
    <w:rsid w:val="006D13DF"/>
    <w:rsid w:val="00721018"/>
    <w:rsid w:val="00766085"/>
    <w:rsid w:val="007952CE"/>
    <w:rsid w:val="007B3759"/>
    <w:rsid w:val="008771A6"/>
    <w:rsid w:val="008812FC"/>
    <w:rsid w:val="008A4EA5"/>
    <w:rsid w:val="00913435"/>
    <w:rsid w:val="00916772"/>
    <w:rsid w:val="00984E37"/>
    <w:rsid w:val="009A27D0"/>
    <w:rsid w:val="009D5C84"/>
    <w:rsid w:val="00A22DE2"/>
    <w:rsid w:val="00A2503F"/>
    <w:rsid w:val="00A55E63"/>
    <w:rsid w:val="00AA683F"/>
    <w:rsid w:val="00AD6C8A"/>
    <w:rsid w:val="00AD749D"/>
    <w:rsid w:val="00B15E67"/>
    <w:rsid w:val="00B326C8"/>
    <w:rsid w:val="00B7440A"/>
    <w:rsid w:val="00B751F6"/>
    <w:rsid w:val="00B93266"/>
    <w:rsid w:val="00C01CB7"/>
    <w:rsid w:val="00C771D4"/>
    <w:rsid w:val="00CC3205"/>
    <w:rsid w:val="00CD545D"/>
    <w:rsid w:val="00DE6B31"/>
    <w:rsid w:val="00EB4798"/>
    <w:rsid w:val="00EB55FA"/>
    <w:rsid w:val="00EE5474"/>
    <w:rsid w:val="00EF0FC0"/>
    <w:rsid w:val="00EF389C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64AF"/>
    <w:pPr>
      <w:widowControl w:val="0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6064AF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042F52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6064AF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6064AF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42F52"/>
    <w:rPr>
      <w:rFonts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6064AF"/>
  </w:style>
  <w:style w:type="paragraph" w:customStyle="1" w:styleId="TableParagraph">
    <w:name w:val="Table Paragraph"/>
    <w:basedOn w:val="Normal"/>
    <w:uiPriority w:val="99"/>
    <w:rsid w:val="006064AF"/>
  </w:style>
  <w:style w:type="paragraph" w:styleId="Header">
    <w:name w:val="header"/>
    <w:basedOn w:val="Normal"/>
    <w:link w:val="Head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479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98"/>
    <w:rPr>
      <w:rFonts w:cs="Times New Roman"/>
    </w:rPr>
  </w:style>
  <w:style w:type="table" w:styleId="TableGrid">
    <w:name w:val="Table Grid"/>
    <w:basedOn w:val="TableNormal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622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2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2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3</Pages>
  <Words>990</Words>
  <Characters>5645</Characters>
  <Application>Microsoft Office Outlook</Application>
  <DocSecurity>0</DocSecurity>
  <Lines>0</Lines>
  <Paragraphs>0</Paragraphs>
  <ScaleCrop>false</ScaleCrop>
  <Company>PKF Slovensko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Janka</cp:lastModifiedBy>
  <cp:revision>2</cp:revision>
  <dcterms:created xsi:type="dcterms:W3CDTF">2016-03-14T09:31:00Z</dcterms:created>
  <dcterms:modified xsi:type="dcterms:W3CDTF">2016-03-14T09:31:00Z</dcterms:modified>
</cp:coreProperties>
</file>