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BD" w:rsidRPr="00A55E63" w:rsidRDefault="00E95ABD">
      <w:pPr>
        <w:spacing w:before="2" w:line="140" w:lineRule="exact"/>
        <w:rPr>
          <w:sz w:val="14"/>
          <w:szCs w:val="14"/>
          <w:lang w:val="en-US"/>
        </w:rPr>
      </w:pPr>
    </w:p>
    <w:p w:rsidR="00E95ABD" w:rsidRPr="00A55E63" w:rsidRDefault="00E95A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2015</w:t>
      </w:r>
    </w:p>
    <w:p w:rsidR="00E95ABD" w:rsidRPr="00A55E63" w:rsidRDefault="00E95A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E95ABD" w:rsidRPr="00A55E63" w:rsidRDefault="00E95A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E95ABD" w:rsidRPr="00C41B65" w:rsidRDefault="00E95ABD" w:rsidP="00AD749D">
      <w:pPr>
        <w:spacing w:before="7" w:line="240" w:lineRule="exact"/>
        <w:jc w:val="both"/>
        <w:rPr>
          <w:rFonts w:ascii="Arial" w:hAnsi="Arial" w:cs="Arial"/>
        </w:rPr>
      </w:pPr>
    </w:p>
    <w:p w:rsidR="00E95ABD" w:rsidRPr="00A55E63" w:rsidRDefault="00E95ABD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E95ABD" w:rsidRPr="00A55E63" w:rsidRDefault="00E95AB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E95ABD" w:rsidRPr="00A55E63" w:rsidRDefault="00E95ABD" w:rsidP="00AD749D">
      <w:pPr>
        <w:spacing w:before="7" w:line="240" w:lineRule="exact"/>
        <w:jc w:val="both"/>
        <w:rPr>
          <w:rFonts w:ascii="Arial" w:hAnsi="Arial" w:cs="Arial"/>
        </w:rPr>
      </w:pPr>
    </w:p>
    <w:p w:rsidR="00E95ABD" w:rsidRPr="00A55E63" w:rsidRDefault="00E95AB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95ABD" w:rsidRPr="00A55E63" w:rsidRDefault="00E95AB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E95ABD" w:rsidRPr="00F30C9F" w:rsidTr="00F30C9F">
        <w:tc>
          <w:tcPr>
            <w:tcW w:w="3085" w:type="dxa"/>
          </w:tcPr>
          <w:p w:rsidR="00E95ABD" w:rsidRPr="00F30C9F" w:rsidRDefault="00E95ABD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95ABD" w:rsidRPr="00F30C9F" w:rsidRDefault="00E95ABD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HSF Telekomunikácie, s. r. o.</w:t>
            </w:r>
          </w:p>
        </w:tc>
      </w:tr>
      <w:tr w:rsidR="00E95ABD" w:rsidRPr="00F30C9F" w:rsidTr="00F30C9F">
        <w:tc>
          <w:tcPr>
            <w:tcW w:w="3085" w:type="dxa"/>
          </w:tcPr>
          <w:p w:rsidR="00E95ABD" w:rsidRPr="00F30C9F" w:rsidRDefault="00E95ABD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95ABD" w:rsidRPr="00F30C9F" w:rsidRDefault="00E95ABD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36 329 142</w:t>
            </w:r>
          </w:p>
        </w:tc>
      </w:tr>
      <w:tr w:rsidR="00E95ABD" w:rsidRPr="00F30C9F" w:rsidTr="00F30C9F">
        <w:tc>
          <w:tcPr>
            <w:tcW w:w="3085" w:type="dxa"/>
          </w:tcPr>
          <w:p w:rsidR="00E95ABD" w:rsidRPr="00F30C9F" w:rsidRDefault="00E95ABD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95ABD" w:rsidRPr="00F30C9F" w:rsidRDefault="00E95ABD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Hviezdoslavova 3</w:t>
            </w:r>
          </w:p>
          <w:p w:rsidR="00E95ABD" w:rsidRPr="00F30C9F" w:rsidRDefault="00E95ABD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971 01 Prievidza</w:t>
            </w:r>
          </w:p>
        </w:tc>
      </w:tr>
    </w:tbl>
    <w:p w:rsidR="00E95ABD" w:rsidRPr="00A55E63" w:rsidRDefault="00E95ABD" w:rsidP="00EB55FA">
      <w:pPr>
        <w:spacing w:line="260" w:lineRule="exact"/>
        <w:jc w:val="both"/>
        <w:rPr>
          <w:rFonts w:ascii="Arial" w:hAnsi="Arial" w:cs="Arial"/>
        </w:rPr>
      </w:pPr>
    </w:p>
    <w:p w:rsidR="00E95ABD" w:rsidRPr="00A55E63" w:rsidRDefault="00E95ABD" w:rsidP="00EB55FA">
      <w:pPr>
        <w:spacing w:line="260" w:lineRule="exact"/>
        <w:jc w:val="both"/>
        <w:rPr>
          <w:rFonts w:ascii="Arial" w:hAnsi="Arial" w:cs="Arial"/>
        </w:rPr>
      </w:pPr>
    </w:p>
    <w:p w:rsidR="00E95ABD" w:rsidRDefault="00E95AB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E95ABD" w:rsidRPr="00A55E63" w:rsidRDefault="00E95AB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95ABD" w:rsidRPr="00A55E63" w:rsidRDefault="00E95AB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95ABD" w:rsidRPr="00A55E63" w:rsidRDefault="00E95AB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 xml:space="preserve"> :</w:t>
      </w:r>
    </w:p>
    <w:p w:rsidR="00E95ABD" w:rsidRPr="00A55E63" w:rsidRDefault="00E95AB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E95ABD" w:rsidRPr="00F30C9F" w:rsidTr="00F30C9F">
        <w:tc>
          <w:tcPr>
            <w:tcW w:w="4219" w:type="dxa"/>
          </w:tcPr>
          <w:p w:rsidR="00E95ABD" w:rsidRPr="00F30C9F" w:rsidRDefault="00E95ABD" w:rsidP="00F30C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30C9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E95ABD" w:rsidRPr="00F30C9F" w:rsidRDefault="00E95ABD" w:rsidP="00F30C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30C9F">
              <w:rPr>
                <w:rFonts w:ascii="Arial" w:hAnsi="Arial" w:cs="Arial"/>
                <w:b/>
              </w:rPr>
              <w:t>Bežné účtovné</w:t>
            </w:r>
          </w:p>
          <w:p w:rsidR="00E95ABD" w:rsidRPr="00F30C9F" w:rsidRDefault="00E95ABD" w:rsidP="00F30C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30C9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E95ABD" w:rsidRPr="00F30C9F" w:rsidRDefault="00E95ABD" w:rsidP="00F30C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30C9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95ABD" w:rsidRPr="00F30C9F" w:rsidTr="00F30C9F">
        <w:tc>
          <w:tcPr>
            <w:tcW w:w="4219" w:type="dxa"/>
          </w:tcPr>
          <w:p w:rsidR="00E95ABD" w:rsidRPr="00F30C9F" w:rsidRDefault="00E95ABD" w:rsidP="00F30C9F">
            <w:pPr>
              <w:spacing w:line="260" w:lineRule="exact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:rsidR="00E95ABD" w:rsidRPr="00F30C9F" w:rsidRDefault="00E95ABD" w:rsidP="00F30C9F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vAlign w:val="center"/>
          </w:tcPr>
          <w:p w:rsidR="00E95ABD" w:rsidRPr="00F30C9F" w:rsidRDefault="00E95ABD" w:rsidP="00F30C9F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0</w:t>
            </w:r>
          </w:p>
        </w:tc>
      </w:tr>
    </w:tbl>
    <w:p w:rsidR="00E95ABD" w:rsidRPr="00A55E63" w:rsidRDefault="00E95ABD" w:rsidP="00AD6C8A">
      <w:pPr>
        <w:spacing w:line="260" w:lineRule="exact"/>
        <w:jc w:val="both"/>
        <w:rPr>
          <w:rFonts w:ascii="Arial" w:hAnsi="Arial" w:cs="Arial"/>
        </w:rPr>
      </w:pPr>
    </w:p>
    <w:p w:rsidR="00E95ABD" w:rsidRPr="00A55E63" w:rsidRDefault="00E95ABD" w:rsidP="00AD749D">
      <w:pPr>
        <w:spacing w:before="1" w:line="280" w:lineRule="exact"/>
        <w:jc w:val="both"/>
        <w:rPr>
          <w:rFonts w:ascii="Arial" w:hAnsi="Arial" w:cs="Arial"/>
        </w:rPr>
      </w:pPr>
    </w:p>
    <w:p w:rsidR="00E95ABD" w:rsidRPr="00A55E63" w:rsidRDefault="00E95ABD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E95ABD" w:rsidRPr="00A55E63" w:rsidRDefault="00E95AB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E95ABD" w:rsidRPr="00A55E63" w:rsidRDefault="00E95ABD" w:rsidP="00AD749D">
      <w:pPr>
        <w:spacing w:before="11" w:line="260" w:lineRule="exact"/>
        <w:jc w:val="both"/>
        <w:rPr>
          <w:rFonts w:ascii="Arial" w:hAnsi="Arial" w:cs="Arial"/>
        </w:rPr>
      </w:pPr>
    </w:p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C9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C9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30C9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30C9F">
              <w:rPr>
                <w:rFonts w:ascii="Arial" w:hAnsi="Arial" w:cs="Arial"/>
                <w:sz w:val="22"/>
                <w:szCs w:val="22"/>
              </w:rPr>
              <w:t>n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30C9F">
              <w:rPr>
                <w:rFonts w:ascii="Arial" w:hAnsi="Arial" w:cs="Arial"/>
                <w:sz w:val="22"/>
                <w:szCs w:val="22"/>
              </w:rPr>
              <w:t>ný ma</w:t>
            </w:r>
            <w:r w:rsidRPr="00F30C9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30C9F">
              <w:rPr>
                <w:rFonts w:ascii="Arial" w:hAnsi="Arial" w:cs="Arial"/>
                <w:sz w:val="22"/>
                <w:szCs w:val="22"/>
              </w:rPr>
              <w:t>r</w:t>
            </w:r>
            <w:r w:rsidRPr="00F30C9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30C9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30C9F">
              <w:rPr>
                <w:rFonts w:ascii="Arial" w:hAnsi="Arial" w:cs="Arial"/>
                <w:sz w:val="22"/>
                <w:szCs w:val="22"/>
              </w:rPr>
              <w:t>kúpo</w:t>
            </w:r>
            <w:r w:rsidRPr="00F30C9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30C9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30C9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30C9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30C9F">
              <w:rPr>
                <w:rFonts w:ascii="Arial" w:hAnsi="Arial" w:cs="Arial"/>
                <w:sz w:val="22"/>
                <w:szCs w:val="22"/>
              </w:rPr>
              <w:t>tvor</w:t>
            </w:r>
            <w:r w:rsidRPr="00F30C9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30C9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30C9F">
              <w:rPr>
                <w:rFonts w:ascii="Arial" w:hAnsi="Arial" w:cs="Arial"/>
                <w:sz w:val="22"/>
                <w:szCs w:val="22"/>
              </w:rPr>
              <w:t>d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30C9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30C9F">
              <w:rPr>
                <w:rFonts w:ascii="Arial" w:hAnsi="Arial" w:cs="Arial"/>
                <w:sz w:val="22"/>
                <w:szCs w:val="22"/>
              </w:rPr>
              <w:t>d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30C9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K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30C9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30C9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30C9F">
              <w:rPr>
                <w:rFonts w:ascii="Arial" w:hAnsi="Arial" w:cs="Arial"/>
                <w:sz w:val="22"/>
                <w:szCs w:val="22"/>
              </w:rPr>
              <w:t>ina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30C9F">
              <w:rPr>
                <w:rFonts w:ascii="Arial" w:hAnsi="Arial" w:cs="Arial"/>
                <w:sz w:val="22"/>
                <w:szCs w:val="22"/>
              </w:rPr>
              <w:t>ný maj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30C9F">
              <w:rPr>
                <w:rFonts w:ascii="Arial" w:hAnsi="Arial" w:cs="Arial"/>
                <w:sz w:val="22"/>
                <w:szCs w:val="22"/>
              </w:rPr>
              <w:t>v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30C9F">
              <w:rPr>
                <w:rFonts w:ascii="Arial" w:hAnsi="Arial" w:cs="Arial"/>
                <w:sz w:val="22"/>
                <w:szCs w:val="22"/>
              </w:rPr>
              <w:t>ky v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30C9F">
              <w:rPr>
                <w:rFonts w:ascii="Arial" w:hAnsi="Arial" w:cs="Arial"/>
                <w:sz w:val="22"/>
                <w:szCs w:val="22"/>
              </w:rPr>
              <w:t>tane</w:t>
            </w:r>
            <w:r w:rsidRPr="00F30C9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Pô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30C9F">
              <w:rPr>
                <w:rFonts w:ascii="Arial" w:hAnsi="Arial" w:cs="Arial"/>
                <w:sz w:val="22"/>
                <w:szCs w:val="22"/>
              </w:rPr>
              <w:t>ičky a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30C9F">
              <w:rPr>
                <w:rFonts w:ascii="Arial" w:hAnsi="Arial" w:cs="Arial"/>
                <w:sz w:val="22"/>
                <w:szCs w:val="22"/>
              </w:rPr>
              <w:t>úv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95ABD" w:rsidRPr="00F30C9F" w:rsidTr="00F30C9F">
        <w:tc>
          <w:tcPr>
            <w:tcW w:w="4843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D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riv</w:t>
            </w:r>
            <w:r w:rsidRPr="00F30C9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30C9F">
              <w:rPr>
                <w:rFonts w:ascii="Arial" w:hAnsi="Arial" w:cs="Arial"/>
                <w:sz w:val="22"/>
                <w:szCs w:val="22"/>
              </w:rPr>
              <w:t>to</w:t>
            </w:r>
            <w:r w:rsidRPr="00F30C9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30C9F">
              <w:rPr>
                <w:rFonts w:ascii="Arial" w:hAnsi="Arial" w:cs="Arial"/>
                <w:sz w:val="22"/>
                <w:szCs w:val="22"/>
              </w:rPr>
              <w:t>op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rá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30C9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95ABD" w:rsidRPr="00F30C9F" w:rsidRDefault="00E95ABD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majetek je již odpesaný</w:t>
      </w:r>
    </w:p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 ÚJ nemá</w:t>
      </w:r>
    </w:p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ÚJ nemá</w:t>
      </w:r>
    </w:p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ÚJ nemá</w:t>
      </w:r>
    </w:p>
    <w:p w:rsidR="00E95ABD" w:rsidRPr="00A55E63" w:rsidRDefault="00E95ABD" w:rsidP="00AD749D">
      <w:pPr>
        <w:spacing w:before="1" w:line="280" w:lineRule="exact"/>
        <w:jc w:val="both"/>
        <w:rPr>
          <w:rFonts w:ascii="Arial" w:hAnsi="Arial" w:cs="Arial"/>
        </w:rPr>
      </w:pPr>
    </w:p>
    <w:p w:rsidR="00E95ABD" w:rsidRPr="00A55E63" w:rsidRDefault="00E95ABD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E95ABD" w:rsidRPr="00A55E63" w:rsidRDefault="00E95AB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E95ABD" w:rsidRPr="00A55E63" w:rsidRDefault="00E95ABD" w:rsidP="00AD749D">
      <w:pPr>
        <w:spacing w:before="11" w:line="260" w:lineRule="exact"/>
        <w:jc w:val="both"/>
        <w:rPr>
          <w:rFonts w:ascii="Arial" w:hAnsi="Arial" w:cs="Arial"/>
        </w:rPr>
      </w:pP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ÚJ nemá</w:t>
      </w: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-</w:t>
      </w: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-</w:t>
      </w: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ÚJ nemá</w:t>
      </w: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ÚJ nemá</w:t>
      </w:r>
    </w:p>
    <w:p w:rsidR="00E95ABD" w:rsidRPr="00A55E63" w:rsidRDefault="00E95AB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ÚJ nemá</w:t>
      </w: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ÚJ nemá</w:t>
      </w: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ABD" w:rsidRPr="00A55E63" w:rsidRDefault="00E95AB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bookmarkStart w:id="0" w:name="_GoBack"/>
      <w:r w:rsidRPr="00761126">
        <w:rPr>
          <w:rFonts w:ascii="Arial" w:hAnsi="Arial" w:cs="Arial"/>
          <w:sz w:val="22"/>
          <w:szCs w:val="22"/>
          <w:u w:val="single"/>
        </w:rPr>
        <w:t>služby vo verejnom záujme</w:t>
      </w:r>
      <w:r w:rsidRPr="00761126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 xml:space="preserve"> </w:t>
      </w:r>
      <w:bookmarkEnd w:id="0"/>
      <w:r w:rsidRPr="00A55E63">
        <w:rPr>
          <w:rFonts w:ascii="Arial" w:hAnsi="Arial" w:cs="Arial"/>
          <w:sz w:val="22"/>
          <w:szCs w:val="22"/>
        </w:rPr>
        <w:t>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E95ABD" w:rsidRPr="00A55E63" w:rsidSect="0068377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ABD" w:rsidRDefault="00E95ABD">
      <w:r>
        <w:separator/>
      </w:r>
    </w:p>
  </w:endnote>
  <w:endnote w:type="continuationSeparator" w:id="0">
    <w:p w:rsidR="00E95ABD" w:rsidRDefault="00E95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ABD" w:rsidRDefault="00E95ABD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E95ABD" w:rsidRDefault="00E95ABD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ABD" w:rsidRDefault="00E95ABD">
      <w:r>
        <w:separator/>
      </w:r>
    </w:p>
  </w:footnote>
  <w:footnote w:type="continuationSeparator" w:id="0">
    <w:p w:rsidR="00E95ABD" w:rsidRDefault="00E95A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ABD" w:rsidRDefault="00E95ABD">
    <w:pPr>
      <w:pStyle w:val="Header"/>
    </w:pPr>
  </w:p>
  <w:p w:rsidR="00E95ABD" w:rsidRDefault="00E95ABD">
    <w:pPr>
      <w:pStyle w:val="Header"/>
    </w:pPr>
  </w:p>
  <w:p w:rsidR="00E95ABD" w:rsidRDefault="00E95ABD">
    <w:pPr>
      <w:pStyle w:val="Header"/>
    </w:pPr>
  </w:p>
  <w:p w:rsidR="00E95ABD" w:rsidRDefault="00E95AB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36329142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2020079446 </w:t>
    </w:r>
  </w:p>
  <w:p w:rsidR="00E95ABD" w:rsidRDefault="00E95ABD" w:rsidP="0055784D">
    <w:pPr>
      <w:pStyle w:val="Header"/>
      <w:rPr>
        <w:rFonts w:ascii="Times New Roman" w:hAnsi="Times New Roman"/>
        <w:sz w:val="24"/>
        <w:szCs w:val="24"/>
      </w:rPr>
    </w:pPr>
  </w:p>
  <w:p w:rsidR="00E95ABD" w:rsidRDefault="00E95AB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5270E"/>
    <w:rsid w:val="001E0544"/>
    <w:rsid w:val="001E6B1D"/>
    <w:rsid w:val="002401F1"/>
    <w:rsid w:val="002C12B4"/>
    <w:rsid w:val="002D7E6D"/>
    <w:rsid w:val="003657F5"/>
    <w:rsid w:val="00371EBE"/>
    <w:rsid w:val="00373635"/>
    <w:rsid w:val="003D056F"/>
    <w:rsid w:val="00401155"/>
    <w:rsid w:val="004A2BF3"/>
    <w:rsid w:val="0055784D"/>
    <w:rsid w:val="00623868"/>
    <w:rsid w:val="00637F73"/>
    <w:rsid w:val="00676DB4"/>
    <w:rsid w:val="0068377B"/>
    <w:rsid w:val="00761126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41B65"/>
    <w:rsid w:val="00CC3205"/>
    <w:rsid w:val="00CD545D"/>
    <w:rsid w:val="00D53FF4"/>
    <w:rsid w:val="00E25109"/>
    <w:rsid w:val="00E5417E"/>
    <w:rsid w:val="00E95ABD"/>
    <w:rsid w:val="00EB4798"/>
    <w:rsid w:val="00EB55FA"/>
    <w:rsid w:val="00ED46E3"/>
    <w:rsid w:val="00EE5474"/>
    <w:rsid w:val="00F30C9F"/>
    <w:rsid w:val="00F404E8"/>
    <w:rsid w:val="00F817B0"/>
    <w:rsid w:val="00FD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77B"/>
    <w:pPr>
      <w:widowControl w:val="0"/>
    </w:pPr>
    <w:rPr>
      <w:lang w:val="sk-SK" w:eastAsia="en-US"/>
    </w:rPr>
  </w:style>
  <w:style w:type="paragraph" w:styleId="Heading1">
    <w:name w:val="heading 1"/>
    <w:basedOn w:val="Normal"/>
    <w:link w:val="Heading1Char"/>
    <w:uiPriority w:val="99"/>
    <w:qFormat/>
    <w:rsid w:val="0068377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sk-SK" w:eastAsia="en-US"/>
    </w:rPr>
  </w:style>
  <w:style w:type="table" w:customStyle="1" w:styleId="TableNormal1">
    <w:name w:val="Table Normal1"/>
    <w:uiPriority w:val="99"/>
    <w:semiHidden/>
    <w:rsid w:val="0068377B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8377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val="sk-SK" w:eastAsia="en-US"/>
    </w:rPr>
  </w:style>
  <w:style w:type="paragraph" w:styleId="ListParagraph">
    <w:name w:val="List Paragraph"/>
    <w:basedOn w:val="Normal"/>
    <w:uiPriority w:val="99"/>
    <w:qFormat/>
    <w:rsid w:val="0068377B"/>
  </w:style>
  <w:style w:type="paragraph" w:customStyle="1" w:styleId="TableParagraph">
    <w:name w:val="Table Paragraph"/>
    <w:basedOn w:val="Normal"/>
    <w:uiPriority w:val="99"/>
    <w:rsid w:val="0068377B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83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</TotalTime>
  <Pages>3</Pages>
  <Words>968</Words>
  <Characters>5718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Safarikova</cp:lastModifiedBy>
  <cp:revision>23</cp:revision>
  <dcterms:created xsi:type="dcterms:W3CDTF">2014-10-27T10:26:00Z</dcterms:created>
  <dcterms:modified xsi:type="dcterms:W3CDTF">2016-03-29T09:43:00Z</dcterms:modified>
</cp:coreProperties>
</file>