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267C3">
              <w:rPr>
                <w:sz w:val="22"/>
              </w:rPr>
              <w:t>ORIGAMI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267C3">
              <w:rPr>
                <w:sz w:val="22"/>
              </w:rPr>
              <w:t>Šrobárova, 8/6565,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5E245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935FA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935F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cenou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935F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935FA" w:rsidP="000935F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935FA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0935FA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935FA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0935FA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0935FA" w:rsidRPr="000935FA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E245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935FA" w:rsidRDefault="00536B52" w:rsidP="000935FA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06275">
        <w:rPr>
          <w:color w:val="auto"/>
          <w:sz w:val="22"/>
          <w:szCs w:val="22"/>
        </w:rPr>
        <w:t>Dotácia UPSVaR-podpora zamestnávania UoZ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D06275" w:rsidP="00D06275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UPSVaR Prešov,podpora zam.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D06275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2514,80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0935FA" w:rsidRPr="000935FA">
        <w:rPr>
          <w:b/>
          <w:color w:val="auto"/>
          <w:sz w:val="23"/>
          <w:szCs w:val="23"/>
        </w:rPr>
        <w:t>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0935FA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935FA" w:rsidRPr="000935FA">
        <w:rPr>
          <w:b/>
          <w:color w:val="auto"/>
          <w:sz w:val="23"/>
          <w:szCs w:val="23"/>
        </w:rPr>
        <w:t>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267C3" w:rsidP="000935FA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267C3" w:rsidP="000935FA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5D536A" w:rsidRPr="000935FA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068CE" w:rsidP="005D536A">
      <w:pPr>
        <w:jc w:val="both"/>
      </w:pPr>
    </w:p>
    <w:sectPr w:rsidR="00F450E6" w:rsidSect="00E97F30">
      <w:headerReference w:type="default" r:id="rId6"/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8CE" w:rsidRDefault="00F068CE" w:rsidP="00536B52">
      <w:pPr>
        <w:spacing w:after="0" w:line="240" w:lineRule="auto"/>
      </w:pPr>
      <w:r>
        <w:separator/>
      </w:r>
    </w:p>
  </w:endnote>
  <w:endnote w:type="continuationSeparator" w:id="0">
    <w:p w:rsidR="00F068CE" w:rsidRDefault="00F068C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221"/>
      <w:docPartObj>
        <w:docPartGallery w:val="Page Numbers (Bottom of Page)"/>
        <w:docPartUnique/>
      </w:docPartObj>
    </w:sdtPr>
    <w:sdtEndPr/>
    <w:sdtContent>
      <w:p w:rsidR="000935FA" w:rsidRDefault="00F068C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2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935FA" w:rsidRDefault="000935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8CE" w:rsidRDefault="00F068CE" w:rsidP="00536B52">
      <w:pPr>
        <w:spacing w:after="0" w:line="240" w:lineRule="auto"/>
      </w:pPr>
      <w:r>
        <w:separator/>
      </w:r>
    </w:p>
  </w:footnote>
  <w:footnote w:type="continuationSeparator" w:id="0">
    <w:p w:rsidR="00F068CE" w:rsidRDefault="00F068C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935F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4C"/>
    <w:rsid w:val="00014F35"/>
    <w:rsid w:val="000935FA"/>
    <w:rsid w:val="000C5747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267C3"/>
    <w:rsid w:val="00536B52"/>
    <w:rsid w:val="005D536A"/>
    <w:rsid w:val="005E1C8A"/>
    <w:rsid w:val="005E245E"/>
    <w:rsid w:val="006171F8"/>
    <w:rsid w:val="00654B00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D64B8"/>
    <w:rsid w:val="00962DA0"/>
    <w:rsid w:val="009D09A4"/>
    <w:rsid w:val="00A65CD7"/>
    <w:rsid w:val="00AD23CF"/>
    <w:rsid w:val="00B1564C"/>
    <w:rsid w:val="00B202C7"/>
    <w:rsid w:val="00BA61F6"/>
    <w:rsid w:val="00BB6695"/>
    <w:rsid w:val="00BD039E"/>
    <w:rsid w:val="00BE22EC"/>
    <w:rsid w:val="00D06275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068CE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10BC3-E51E-4E8C-8CC1-69506E96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1</TotalTime>
  <Pages>6</Pages>
  <Words>1448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cuchranova</cp:lastModifiedBy>
  <cp:revision>2</cp:revision>
  <dcterms:created xsi:type="dcterms:W3CDTF">2016-03-18T13:00:00Z</dcterms:created>
  <dcterms:modified xsi:type="dcterms:W3CDTF">2016-03-18T13:00:00Z</dcterms:modified>
</cp:coreProperties>
</file>