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CF00BD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CF00BD">
              <w:rPr>
                <w:rFonts w:ascii="Arial" w:hAnsi="Arial" w:cs="Arial"/>
                <w:sz w:val="20"/>
                <w:szCs w:val="22"/>
              </w:rPr>
              <w:t>LYKOS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F00BD" w:rsidP="00CF00B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Betliarska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12, 851 07 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CF00BD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CF00BD">
        <w:trPr>
          <w:trHeight w:val="340"/>
        </w:trPr>
        <w:tc>
          <w:tcPr>
            <w:tcW w:w="2949" w:type="dxa"/>
          </w:tcPr>
          <w:p w:rsidR="00AC7913" w:rsidRPr="00FB2096" w:rsidRDefault="00CF00BD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Vozidlo Škoda </w:t>
            </w:r>
            <w:proofErr w:type="spellStart"/>
            <w:r>
              <w:rPr>
                <w:rFonts w:ascii="Arial" w:hAnsi="Arial" w:cs="Arial"/>
                <w:sz w:val="18"/>
              </w:rPr>
              <w:t>Superb</w:t>
            </w:r>
            <w:proofErr w:type="spellEnd"/>
          </w:p>
        </w:tc>
        <w:tc>
          <w:tcPr>
            <w:tcW w:w="1061" w:type="dxa"/>
          </w:tcPr>
          <w:p w:rsidR="00AC7913" w:rsidRPr="00FB2096" w:rsidRDefault="00CF00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AC7913" w:rsidRPr="00FB2096" w:rsidRDefault="00CF00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</w:t>
            </w:r>
            <w:r w:rsidR="00F4105A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DF7" w:rsidRDefault="00035DF7" w:rsidP="001869C8">
      <w:r>
        <w:separator/>
      </w:r>
    </w:p>
  </w:endnote>
  <w:endnote w:type="continuationSeparator" w:id="0">
    <w:p w:rsidR="00035DF7" w:rsidRDefault="00035DF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335AE4">
        <w:rPr>
          <w:noProof/>
        </w:rPr>
        <w:t>4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DF7" w:rsidRDefault="00035DF7" w:rsidP="001869C8">
      <w:r>
        <w:separator/>
      </w:r>
    </w:p>
  </w:footnote>
  <w:footnote w:type="continuationSeparator" w:id="0">
    <w:p w:rsidR="00035DF7" w:rsidRDefault="00035DF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09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5AE4"/>
    <w:rsid w:val="0034408C"/>
    <w:rsid w:val="00352770"/>
    <w:rsid w:val="00353817"/>
    <w:rsid w:val="00353EE8"/>
    <w:rsid w:val="00356949"/>
    <w:rsid w:val="00357174"/>
    <w:rsid w:val="003609B0"/>
    <w:rsid w:val="00360FEF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4AB5C-6796-4E9F-A546-E7953A229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</Template>
  <TotalTime>1</TotalTime>
  <Pages>4</Pages>
  <Words>1218</Words>
  <Characters>7427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2</cp:revision>
  <cp:lastPrinted>2016-01-30T13:28:00Z</cp:lastPrinted>
  <dcterms:created xsi:type="dcterms:W3CDTF">2016-03-16T08:50:00Z</dcterms:created>
  <dcterms:modified xsi:type="dcterms:W3CDTF">2016-03-16T08:50:00Z</dcterms:modified>
</cp:coreProperties>
</file>