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463410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63410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63410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463410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463410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63410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Laššo Vladimír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Globan Milan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F6439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463410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463410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463410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63410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F6439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463410" w:rsidRPr="007256C6" w:rsidRDefault="00463410" w:rsidP="00F6439B">
      <w:pPr>
        <w:pStyle w:val="Body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463410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463410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F6439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463410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463410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F6439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463410" w:rsidRPr="007256C6" w:rsidRDefault="00463410" w:rsidP="00F6439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463410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63410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20800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433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433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463410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CB415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CB415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CB415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463410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F6439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463410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63410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46341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63410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F6439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463410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463410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463410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63410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463410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463410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F6439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463410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63410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463410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63410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463410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63410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463410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63410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463410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1286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1286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463410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63410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719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719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463410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F2851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63410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63410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463410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63410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1392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1392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463410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63410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63410" w:rsidRPr="007256C6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463410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nenosti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463410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463410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63410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F6439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463410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463410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63410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63410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F6439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463410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463410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F6439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463410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F6439B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463410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63410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650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650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63410" w:rsidRPr="007256C6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463410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463410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463410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63410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463410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463410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463410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63410" w:rsidRPr="007256C6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463410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463410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63410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463410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463410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463410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463410" w:rsidRPr="007256C6" w:rsidRDefault="00463410" w:rsidP="00F6439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463410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463410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63410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463410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63410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463410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63410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63410" w:rsidRPr="007256C6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463410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463410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63410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správa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46422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4028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46422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4028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463410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463410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F6439B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463410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63410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46422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4028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46422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4028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F6439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63410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63410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463410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463410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63410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2173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480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480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12,98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F6439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463410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463410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463410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463410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463410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463410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463410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463410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463410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463410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463410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463410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463410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463410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463410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463410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463410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F6439B">
      <w:pPr>
        <w:pStyle w:val="Body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F6439B">
      <w:pPr>
        <w:pStyle w:val="Body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463410" w:rsidRPr="007256C6" w:rsidRDefault="00463410" w:rsidP="00F6439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463410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63410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59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2173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2173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F6439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463410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63410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463410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F6439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463410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F6439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2173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59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433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Vysvetlivky:</w:t>
      </w:r>
    </w:p>
    <w:p w:rsidR="00463410" w:rsidRPr="007256C6" w:rsidRDefault="00463410" w:rsidP="00F6439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463410" w:rsidRPr="007256C6" w:rsidRDefault="00463410" w:rsidP="00F6439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463410" w:rsidRPr="007256C6" w:rsidRDefault="00463410" w:rsidP="00F6439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463410" w:rsidRPr="007256C6" w:rsidRDefault="00463410" w:rsidP="00F6439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463410" w:rsidRPr="007256C6" w:rsidRDefault="00463410" w:rsidP="00F6439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48 a 49 sa obsahová náplň tabuliek a počet riadkov v nich uvádzajú podľa potrieb účtovnej jednotky. </w:t>
      </w:r>
    </w:p>
    <w:p w:rsidR="00463410" w:rsidRPr="007256C6" w:rsidRDefault="00463410" w:rsidP="00F6439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463410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463410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know -how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F6439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F643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t>Použité skratky:</w:t>
      </w:r>
    </w:p>
    <w:p w:rsidR="00463410" w:rsidRPr="007256C6" w:rsidRDefault="00463410" w:rsidP="00F6439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463410" w:rsidRPr="007256C6" w:rsidRDefault="00463410" w:rsidP="00F6439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463410" w:rsidRPr="007256C6" w:rsidRDefault="00463410" w:rsidP="00F6439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463410" w:rsidRPr="007256C6" w:rsidRDefault="00463410" w:rsidP="00F6439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463410" w:rsidRPr="007256C6" w:rsidRDefault="00463410" w:rsidP="00F6439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463410" w:rsidRPr="007256C6" w:rsidRDefault="00463410" w:rsidP="00F6439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463410" w:rsidRPr="007256C6" w:rsidRDefault="00463410" w:rsidP="00F6439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463410" w:rsidRPr="007256C6" w:rsidRDefault="00463410" w:rsidP="00F6439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463410" w:rsidRPr="007256C6" w:rsidRDefault="00463410" w:rsidP="00F6439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463410" w:rsidRPr="007256C6" w:rsidRDefault="00463410" w:rsidP="00F6439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463410" w:rsidRPr="007256C6" w:rsidRDefault="00463410" w:rsidP="00F6439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463410" w:rsidRPr="007256C6" w:rsidRDefault="00463410" w:rsidP="00F6439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463410" w:rsidRPr="007256C6" w:rsidRDefault="00463410" w:rsidP="009147FF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463410" w:rsidRPr="007256C6" w:rsidSect="001C2708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6219"/>
    <w:rsid w:val="001A7432"/>
    <w:rsid w:val="001C2708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63410"/>
    <w:rsid w:val="00493581"/>
    <w:rsid w:val="004D0CC0"/>
    <w:rsid w:val="004E2649"/>
    <w:rsid w:val="00520ACC"/>
    <w:rsid w:val="00587B20"/>
    <w:rsid w:val="005B0244"/>
    <w:rsid w:val="005B50B3"/>
    <w:rsid w:val="005B58C8"/>
    <w:rsid w:val="00612154"/>
    <w:rsid w:val="006B6F76"/>
    <w:rsid w:val="006C1BB7"/>
    <w:rsid w:val="006C636E"/>
    <w:rsid w:val="006D0D34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906955"/>
    <w:rsid w:val="009147FF"/>
    <w:rsid w:val="00937D86"/>
    <w:rsid w:val="00941F2E"/>
    <w:rsid w:val="00997431"/>
    <w:rsid w:val="009A1608"/>
    <w:rsid w:val="009A76F2"/>
    <w:rsid w:val="009D65D3"/>
    <w:rsid w:val="009E70C8"/>
    <w:rsid w:val="009F5EFC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D6E1B"/>
    <w:rsid w:val="00BF2B26"/>
    <w:rsid w:val="00BF4E55"/>
    <w:rsid w:val="00C22766"/>
    <w:rsid w:val="00C477BA"/>
    <w:rsid w:val="00C47D37"/>
    <w:rsid w:val="00C75231"/>
    <w:rsid w:val="00C8002D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A6FCB"/>
    <w:rsid w:val="00EB7D5C"/>
    <w:rsid w:val="00ED1BC2"/>
    <w:rsid w:val="00EE6053"/>
    <w:rsid w:val="00F4661A"/>
    <w:rsid w:val="00F5340A"/>
    <w:rsid w:val="00F6439B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2708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rsid w:val="001C270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1C2708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C270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C270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C270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C270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C270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C270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C270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7</TotalTime>
  <Pages>40</Pages>
  <Words>8080</Words>
  <Characters>-32766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MAMA</dc:creator>
  <cp:keywords/>
  <dc:description/>
  <cp:lastModifiedBy>Mirka</cp:lastModifiedBy>
  <cp:revision>2</cp:revision>
  <dcterms:created xsi:type="dcterms:W3CDTF">2016-03-30T12:15:00Z</dcterms:created>
  <dcterms:modified xsi:type="dcterms:W3CDTF">2016-03-30T12:15:00Z</dcterms:modified>
</cp:coreProperties>
</file>