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63410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63410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Laššo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Globan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63410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63410" w:rsidRPr="007256C6" w:rsidRDefault="00463410" w:rsidP="00F6439B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63410" w:rsidRPr="007256C6" w:rsidRDefault="00463410" w:rsidP="00F643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63410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63410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CB415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63410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63410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6341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63410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63410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63410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63410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63410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1286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F2851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63410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63410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63410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63410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650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650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63410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63410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63410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63410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63410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63410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63410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63410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63410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63410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63410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63410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63410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63410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4028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63410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63410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63410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4028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4028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63410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63410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12,98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63410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63410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63410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63410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63410" w:rsidRPr="007256C6" w:rsidRDefault="00463410" w:rsidP="00F643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2173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2173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F643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2173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Vysvetlivky: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63410" w:rsidRPr="007256C6" w:rsidRDefault="00463410" w:rsidP="00F643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63410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63410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643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F643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63410" w:rsidRPr="007256C6" w:rsidRDefault="00463410" w:rsidP="00F643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63410" w:rsidRPr="007256C6" w:rsidRDefault="00463410" w:rsidP="009147F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63410" w:rsidRPr="007256C6" w:rsidSect="001C27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6219"/>
    <w:rsid w:val="001A7432"/>
    <w:rsid w:val="001C2708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63410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147FF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A6FCB"/>
    <w:rsid w:val="00EB7D5C"/>
    <w:rsid w:val="00ED1BC2"/>
    <w:rsid w:val="00EE6053"/>
    <w:rsid w:val="00F4661A"/>
    <w:rsid w:val="00F5340A"/>
    <w:rsid w:val="00F6439B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0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C270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270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C270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C270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C270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C270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C270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40</Pages>
  <Words>8080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MAMA</dc:creator>
  <cp:keywords/>
  <dc:description/>
  <cp:lastModifiedBy>Mirka</cp:lastModifiedBy>
  <cp:revision>2</cp:revision>
  <dcterms:created xsi:type="dcterms:W3CDTF">2016-03-30T12:15:00Z</dcterms:created>
  <dcterms:modified xsi:type="dcterms:W3CDTF">2016-03-30T12:15:00Z</dcterms:modified>
</cp:coreProperties>
</file>