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C20" w:rsidRPr="00347856" w:rsidRDefault="00351C20" w:rsidP="00347856">
      <w:pPr>
        <w:spacing w:after="0" w:line="240" w:lineRule="auto"/>
        <w:jc w:val="both"/>
        <w:rPr>
          <w:rFonts w:ascii="Arial" w:hAnsi="Arial" w:cs="Arial"/>
          <w:b/>
          <w:color w:val="FF0000"/>
          <w:sz w:val="26"/>
          <w:szCs w:val="26"/>
          <w:lang w:val="sk-SK"/>
        </w:rPr>
      </w:pPr>
    </w:p>
    <w:p w:rsidR="00351C20" w:rsidRPr="00E35CED" w:rsidRDefault="00351C20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k-SK"/>
        </w:rPr>
      </w:pPr>
      <w:r w:rsidRPr="00E35CED">
        <w:rPr>
          <w:rFonts w:ascii="Times New Roman" w:hAnsi="Times New Roman"/>
          <w:b/>
          <w:sz w:val="26"/>
          <w:szCs w:val="26"/>
          <w:lang w:val="sk-SK"/>
        </w:rPr>
        <w:t>Poznámky  k individuálnej účtovnej závierke za rok 201</w:t>
      </w:r>
      <w:r>
        <w:rPr>
          <w:rFonts w:ascii="Times New Roman" w:hAnsi="Times New Roman"/>
          <w:b/>
          <w:sz w:val="26"/>
          <w:szCs w:val="26"/>
          <w:lang w:val="sk-SK"/>
        </w:rPr>
        <w:t>5</w:t>
      </w:r>
    </w:p>
    <w:p w:rsidR="00351C20" w:rsidRPr="00E35CED" w:rsidRDefault="00351C20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k-SK"/>
        </w:rPr>
      </w:pPr>
      <w:r w:rsidRPr="00E35CED">
        <w:rPr>
          <w:rFonts w:ascii="Times New Roman" w:hAnsi="Times New Roman"/>
          <w:b/>
          <w:sz w:val="26"/>
          <w:szCs w:val="26"/>
          <w:lang w:val="sk-SK"/>
        </w:rPr>
        <w:t xml:space="preserve">Textová časť </w:t>
      </w:r>
    </w:p>
    <w:p w:rsidR="00351C20" w:rsidRPr="00E35CED" w:rsidRDefault="00351C20" w:rsidP="00040102">
      <w:pPr>
        <w:spacing w:after="0" w:line="240" w:lineRule="auto"/>
        <w:jc w:val="center"/>
        <w:rPr>
          <w:rFonts w:ascii="Times New Roman" w:hAnsi="Times New Roman"/>
          <w:color w:val="FF0000"/>
          <w:lang w:val="sk-SK"/>
        </w:rPr>
      </w:pPr>
    </w:p>
    <w:p w:rsidR="00351C20" w:rsidRPr="00E35CED" w:rsidRDefault="00351C20" w:rsidP="00040102">
      <w:pPr>
        <w:spacing w:after="0" w:line="240" w:lineRule="auto"/>
        <w:jc w:val="center"/>
        <w:rPr>
          <w:rFonts w:ascii="Times New Roman" w:hAnsi="Times New Roman"/>
          <w:color w:val="FF0000"/>
          <w:lang w:val="sk-SK"/>
        </w:rPr>
      </w:pPr>
    </w:p>
    <w:p w:rsidR="00351C20" w:rsidRPr="00E35CED" w:rsidRDefault="00351C20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I</w:t>
      </w:r>
    </w:p>
    <w:p w:rsidR="00351C20" w:rsidRPr="00E35CED" w:rsidRDefault="00351C20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Všeobecné údaje</w:t>
      </w:r>
    </w:p>
    <w:p w:rsidR="00351C20" w:rsidRDefault="00351C20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E35CED" w:rsidRDefault="00351C20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E35CED" w:rsidRDefault="00351C20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E35CED" w:rsidRDefault="00351C20" w:rsidP="000401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Identifikačné údaje účtovnej jednotky</w:t>
      </w:r>
    </w:p>
    <w:p w:rsidR="00351C20" w:rsidRPr="00E35CED" w:rsidRDefault="00351C20" w:rsidP="00F5126D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28"/>
        <w:gridCol w:w="4284"/>
      </w:tblGrid>
      <w:tr w:rsidR="00351C20" w:rsidRPr="004C2059" w:rsidTr="004C2059">
        <w:tc>
          <w:tcPr>
            <w:tcW w:w="4928" w:type="dxa"/>
          </w:tcPr>
          <w:p w:rsidR="00351C20" w:rsidRPr="004C2059" w:rsidRDefault="00351C20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Názov účtovnej jednotky</w:t>
            </w:r>
          </w:p>
        </w:tc>
        <w:tc>
          <w:tcPr>
            <w:tcW w:w="4284" w:type="dxa"/>
          </w:tcPr>
          <w:p w:rsidR="00351C20" w:rsidRPr="004C2059" w:rsidRDefault="00351C20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Obec</w:t>
            </w:r>
          </w:p>
        </w:tc>
      </w:tr>
      <w:tr w:rsidR="00351C20" w:rsidRPr="004C2059" w:rsidTr="004C2059">
        <w:tc>
          <w:tcPr>
            <w:tcW w:w="4928" w:type="dxa"/>
          </w:tcPr>
          <w:p w:rsidR="00351C20" w:rsidRPr="004C2059" w:rsidRDefault="00351C20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Sídlo účtovnej jednotky</w:t>
            </w:r>
          </w:p>
        </w:tc>
        <w:tc>
          <w:tcPr>
            <w:tcW w:w="4284" w:type="dxa"/>
          </w:tcPr>
          <w:p w:rsidR="00351C20" w:rsidRPr="004C2059" w:rsidRDefault="00351C20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Krokava 4</w:t>
            </w:r>
          </w:p>
        </w:tc>
      </w:tr>
      <w:tr w:rsidR="00351C20" w:rsidRPr="004C2059" w:rsidTr="004C2059">
        <w:tc>
          <w:tcPr>
            <w:tcW w:w="4928" w:type="dxa"/>
          </w:tcPr>
          <w:p w:rsidR="00351C20" w:rsidRPr="004C2059" w:rsidRDefault="00351C20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IČO</w:t>
            </w:r>
          </w:p>
        </w:tc>
        <w:tc>
          <w:tcPr>
            <w:tcW w:w="4284" w:type="dxa"/>
          </w:tcPr>
          <w:p w:rsidR="00351C20" w:rsidRPr="004C2059" w:rsidRDefault="00351C20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006450081</w:t>
            </w:r>
          </w:p>
        </w:tc>
      </w:tr>
      <w:tr w:rsidR="00351C20" w:rsidRPr="004C2059" w:rsidTr="004C2059">
        <w:tc>
          <w:tcPr>
            <w:tcW w:w="4928" w:type="dxa"/>
          </w:tcPr>
          <w:p w:rsidR="00351C20" w:rsidRPr="004C2059" w:rsidRDefault="00351C20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Dátum zriadenia</w:t>
            </w:r>
          </w:p>
        </w:tc>
        <w:tc>
          <w:tcPr>
            <w:tcW w:w="4284" w:type="dxa"/>
          </w:tcPr>
          <w:p w:rsidR="00351C20" w:rsidRPr="004C2059" w:rsidRDefault="00351C20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26</w:t>
            </w: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11</w:t>
            </w: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1990</w:t>
            </w:r>
          </w:p>
        </w:tc>
      </w:tr>
      <w:tr w:rsidR="00351C20" w:rsidRPr="004C2059" w:rsidTr="004C2059">
        <w:tc>
          <w:tcPr>
            <w:tcW w:w="4928" w:type="dxa"/>
          </w:tcPr>
          <w:p w:rsidR="00351C20" w:rsidRPr="004C2059" w:rsidRDefault="00351C20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Spôsob zriadenia</w:t>
            </w:r>
          </w:p>
        </w:tc>
        <w:tc>
          <w:tcPr>
            <w:tcW w:w="4284" w:type="dxa"/>
          </w:tcPr>
          <w:p w:rsidR="00351C20" w:rsidRPr="004C2059" w:rsidRDefault="00351C20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351C20" w:rsidRPr="004C2059" w:rsidTr="004C2059">
        <w:tc>
          <w:tcPr>
            <w:tcW w:w="4928" w:type="dxa"/>
          </w:tcPr>
          <w:p w:rsidR="00351C20" w:rsidRPr="004C2059" w:rsidRDefault="00351C20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Názov zriaďovateľa</w:t>
            </w:r>
          </w:p>
        </w:tc>
        <w:tc>
          <w:tcPr>
            <w:tcW w:w="4284" w:type="dxa"/>
          </w:tcPr>
          <w:p w:rsidR="00351C20" w:rsidRPr="004C2059" w:rsidRDefault="00351C20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Obec</w:t>
            </w:r>
          </w:p>
        </w:tc>
      </w:tr>
      <w:tr w:rsidR="00351C20" w:rsidRPr="004C2059" w:rsidTr="004C2059">
        <w:tc>
          <w:tcPr>
            <w:tcW w:w="4928" w:type="dxa"/>
          </w:tcPr>
          <w:p w:rsidR="00351C20" w:rsidRPr="004C2059" w:rsidRDefault="00351C20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Sídlo zriaďovateľa</w:t>
            </w:r>
          </w:p>
        </w:tc>
        <w:tc>
          <w:tcPr>
            <w:tcW w:w="4284" w:type="dxa"/>
          </w:tcPr>
          <w:p w:rsidR="00351C20" w:rsidRPr="004C2059" w:rsidRDefault="00351C20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Krokava 4</w:t>
            </w:r>
          </w:p>
        </w:tc>
      </w:tr>
      <w:tr w:rsidR="00351C20" w:rsidRPr="004C2059" w:rsidTr="004C2059">
        <w:tc>
          <w:tcPr>
            <w:tcW w:w="4928" w:type="dxa"/>
          </w:tcPr>
          <w:p w:rsidR="00351C20" w:rsidRPr="004C2059" w:rsidRDefault="00351C20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Právny dôvod na zostavenie účtovnej závierky</w:t>
            </w:r>
          </w:p>
        </w:tc>
        <w:tc>
          <w:tcPr>
            <w:tcW w:w="4284" w:type="dxa"/>
          </w:tcPr>
          <w:p w:rsidR="00351C20" w:rsidRPr="004C2059" w:rsidRDefault="00351C20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riadna</w:t>
            </w:r>
          </w:p>
        </w:tc>
      </w:tr>
      <w:tr w:rsidR="00351C20" w:rsidRPr="004C2059" w:rsidTr="004C2059">
        <w:tc>
          <w:tcPr>
            <w:tcW w:w="4928" w:type="dxa"/>
          </w:tcPr>
          <w:p w:rsidR="00351C20" w:rsidRPr="004C2059" w:rsidRDefault="00351C20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Účtovná jednotka je súčasťou konsolidovaného celku</w:t>
            </w:r>
          </w:p>
        </w:tc>
        <w:tc>
          <w:tcPr>
            <w:tcW w:w="4284" w:type="dxa"/>
          </w:tcPr>
          <w:p w:rsidR="00351C20" w:rsidRPr="004C2059" w:rsidRDefault="00351C20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Účt.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jednotka 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nie je </w:t>
            </w: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súčasťou konsolid. celku</w:t>
            </w:r>
          </w:p>
        </w:tc>
      </w:tr>
    </w:tbl>
    <w:p w:rsidR="00351C20" w:rsidRPr="00E35CED" w:rsidRDefault="00351C20" w:rsidP="00F5126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Default="00351C20" w:rsidP="00040102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351C20" w:rsidRPr="00E35CED" w:rsidRDefault="00351C20" w:rsidP="00040102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351C20" w:rsidRPr="00E35CED" w:rsidRDefault="00351C20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16"/>
          <w:szCs w:val="16"/>
          <w:lang w:val="sk-SK"/>
        </w:rPr>
      </w:pPr>
    </w:p>
    <w:p w:rsidR="00351C20" w:rsidRPr="00E35CED" w:rsidRDefault="00351C20" w:rsidP="005439C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Opis činnosti účtovnej jednotky </w:t>
      </w:r>
    </w:p>
    <w:p w:rsidR="00351C20" w:rsidRPr="00E35CED" w:rsidRDefault="00351C20" w:rsidP="005439CC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351C20" w:rsidRPr="00E35CED" w:rsidRDefault="00351C20" w:rsidP="002C3F78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Všeobecná verejná správa</w:t>
      </w:r>
    </w:p>
    <w:p w:rsidR="00351C20" w:rsidRDefault="00351C20" w:rsidP="005439CC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351C20" w:rsidRPr="00E35CED" w:rsidRDefault="00351C20" w:rsidP="00E35CED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351C20" w:rsidRPr="00E35CED" w:rsidRDefault="00351C20" w:rsidP="005439CC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351C20" w:rsidRDefault="00351C20" w:rsidP="008B04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Informácie o štatutárnych zástupcoch </w:t>
      </w:r>
    </w:p>
    <w:p w:rsidR="00351C20" w:rsidRDefault="00351C20" w:rsidP="00E35CED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37"/>
        <w:gridCol w:w="3575"/>
      </w:tblGrid>
      <w:tr w:rsidR="00351C20" w:rsidRPr="004C2059" w:rsidTr="004C2059">
        <w:tc>
          <w:tcPr>
            <w:tcW w:w="5637" w:type="dxa"/>
          </w:tcPr>
          <w:p w:rsidR="00351C20" w:rsidRPr="004C2059" w:rsidRDefault="00351C20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Štatutárny zástupca</w:t>
            </w:r>
          </w:p>
        </w:tc>
        <w:tc>
          <w:tcPr>
            <w:tcW w:w="3575" w:type="dxa"/>
          </w:tcPr>
          <w:p w:rsidR="00351C20" w:rsidRPr="004C2059" w:rsidRDefault="00351C20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Lukáš Remper</w:t>
            </w:r>
          </w:p>
        </w:tc>
      </w:tr>
      <w:tr w:rsidR="00351C20" w:rsidRPr="004C2059" w:rsidTr="004C2059">
        <w:tc>
          <w:tcPr>
            <w:tcW w:w="5637" w:type="dxa"/>
          </w:tcPr>
          <w:p w:rsidR="00351C20" w:rsidRPr="004C2059" w:rsidRDefault="00351C20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Funkcia štatutárneho zástupcu</w:t>
            </w:r>
          </w:p>
        </w:tc>
        <w:tc>
          <w:tcPr>
            <w:tcW w:w="3575" w:type="dxa"/>
          </w:tcPr>
          <w:p w:rsidR="00351C20" w:rsidRPr="004C2059" w:rsidRDefault="00351C20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starosta</w:t>
            </w:r>
          </w:p>
        </w:tc>
      </w:tr>
      <w:tr w:rsidR="00351C20" w:rsidRPr="004C2059" w:rsidTr="004C2059">
        <w:tc>
          <w:tcPr>
            <w:tcW w:w="5637" w:type="dxa"/>
          </w:tcPr>
          <w:p w:rsidR="00351C20" w:rsidRPr="004C2059" w:rsidRDefault="00351C20" w:rsidP="005014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Priemerný počet zamestnancov počas účtovného obdobia</w:t>
            </w:r>
          </w:p>
        </w:tc>
        <w:tc>
          <w:tcPr>
            <w:tcW w:w="3575" w:type="dxa"/>
          </w:tcPr>
          <w:p w:rsidR="00351C20" w:rsidRPr="004C2059" w:rsidRDefault="00351C20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</w:t>
            </w:r>
          </w:p>
        </w:tc>
      </w:tr>
      <w:tr w:rsidR="00351C20" w:rsidRPr="004C2059" w:rsidTr="004C2059">
        <w:tc>
          <w:tcPr>
            <w:tcW w:w="5637" w:type="dxa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Počet zamestnancov ku dňu, ku ktorému sa zostavuje účtovná uzávierka</w:t>
            </w:r>
          </w:p>
        </w:tc>
        <w:tc>
          <w:tcPr>
            <w:tcW w:w="3575" w:type="dxa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</w:t>
            </w:r>
          </w:p>
        </w:tc>
      </w:tr>
      <w:tr w:rsidR="00351C20" w:rsidRPr="004C2059" w:rsidTr="004C2059">
        <w:tc>
          <w:tcPr>
            <w:tcW w:w="5637" w:type="dxa"/>
          </w:tcPr>
          <w:p w:rsidR="00351C20" w:rsidRPr="004C2059" w:rsidRDefault="00351C20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Z toho počet vedúcich zamestnancov</w:t>
            </w:r>
          </w:p>
        </w:tc>
        <w:tc>
          <w:tcPr>
            <w:tcW w:w="3575" w:type="dxa"/>
          </w:tcPr>
          <w:p w:rsidR="00351C20" w:rsidRPr="004C2059" w:rsidRDefault="00351C20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</w:t>
            </w:r>
          </w:p>
        </w:tc>
      </w:tr>
    </w:tbl>
    <w:p w:rsidR="00351C20" w:rsidRPr="00E35CED" w:rsidRDefault="00351C20" w:rsidP="00E35CED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351C20" w:rsidRDefault="00351C20" w:rsidP="00D252F3">
      <w:pPr>
        <w:spacing w:after="0" w:line="240" w:lineRule="auto"/>
        <w:rPr>
          <w:rFonts w:ascii="Times New Roman" w:hAnsi="Times New Roman"/>
          <w:i/>
          <w:sz w:val="16"/>
          <w:szCs w:val="16"/>
          <w:lang w:val="sk-SK"/>
        </w:rPr>
      </w:pPr>
    </w:p>
    <w:p w:rsidR="00351C20" w:rsidRDefault="00351C20" w:rsidP="00D252F3">
      <w:pPr>
        <w:spacing w:after="0" w:line="240" w:lineRule="auto"/>
        <w:rPr>
          <w:rFonts w:ascii="Times New Roman" w:hAnsi="Times New Roman"/>
          <w:i/>
          <w:sz w:val="16"/>
          <w:szCs w:val="16"/>
          <w:lang w:val="sk-SK"/>
        </w:rPr>
      </w:pPr>
    </w:p>
    <w:p w:rsidR="00351C20" w:rsidRPr="00E35CED" w:rsidRDefault="00351C20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II</w:t>
      </w:r>
    </w:p>
    <w:p w:rsidR="00351C20" w:rsidRDefault="00351C20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účtovných zásadách a účtovných metódach</w:t>
      </w:r>
    </w:p>
    <w:p w:rsidR="00351C20" w:rsidRPr="00E35CED" w:rsidRDefault="00351C20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E35CED" w:rsidRDefault="00351C20" w:rsidP="00040102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:rsidR="00351C20" w:rsidRPr="00E35CED" w:rsidRDefault="00351C20" w:rsidP="000401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Informácia, či je účtovná závierka zostavená za splnenia predpokladu, že účtovná jednotka bude nepretržite pokračovať vo svojej činnosti</w:t>
      </w:r>
    </w:p>
    <w:p w:rsidR="00351C20" w:rsidRPr="00E35CED" w:rsidRDefault="00351C20" w:rsidP="0094601C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tbl>
      <w:tblPr>
        <w:tblW w:w="9640" w:type="dxa"/>
        <w:tblInd w:w="-72" w:type="dxa"/>
        <w:tblCellMar>
          <w:left w:w="70" w:type="dxa"/>
          <w:right w:w="70" w:type="dxa"/>
        </w:tblCellMar>
        <w:tblLook w:val="00A0"/>
      </w:tblPr>
      <w:tblGrid>
        <w:gridCol w:w="8364"/>
        <w:gridCol w:w="709"/>
        <w:gridCol w:w="567"/>
      </w:tblGrid>
      <w:tr w:rsidR="00351C20" w:rsidRPr="004C2059" w:rsidTr="0094601C">
        <w:trPr>
          <w:trHeight w:val="270"/>
        </w:trPr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1C20" w:rsidRPr="00E35CED" w:rsidRDefault="00351C20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Účtovná  závierka  je zostavená za splnenia predpokladu nepretržitého pokračovania účtovnej jednotky vo svojej činnosti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C20" w:rsidRPr="00E35CED" w:rsidRDefault="00351C20" w:rsidP="000401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C20" w:rsidRPr="00E35CED" w:rsidRDefault="00351C20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 X</w:t>
            </w:r>
          </w:p>
        </w:tc>
      </w:tr>
      <w:tr w:rsidR="00351C20" w:rsidRPr="004C2059" w:rsidTr="0094601C">
        <w:trPr>
          <w:trHeight w:val="270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1C20" w:rsidRPr="00E35CED" w:rsidRDefault="00351C20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C20" w:rsidRPr="00E35CED" w:rsidRDefault="00351C20" w:rsidP="000401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 xml:space="preserve">nie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C20" w:rsidRPr="00E35CED" w:rsidRDefault="00351C20" w:rsidP="0004010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color w:val="FF0000"/>
                <w:sz w:val="20"/>
                <w:szCs w:val="20"/>
                <w:lang w:val="sk-SK" w:eastAsia="sk-SK"/>
              </w:rPr>
              <w:t> </w:t>
            </w:r>
          </w:p>
        </w:tc>
      </w:tr>
    </w:tbl>
    <w:p w:rsidR="00351C20" w:rsidRPr="00E35CED" w:rsidRDefault="00351C20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351C20" w:rsidRPr="00E35CED" w:rsidRDefault="00351C20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351C20" w:rsidRPr="00E35CED" w:rsidRDefault="00351C20" w:rsidP="000401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lang w:val="sk-SK"/>
        </w:rPr>
      </w:pPr>
      <w:r w:rsidRPr="00E35CED">
        <w:rPr>
          <w:rFonts w:ascii="Times New Roman" w:hAnsi="Times New Roman"/>
          <w:b/>
          <w:lang w:val="sk-SK"/>
        </w:rPr>
        <w:t>Zmeny účtovných metód a účtovných zásad</w:t>
      </w:r>
    </w:p>
    <w:tbl>
      <w:tblPr>
        <w:tblW w:w="9640" w:type="dxa"/>
        <w:tblInd w:w="-72" w:type="dxa"/>
        <w:tblCellMar>
          <w:left w:w="70" w:type="dxa"/>
          <w:right w:w="70" w:type="dxa"/>
        </w:tblCellMar>
        <w:tblLook w:val="00A0"/>
      </w:tblPr>
      <w:tblGrid>
        <w:gridCol w:w="8364"/>
        <w:gridCol w:w="709"/>
        <w:gridCol w:w="567"/>
      </w:tblGrid>
      <w:tr w:rsidR="00351C20" w:rsidRPr="004C2059" w:rsidTr="0094601C">
        <w:trPr>
          <w:trHeight w:val="270"/>
        </w:trPr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Účtovná  jednotka zmenila účtovné  metódy, účtovné zásady oproti predchádzajúcemu  účtovnému obdobiu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C20" w:rsidRPr="00E35CED" w:rsidRDefault="00351C20" w:rsidP="000401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C20" w:rsidRPr="00E35CED" w:rsidRDefault="00351C20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 </w:t>
            </w:r>
          </w:p>
        </w:tc>
      </w:tr>
      <w:tr w:rsidR="00351C20" w:rsidRPr="004C2059" w:rsidTr="0094601C">
        <w:trPr>
          <w:trHeight w:val="270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C20" w:rsidRPr="00E35CED" w:rsidRDefault="00351C20" w:rsidP="000401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 xml:space="preserve">nie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C20" w:rsidRPr="00E35CED" w:rsidRDefault="00351C20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color w:val="FF0000"/>
                <w:sz w:val="20"/>
                <w:szCs w:val="20"/>
                <w:lang w:val="sk-SK" w:eastAsia="sk-SK"/>
              </w:rPr>
              <w:t> </w:t>
            </w: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X</w:t>
            </w:r>
          </w:p>
        </w:tc>
      </w:tr>
    </w:tbl>
    <w:p w:rsidR="00351C20" w:rsidRPr="00E35CED" w:rsidRDefault="00351C20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351C20" w:rsidRPr="00E35CED" w:rsidRDefault="00351C20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351C20" w:rsidRPr="00E35CED" w:rsidRDefault="00351C20" w:rsidP="005D5220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sz w:val="20"/>
          <w:szCs w:val="20"/>
          <w:lang w:val="sk-SK"/>
        </w:rPr>
        <w:t>Nové zmeny sme v účtovníctve nemali</w:t>
      </w:r>
    </w:p>
    <w:tbl>
      <w:tblPr>
        <w:tblW w:w="51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2622"/>
        <w:gridCol w:w="2095"/>
        <w:gridCol w:w="2442"/>
        <w:gridCol w:w="2409"/>
      </w:tblGrid>
      <w:tr w:rsidR="00351C20" w:rsidRPr="004C2059" w:rsidTr="007E69D6">
        <w:trPr>
          <w:trHeight w:val="499"/>
        </w:trPr>
        <w:tc>
          <w:tcPr>
            <w:tcW w:w="1370" w:type="pct"/>
            <w:vAlign w:val="center"/>
          </w:tcPr>
          <w:p w:rsidR="00351C20" w:rsidRPr="00E35CED" w:rsidRDefault="00351C20" w:rsidP="007E6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Druh zmeny</w:t>
            </w:r>
          </w:p>
        </w:tc>
        <w:tc>
          <w:tcPr>
            <w:tcW w:w="1095" w:type="pct"/>
            <w:vAlign w:val="center"/>
          </w:tcPr>
          <w:p w:rsidR="00351C20" w:rsidRPr="00E35CED" w:rsidRDefault="00351C20" w:rsidP="007E6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Dôvod zmeny</w:t>
            </w:r>
          </w:p>
        </w:tc>
        <w:tc>
          <w:tcPr>
            <w:tcW w:w="1276" w:type="pct"/>
            <w:vAlign w:val="center"/>
          </w:tcPr>
          <w:p w:rsidR="00351C20" w:rsidRPr="00E35CED" w:rsidRDefault="00351C20" w:rsidP="007E6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Vplyv zmeny na hodnotu majetku, záväzkov, vlastného imania a výsledku hospodárenia</w:t>
            </w:r>
          </w:p>
        </w:tc>
        <w:tc>
          <w:tcPr>
            <w:tcW w:w="1259" w:type="pct"/>
            <w:noWrap/>
            <w:vAlign w:val="center"/>
          </w:tcPr>
          <w:p w:rsidR="00351C20" w:rsidRPr="00E35CED" w:rsidRDefault="00351C20" w:rsidP="007E6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Peňažné vyjadrenie</w:t>
            </w:r>
          </w:p>
        </w:tc>
      </w:tr>
      <w:tr w:rsidR="00351C20" w:rsidRPr="004C2059" w:rsidTr="007E69D6">
        <w:trPr>
          <w:trHeight w:val="270"/>
        </w:trPr>
        <w:tc>
          <w:tcPr>
            <w:tcW w:w="1370" w:type="pct"/>
            <w:noWrap/>
            <w:vAlign w:val="center"/>
          </w:tcPr>
          <w:p w:rsidR="00351C20" w:rsidRPr="00E35CED" w:rsidRDefault="00351C20" w:rsidP="00875F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  <w:tc>
          <w:tcPr>
            <w:tcW w:w="1095" w:type="pct"/>
            <w:vAlign w:val="center"/>
          </w:tcPr>
          <w:p w:rsidR="00351C20" w:rsidRPr="00E35CED" w:rsidRDefault="00351C20" w:rsidP="007E69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  <w:tc>
          <w:tcPr>
            <w:tcW w:w="1276" w:type="pct"/>
            <w:vAlign w:val="center"/>
          </w:tcPr>
          <w:p w:rsidR="00351C20" w:rsidRPr="00E35CED" w:rsidRDefault="00351C20" w:rsidP="007E69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  <w:tc>
          <w:tcPr>
            <w:tcW w:w="1259" w:type="pct"/>
            <w:noWrap/>
            <w:vAlign w:val="center"/>
          </w:tcPr>
          <w:p w:rsidR="00351C20" w:rsidRPr="00E35CED" w:rsidRDefault="00351C20" w:rsidP="00875F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</w:tr>
    </w:tbl>
    <w:p w:rsidR="00351C20" w:rsidRPr="00E35CED" w:rsidRDefault="00351C20" w:rsidP="007E69D6">
      <w:pPr>
        <w:spacing w:after="0" w:line="240" w:lineRule="auto"/>
        <w:jc w:val="both"/>
        <w:rPr>
          <w:rFonts w:ascii="Times New Roman" w:hAnsi="Times New Roman"/>
          <w:i/>
          <w:color w:val="FF0000"/>
          <w:sz w:val="16"/>
          <w:szCs w:val="16"/>
          <w:lang w:val="sk-SK"/>
        </w:rPr>
      </w:pPr>
    </w:p>
    <w:p w:rsidR="00351C20" w:rsidRPr="00E35CED" w:rsidRDefault="00351C20" w:rsidP="00040102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351C20" w:rsidRPr="00E35CED" w:rsidRDefault="00351C20" w:rsidP="00040102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351C20" w:rsidRPr="00E35CED" w:rsidRDefault="00351C20" w:rsidP="0090249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Spôsob ocenenia jednotlivých položiek  </w:t>
      </w:r>
    </w:p>
    <w:p w:rsidR="00351C20" w:rsidRPr="00E35CED" w:rsidRDefault="00351C20" w:rsidP="00875F8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lang w:val="sk-SK"/>
        </w:rPr>
      </w:pPr>
    </w:p>
    <w:p w:rsidR="00351C20" w:rsidRPr="00B80A8F" w:rsidRDefault="00351C20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 xml:space="preserve">dlhodobý nehmotný majetok nakupovaný - sme v sledovanom období nemali </w:t>
      </w:r>
    </w:p>
    <w:p w:rsidR="00351C20" w:rsidRPr="00B80A8F" w:rsidRDefault="00351C20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sk-SK"/>
        </w:rPr>
      </w:pPr>
      <w:r w:rsidRPr="00B80A8F">
        <w:rPr>
          <w:rFonts w:ascii="Times New Roman" w:hAnsi="Times New Roman"/>
          <w:sz w:val="24"/>
          <w:szCs w:val="24"/>
          <w:lang w:val="sk-SK"/>
        </w:rPr>
        <w:t>Dlhodobý nehmotný majetok obstaraný kúpou sa oceňuje obstarávacou cenou, ktorá zahrňuje cenu obstarania a náklady súvisiace s obstaraním (napr. clo, inštaláciu, poistné a pod.  Súčasťou obstarávacej ceny dlhodobého nehmotného majetku  nie sú úroky z úverov. Zľava z ceny, ktorú poskytol dodávateľ k majetku sa účtuje ako zníženie nákladov na predaný alebo spotrebovaný majetok.</w:t>
      </w:r>
    </w:p>
    <w:p w:rsidR="00351C20" w:rsidRPr="00B80A8F" w:rsidRDefault="00351C20" w:rsidP="002C3F78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B80A8F" w:rsidRDefault="00351C20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 xml:space="preserve">dlhodobý nehmotný majetok vytvorený vlastnou činnosťou </w:t>
      </w:r>
    </w:p>
    <w:p w:rsidR="00351C20" w:rsidRPr="00B80A8F" w:rsidRDefault="00351C20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B80A8F" w:rsidRDefault="00351C20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sz w:val="24"/>
          <w:szCs w:val="24"/>
          <w:lang w:val="sk-SK"/>
        </w:rPr>
        <w:t>Dlhodobý nehmotný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351C20" w:rsidRPr="00B80A8F" w:rsidRDefault="00351C20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B80A8F" w:rsidRDefault="00351C20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dlhodobý hmotný majetok nakupovaný</w:t>
      </w:r>
    </w:p>
    <w:p w:rsidR="00351C20" w:rsidRPr="00B80A8F" w:rsidRDefault="00351C20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B80A8F" w:rsidRDefault="00351C20" w:rsidP="007C7324">
      <w:pPr>
        <w:pStyle w:val="odstavec"/>
        <w:rPr>
          <w:b/>
        </w:rPr>
      </w:pPr>
      <w:r w:rsidRPr="00B80A8F">
        <w:t xml:space="preserve">Dlhodobý hmotný majetok obstaraný kúpou sa oceňuje obstarávacou cenou, ktorá zahrňuje cenu obstarania a náklady súvisiace s obstaraním (napr. clo, montáž, dopravu, poistné a pod.) </w:t>
      </w:r>
      <w:r>
        <w:t>S</w:t>
      </w:r>
      <w:r w:rsidRPr="00B80A8F">
        <w:t>účasťou obstarávacej ceny dlhodobého nehmotného majetku  nie sú úroky z úverov. Zľava z ceny, ktorú poskytol dodávateľ k majetku sa účtuje ako zníženie nákladov na predaný alebo spotrebovaný majetok.</w:t>
      </w:r>
    </w:p>
    <w:p w:rsidR="00351C20" w:rsidRPr="00B80A8F" w:rsidRDefault="00351C20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B80A8F" w:rsidRDefault="00351C20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dlhodobý hmotný majetok vytvorený vlastnou činnosťou</w:t>
      </w:r>
    </w:p>
    <w:p w:rsidR="00351C20" w:rsidRPr="00B80A8F" w:rsidRDefault="00351C20" w:rsidP="002C3F7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B80A8F" w:rsidRDefault="00351C20" w:rsidP="007C7324">
      <w:pPr>
        <w:pStyle w:val="odstavec"/>
        <w:rPr>
          <w:b/>
        </w:rPr>
      </w:pPr>
      <w:r w:rsidRPr="00B80A8F">
        <w:t>Dlhodobý hmotný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351C20" w:rsidRPr="00B80A8F" w:rsidRDefault="00351C20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B80A8F" w:rsidRDefault="00351C20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dlhodobý nehmotný majetok a dlhodobý hmotný majetok získaný bezodplatne</w:t>
      </w:r>
    </w:p>
    <w:p w:rsidR="00351C20" w:rsidRPr="00B80A8F" w:rsidRDefault="00351C20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B80A8F" w:rsidRDefault="00351C20" w:rsidP="007C7324">
      <w:pPr>
        <w:pStyle w:val="odstavec"/>
      </w:pPr>
      <w:r w:rsidRPr="00B80A8F">
        <w:t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cenou, t.j. cenou, za ktorú by sa majetok obstaral v čase, keď sa o ňom účtuje.</w:t>
      </w:r>
    </w:p>
    <w:p w:rsidR="00351C20" w:rsidRPr="00B80A8F" w:rsidRDefault="00351C20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B80A8F" w:rsidRDefault="00351C20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 xml:space="preserve">dlhodobý finančný majetok </w:t>
      </w:r>
    </w:p>
    <w:p w:rsidR="00351C20" w:rsidRPr="00B80A8F" w:rsidRDefault="00351C20" w:rsidP="002C3F7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B80A8F" w:rsidRDefault="00351C20" w:rsidP="005D5220">
      <w:pPr>
        <w:pStyle w:val="odstavec"/>
        <w:outlineLvl w:val="0"/>
      </w:pPr>
      <w:r w:rsidRPr="00B80A8F">
        <w:t xml:space="preserve">Dlhodobý finančný majetok </w:t>
      </w:r>
      <w:r>
        <w:t>–</w:t>
      </w:r>
      <w:r w:rsidRPr="00B80A8F">
        <w:t xml:space="preserve"> </w:t>
      </w:r>
    </w:p>
    <w:p w:rsidR="00351C20" w:rsidRPr="00B80A8F" w:rsidRDefault="00351C20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B80A8F" w:rsidRDefault="00351C20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zásoby nakupované</w:t>
      </w:r>
    </w:p>
    <w:p w:rsidR="00351C20" w:rsidRPr="00B80A8F" w:rsidRDefault="00351C20" w:rsidP="002C3F7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B80A8F" w:rsidRDefault="00351C20" w:rsidP="007C7324">
      <w:pPr>
        <w:pStyle w:val="odstavec"/>
      </w:pPr>
      <w:r w:rsidRPr="00B80A8F">
        <w:t>Nakupované zásoby sa oceňujú obstarávacou cenou, ktorá zahrňuje cenu obstarania a náklady súvisiace s obstaraním (napr. clo, dovoznú prirážku, prepravu, poistné, provízie, skonto a pod.</w:t>
      </w:r>
      <w:r>
        <w:t>).</w:t>
      </w:r>
      <w:r w:rsidRPr="00B80A8F">
        <w:t xml:space="preserve"> Nakupované zásoby sú oceňované váženým aritmetickým priemerom z obstarávacích cien. Účtovanie obstarania a úbytku zásob sa vykonáva spôsobom A. </w:t>
      </w:r>
    </w:p>
    <w:p w:rsidR="00351C20" w:rsidRPr="00B80A8F" w:rsidRDefault="00351C20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B80A8F" w:rsidRDefault="00351C20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zásoby vytvorené vlastnou činnosťou</w:t>
      </w:r>
    </w:p>
    <w:p w:rsidR="00351C20" w:rsidRPr="00B80A8F" w:rsidRDefault="00351C20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B80A8F" w:rsidRDefault="00351C20" w:rsidP="005D5220">
      <w:pPr>
        <w:pStyle w:val="odstavec"/>
        <w:outlineLvl w:val="0"/>
      </w:pPr>
      <w:r w:rsidRPr="00B80A8F">
        <w:t>Zásoby vytvorené vlastnou činnosťou sa oceňujú vlastnými nákladmi.</w:t>
      </w:r>
    </w:p>
    <w:p w:rsidR="00351C20" w:rsidRPr="00B80A8F" w:rsidRDefault="00351C20" w:rsidP="007C7324">
      <w:pPr>
        <w:pStyle w:val="odstavec"/>
      </w:pPr>
    </w:p>
    <w:p w:rsidR="00351C20" w:rsidRPr="00B80A8F" w:rsidRDefault="00351C20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zásoby získané bezodplatne</w:t>
      </w:r>
    </w:p>
    <w:p w:rsidR="00351C20" w:rsidRPr="00B80A8F" w:rsidRDefault="00351C20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B80A8F" w:rsidRDefault="00351C20" w:rsidP="007C7324">
      <w:pPr>
        <w:pStyle w:val="odstavec"/>
      </w:pPr>
      <w:r w:rsidRPr="00B80A8F">
        <w:t>Zásoby získané darovaním alebo delimitáciou sa oceňujú reprodukčnou obstarávacou cenou. Toto ocenenie sa upravuje o zníženie hodnoty zásob.</w:t>
      </w:r>
    </w:p>
    <w:p w:rsidR="00351C20" w:rsidRPr="00B80A8F" w:rsidRDefault="00351C20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B80A8F" w:rsidRDefault="00351C20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pohľadávky</w:t>
      </w:r>
    </w:p>
    <w:p w:rsidR="00351C20" w:rsidRPr="00B80A8F" w:rsidRDefault="00351C20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B80A8F" w:rsidRDefault="00351C20" w:rsidP="007C7324">
      <w:pPr>
        <w:pStyle w:val="odstavec"/>
      </w:pPr>
      <w:r w:rsidRPr="00B80A8F">
        <w:t>Pohľadávky pri ich vzniku sa oceňujú menovitou hodnotou. Pohľadávky pri odplatnom nadobudnutí alebo pohľadávky nadobudnuté vkladom do základného imania sa oceňujú obstarávacou cenou, t.j. vrátane nákladov súvisiacich s obstaraním.</w:t>
      </w:r>
    </w:p>
    <w:p w:rsidR="00351C20" w:rsidRPr="00B80A8F" w:rsidRDefault="00351C20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B80A8F" w:rsidRDefault="00351C20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krátkodobý finančný majetok</w:t>
      </w:r>
    </w:p>
    <w:p w:rsidR="00351C20" w:rsidRPr="00B80A8F" w:rsidRDefault="00351C20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B80A8F" w:rsidRDefault="00351C20" w:rsidP="005D5220">
      <w:pPr>
        <w:pStyle w:val="odstavec"/>
        <w:outlineLvl w:val="0"/>
      </w:pPr>
      <w:r w:rsidRPr="00B80A8F">
        <w:t>Peňažné prostriedky a ceniny sa oceňujú menovitou hodnotou.</w:t>
      </w:r>
    </w:p>
    <w:p w:rsidR="00351C20" w:rsidRPr="00B80A8F" w:rsidRDefault="00351C20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B80A8F" w:rsidRDefault="00351C20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časové rozlíšenie na strane aktív</w:t>
      </w:r>
    </w:p>
    <w:p w:rsidR="00351C20" w:rsidRPr="00B80A8F" w:rsidRDefault="00351C20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B80A8F" w:rsidRDefault="00351C20" w:rsidP="007C7324">
      <w:pPr>
        <w:pStyle w:val="odstavec"/>
      </w:pPr>
      <w:r w:rsidRPr="00B80A8F">
        <w:t>Náklady budúcich období a príjmy budúcich období sú vykázané vo výške, ktorá je potrebná na dodržanie zásady vecnej a časovej súvislosti s účtovným obdobím.</w:t>
      </w:r>
    </w:p>
    <w:p w:rsidR="00351C20" w:rsidRPr="00B80A8F" w:rsidRDefault="00351C20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B80A8F" w:rsidRDefault="00351C20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záväzky vrátane rezerv</w:t>
      </w:r>
    </w:p>
    <w:p w:rsidR="00351C20" w:rsidRPr="00B80A8F" w:rsidRDefault="00351C20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B80A8F" w:rsidRDefault="00351C20" w:rsidP="007C7324">
      <w:pPr>
        <w:pStyle w:val="odstavec"/>
      </w:pPr>
      <w:r w:rsidRPr="00B80A8F">
        <w:t>Záväzky sa pri ich vzniku oceňujú menovitou hodnotou a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51C20" w:rsidRDefault="00351C20" w:rsidP="007C7324">
      <w:pPr>
        <w:pStyle w:val="odstavec"/>
      </w:pPr>
      <w:r w:rsidRPr="00B80A8F">
        <w:t xml:space="preserve">Rezervy sú záväzky s neurčitým časovým vymedzením alebo výškou a oceňujú sa v očakávanej výške záväzku. V účtovnej jednotke sa tvorili ostatné rezervy na prebiehajúce a hroziace súdne spory, mzdy na dovolenku vrátane sociálneho a zdravotného poistenia, na  nevyfakturované dodávky a služby, na odmeny a prémie a na odstupné zamestnancom. </w:t>
      </w:r>
    </w:p>
    <w:p w:rsidR="00351C20" w:rsidRPr="00B80A8F" w:rsidRDefault="00351C20" w:rsidP="007C7324">
      <w:pPr>
        <w:pStyle w:val="odstavec"/>
      </w:pPr>
    </w:p>
    <w:p w:rsidR="00351C20" w:rsidRPr="00B80A8F" w:rsidRDefault="00351C20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B80A8F" w:rsidRDefault="00351C20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časové rozlíšenie na strane pasív</w:t>
      </w:r>
    </w:p>
    <w:p w:rsidR="00351C20" w:rsidRPr="00B80A8F" w:rsidRDefault="00351C20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B80A8F" w:rsidRDefault="00351C20" w:rsidP="007C7324">
      <w:pPr>
        <w:pStyle w:val="odstavec"/>
      </w:pPr>
      <w:r w:rsidRPr="00B80A8F">
        <w:t>Výdavky budúcich období a výnosy budúcich období sú vykázané vo výške, ktorá je potrebná na dodržanie zásady vecnej a časovej súvislosti s účtovným obdobím.</w:t>
      </w:r>
    </w:p>
    <w:p w:rsidR="00351C20" w:rsidRPr="00B80A8F" w:rsidRDefault="00351C20" w:rsidP="007C7324">
      <w:pPr>
        <w:pStyle w:val="odstavec"/>
      </w:pPr>
    </w:p>
    <w:p w:rsidR="00351C20" w:rsidRPr="00B80A8F" w:rsidRDefault="00351C20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B80A8F" w:rsidRDefault="00351C20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majetok obstaraný z transferov</w:t>
      </w:r>
    </w:p>
    <w:p w:rsidR="00351C20" w:rsidRPr="00B80A8F" w:rsidRDefault="00351C20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B80A8F" w:rsidRDefault="00351C20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sk-SK"/>
        </w:rPr>
      </w:pPr>
      <w:r w:rsidRPr="00B80A8F">
        <w:rPr>
          <w:rFonts w:ascii="Times New Roman" w:hAnsi="Times New Roman"/>
          <w:sz w:val="24"/>
          <w:szCs w:val="24"/>
          <w:lang w:val="sk-SK"/>
        </w:rPr>
        <w:t>Majetok obstaraný z transferov sa oceňuje obstarávacou cenou, ktorá zahrňuje cenu obstarania náklady súvisiace s obstaraním.</w:t>
      </w:r>
    </w:p>
    <w:p w:rsidR="00351C20" w:rsidRPr="00E35CED" w:rsidRDefault="00351C20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351C20" w:rsidRPr="007C7324" w:rsidRDefault="00351C20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7C7324" w:rsidRDefault="00351C20" w:rsidP="002C3F7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7C7324">
        <w:rPr>
          <w:rFonts w:ascii="Times New Roman" w:hAnsi="Times New Roman"/>
          <w:b/>
          <w:sz w:val="24"/>
          <w:szCs w:val="24"/>
          <w:lang w:val="sk-SK"/>
        </w:rPr>
        <w:t xml:space="preserve">Spôsob zostavenia odpisového plánu pre dlhodobý majetok, doba odpisovania, sadzby odpisov a odpisové metódy pri stanovení účtovných odpisov </w:t>
      </w:r>
    </w:p>
    <w:p w:rsidR="00351C20" w:rsidRPr="007C7324" w:rsidRDefault="00351C20" w:rsidP="002C3F78">
      <w:pPr>
        <w:spacing w:after="0" w:line="240" w:lineRule="auto"/>
        <w:jc w:val="both"/>
        <w:rPr>
          <w:rFonts w:ascii="Times New Roman" w:hAnsi="Times New Roman"/>
          <w:i/>
          <w:color w:val="FF0000"/>
          <w:sz w:val="24"/>
          <w:szCs w:val="24"/>
          <w:lang w:val="sk-SK"/>
        </w:rPr>
      </w:pPr>
    </w:p>
    <w:p w:rsidR="00351C20" w:rsidRPr="007C7324" w:rsidRDefault="00351C20" w:rsidP="007C7324">
      <w:pPr>
        <w:pStyle w:val="odstavec"/>
      </w:pPr>
      <w:r w:rsidRPr="007C7324">
        <w:t>Dlhodobý nehmotný majetok a dlhodobý hmotný majetok odpisovaný sa odpisuje podľa odpisového plánu, ktorý bol zostavený v súlade so zákonom č. 431/2002 Z. z. o účtovníctve v z. n. p. na základe predpokladanej doby jeho používania a predpokladaného priebehu jeho morálneho a fyzického opotrebenia. Predpokladaná doba užívania a odpisové sadzby boli stanovené nasledovne:</w:t>
      </w:r>
    </w:p>
    <w:p w:rsidR="00351C20" w:rsidRPr="00E35CED" w:rsidRDefault="00351C20" w:rsidP="007C7324">
      <w:pPr>
        <w:pStyle w:val="odstavec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43"/>
        <w:gridCol w:w="2589"/>
        <w:gridCol w:w="1423"/>
      </w:tblGrid>
      <w:tr w:rsidR="00351C20" w:rsidRPr="004C2059" w:rsidTr="004C2059">
        <w:trPr>
          <w:jc w:val="center"/>
        </w:trPr>
        <w:tc>
          <w:tcPr>
            <w:tcW w:w="0" w:type="auto"/>
          </w:tcPr>
          <w:p w:rsidR="00351C20" w:rsidRPr="004C2059" w:rsidRDefault="00351C20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Odpisová skupina</w:t>
            </w:r>
          </w:p>
        </w:tc>
        <w:tc>
          <w:tcPr>
            <w:tcW w:w="0" w:type="auto"/>
          </w:tcPr>
          <w:p w:rsidR="00351C20" w:rsidRPr="004C2059" w:rsidRDefault="00351C20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Počet rokov odpisovania</w:t>
            </w:r>
          </w:p>
        </w:tc>
        <w:tc>
          <w:tcPr>
            <w:tcW w:w="0" w:type="auto"/>
          </w:tcPr>
          <w:p w:rsidR="00351C20" w:rsidRPr="004C2059" w:rsidRDefault="00351C20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Ročný odpis</w:t>
            </w:r>
          </w:p>
        </w:tc>
      </w:tr>
      <w:tr w:rsidR="00351C20" w:rsidRPr="004C2059" w:rsidTr="004C2059">
        <w:trPr>
          <w:jc w:val="center"/>
        </w:trPr>
        <w:tc>
          <w:tcPr>
            <w:tcW w:w="0" w:type="auto"/>
          </w:tcPr>
          <w:p w:rsidR="00351C20" w:rsidRPr="004C2059" w:rsidRDefault="00351C20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1</w:t>
            </w:r>
          </w:p>
        </w:tc>
        <w:tc>
          <w:tcPr>
            <w:tcW w:w="0" w:type="auto"/>
          </w:tcPr>
          <w:p w:rsidR="00351C20" w:rsidRPr="004C2059" w:rsidRDefault="00351C20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</w:tcPr>
          <w:p w:rsidR="00351C20" w:rsidRPr="004C2059" w:rsidRDefault="00351C20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351C20" w:rsidRPr="004C2059" w:rsidTr="004C2059">
        <w:trPr>
          <w:jc w:val="center"/>
        </w:trPr>
        <w:tc>
          <w:tcPr>
            <w:tcW w:w="0" w:type="auto"/>
          </w:tcPr>
          <w:p w:rsidR="00351C20" w:rsidRPr="004C2059" w:rsidRDefault="00351C20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0" w:type="auto"/>
          </w:tcPr>
          <w:p w:rsidR="00351C20" w:rsidRPr="004C2059" w:rsidRDefault="00351C20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</w:tcPr>
          <w:p w:rsidR="00351C20" w:rsidRPr="004C2059" w:rsidRDefault="00351C20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351C20" w:rsidRPr="004C2059" w:rsidTr="004C2059">
        <w:trPr>
          <w:jc w:val="center"/>
        </w:trPr>
        <w:tc>
          <w:tcPr>
            <w:tcW w:w="0" w:type="auto"/>
          </w:tcPr>
          <w:p w:rsidR="00351C20" w:rsidRPr="004C2059" w:rsidRDefault="00351C20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0" w:type="auto"/>
          </w:tcPr>
          <w:p w:rsidR="00351C20" w:rsidRPr="004C2059" w:rsidRDefault="00351C20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</w:tcPr>
          <w:p w:rsidR="00351C20" w:rsidRPr="004C2059" w:rsidRDefault="00351C20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351C20" w:rsidRPr="004C2059" w:rsidTr="004C2059">
        <w:trPr>
          <w:jc w:val="center"/>
        </w:trPr>
        <w:tc>
          <w:tcPr>
            <w:tcW w:w="0" w:type="auto"/>
          </w:tcPr>
          <w:p w:rsidR="00351C20" w:rsidRPr="004C2059" w:rsidRDefault="00351C20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0" w:type="auto"/>
          </w:tcPr>
          <w:p w:rsidR="00351C20" w:rsidRPr="004C2059" w:rsidRDefault="00351C20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</w:tcPr>
          <w:p w:rsidR="00351C20" w:rsidRPr="004C2059" w:rsidRDefault="00351C20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</w:tbl>
    <w:p w:rsidR="00351C20" w:rsidRPr="00E35CED" w:rsidRDefault="00351C20" w:rsidP="007C7324">
      <w:pPr>
        <w:pStyle w:val="odstavec"/>
      </w:pPr>
    </w:p>
    <w:p w:rsidR="00351C20" w:rsidRPr="007C7324" w:rsidRDefault="00351C20" w:rsidP="005D5220">
      <w:pPr>
        <w:pStyle w:val="odstavec"/>
        <w:outlineLvl w:val="0"/>
        <w:rPr>
          <w:color w:val="FF0000"/>
        </w:rPr>
      </w:pPr>
      <w:r w:rsidRPr="007C7324">
        <w:t>Účtovné odpisy boli zaokrúhľované  na celé eurá .</w:t>
      </w: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351C20" w:rsidRPr="00E35CED" w:rsidRDefault="00351C20" w:rsidP="002C3F7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Zásady pre zohľadnenie zníženia hodnoty majetku </w:t>
      </w:r>
    </w:p>
    <w:p w:rsidR="00351C20" w:rsidRPr="00E35CED" w:rsidRDefault="00351C20" w:rsidP="002C3F78">
      <w:pPr>
        <w:pStyle w:val="ListParagraph"/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351C20" w:rsidRPr="00E35CED" w:rsidRDefault="00351C20" w:rsidP="00084C70">
      <w:pPr>
        <w:pStyle w:val="odstavec"/>
      </w:pPr>
      <w:r w:rsidRPr="00E35CED">
        <w:t xml:space="preserve">Hodnota obstarávaného dlhodobého majetku, ktorý sa používa, sa trvalo zníži o oprávky, ktoré zodpovedajú výške opotrebenia majetku. </w:t>
      </w:r>
    </w:p>
    <w:p w:rsidR="00351C20" w:rsidRDefault="00351C20" w:rsidP="000108DF">
      <w:pPr>
        <w:pStyle w:val="odstavec"/>
      </w:pPr>
      <w:r w:rsidRPr="00E35CED">
        <w:t>O opravných položkách sa účtuje v prípade prechodného zníženia hodnoty majetku ku dňu, ku ktorému sa zostavuje účtovná závierka. Opravná položka sa vytvára napr. k pohľadávkam po splatnosti a</w:t>
      </w:r>
      <w:r w:rsidRPr="00E35CED" w:rsidDel="00130A12">
        <w:t xml:space="preserve"> </w:t>
      </w:r>
      <w:r w:rsidRPr="00E35CED">
        <w:t xml:space="preserve">nedobytným pohľadávkam, kde existuje riziko nevymožiteľnosti pohľadávok. </w:t>
      </w:r>
    </w:p>
    <w:p w:rsidR="00351C20" w:rsidRDefault="00351C20" w:rsidP="000108DF">
      <w:pPr>
        <w:pStyle w:val="odstavec"/>
      </w:pPr>
    </w:p>
    <w:p w:rsidR="00351C20" w:rsidRDefault="00351C20" w:rsidP="005D5220">
      <w:pPr>
        <w:pStyle w:val="odstavec"/>
        <w:outlineLvl w:val="0"/>
        <w:rPr>
          <w:b/>
        </w:rPr>
      </w:pPr>
      <w:r>
        <w:rPr>
          <w:b/>
        </w:rPr>
        <w:t>Zásady pre vykazovanie transferov</w:t>
      </w:r>
    </w:p>
    <w:p w:rsidR="00351C20" w:rsidRDefault="00351C20" w:rsidP="000108DF">
      <w:pPr>
        <w:pStyle w:val="odstavec"/>
        <w:rPr>
          <w:b/>
        </w:rPr>
      </w:pPr>
    </w:p>
    <w:p w:rsidR="00351C20" w:rsidRDefault="00351C20" w:rsidP="000108DF">
      <w:pPr>
        <w:pStyle w:val="odstavec"/>
      </w:pPr>
      <w:r>
        <w:t>Dotácie, príspevky, rozpočtové bežné výdavky, kapitálové výdavky, grant a iné finančné operácie sa účtujú ako transfery, bežné transfery alebo kapitálové transfery v súlade s § 19 Opatrenia Ministerstva financií Slovenskej republiky z 8. Augusta 2007 č. MF/16786/2007-31, ktorým sa ustanovujú podrobnosti o postupoch účtovania a rámcovej účtovej osnove pre rozpočtové organizácie, príspevkové organizácie, štátne fondy, obce a vyššie územné celky v z. n. p. Zásady pre vykazovanie transferov sa riadia Metodickým usmernením Ministerstva financií Slovenskej republiky pre kapitoly štátneho rozpočtu v oblasti účtovania a vykazovania transferov.</w:t>
      </w:r>
    </w:p>
    <w:p w:rsidR="00351C20" w:rsidRDefault="00351C20" w:rsidP="000108DF">
      <w:pPr>
        <w:pStyle w:val="odstavec"/>
      </w:pPr>
    </w:p>
    <w:p w:rsidR="00351C20" w:rsidRDefault="00351C20" w:rsidP="000108DF">
      <w:pPr>
        <w:pStyle w:val="odstavec"/>
        <w:numPr>
          <w:ilvl w:val="0"/>
          <w:numId w:val="2"/>
        </w:numPr>
        <w:rPr>
          <w:b/>
        </w:rPr>
      </w:pPr>
      <w:r>
        <w:rPr>
          <w:b/>
        </w:rPr>
        <w:t>Spôsob prepočtu údajov v cudzích menách na menu euro</w:t>
      </w:r>
    </w:p>
    <w:p w:rsidR="00351C20" w:rsidRDefault="00351C20" w:rsidP="000108DF">
      <w:pPr>
        <w:pStyle w:val="odstavec"/>
        <w:rPr>
          <w:b/>
        </w:rPr>
      </w:pPr>
    </w:p>
    <w:p w:rsidR="00351C20" w:rsidRPr="000108DF" w:rsidRDefault="00351C20" w:rsidP="000108DF">
      <w:pPr>
        <w:pStyle w:val="odstavec"/>
      </w:pPr>
      <w:r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 Na ocenenie prírastku cudzej meny nakúpenej za menu euro sa použije kurz, za ktorý bola táto cudzia mena nakúpená. Na úbytok rovnakej cudzej meny v hotovosti sa použije prepočet cudzej meny na eurá cena zistená váženým aritmetickým priemerom. Na ocenenie pohľadávky a záväzkov v cudzej mene spojených s účtovaním  poskytnutého alebo prijatého preddavku v cudzej mene sa použije kurz v čase prijatia alebo poskytnutia preddavku.</w:t>
      </w:r>
    </w:p>
    <w:p w:rsidR="00351C20" w:rsidRPr="007D5E90" w:rsidRDefault="00351C20" w:rsidP="007D5E90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351C20" w:rsidRPr="00E35CED" w:rsidRDefault="00351C20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Čl.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 xml:space="preserve"> III</w:t>
      </w:r>
    </w:p>
    <w:p w:rsidR="00351C20" w:rsidRPr="00E35CED" w:rsidRDefault="00351C20" w:rsidP="007D5E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údajoch na strane aktív súvahy</w:t>
      </w: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351C20" w:rsidRPr="007D5E90" w:rsidRDefault="00351C20" w:rsidP="002C3F7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7D5E90">
        <w:rPr>
          <w:rFonts w:ascii="Times New Roman" w:hAnsi="Times New Roman"/>
          <w:b/>
          <w:sz w:val="24"/>
          <w:szCs w:val="24"/>
          <w:lang w:val="sk-SK"/>
        </w:rPr>
        <w:t>Neobežný majetok</w:t>
      </w:r>
    </w:p>
    <w:p w:rsidR="00351C20" w:rsidRPr="00E35CED" w:rsidRDefault="00351C20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351C20" w:rsidRPr="003A4602" w:rsidRDefault="00351C20" w:rsidP="002C3F78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3A4602">
        <w:rPr>
          <w:rFonts w:ascii="Times New Roman" w:hAnsi="Times New Roman"/>
          <w:b/>
          <w:sz w:val="24"/>
          <w:szCs w:val="24"/>
          <w:lang w:val="sk-SK"/>
        </w:rPr>
        <w:t>Dlhodobý nehmotný majetok,  dlhodobý hmotný majetok a dlhodobý finančný majetok</w:t>
      </w:r>
    </w:p>
    <w:p w:rsidR="00351C20" w:rsidRPr="00E35CED" w:rsidRDefault="00351C20" w:rsidP="002C3F78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351C20" w:rsidRPr="007D5E90" w:rsidRDefault="00351C20" w:rsidP="005D5220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val="sk-SK"/>
        </w:rPr>
      </w:pPr>
      <w:r w:rsidRPr="007D5E90">
        <w:rPr>
          <w:rFonts w:ascii="Times New Roman" w:hAnsi="Times New Roman"/>
          <w:sz w:val="20"/>
          <w:szCs w:val="20"/>
          <w:lang w:val="sk-SK"/>
        </w:rPr>
        <w:t>Údaje o stave a pohybe na účtoch dlhodobého majetku sú uvedené v Tabuľke č. 1 tabuľkovej časti poznámok</w:t>
      </w: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351C20" w:rsidRPr="003A4602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3A4602">
        <w:rPr>
          <w:rFonts w:ascii="Times New Roman" w:hAnsi="Times New Roman"/>
          <w:sz w:val="24"/>
          <w:szCs w:val="24"/>
          <w:lang w:val="sk-SK"/>
        </w:rPr>
        <w:t>Počiatočný stav DHM k 1.1.201</w:t>
      </w:r>
      <w:r>
        <w:rPr>
          <w:rFonts w:ascii="Times New Roman" w:hAnsi="Times New Roman"/>
          <w:sz w:val="24"/>
          <w:szCs w:val="24"/>
          <w:lang w:val="sk-SK"/>
        </w:rPr>
        <w:t xml:space="preserve">5  bol  v sume   6572 </w:t>
      </w:r>
      <w:r w:rsidRPr="003A4602">
        <w:rPr>
          <w:rFonts w:ascii="Times New Roman" w:hAnsi="Times New Roman"/>
          <w:sz w:val="24"/>
          <w:szCs w:val="24"/>
          <w:lang w:val="sk-SK"/>
        </w:rPr>
        <w:t>EUR</w:t>
      </w: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Úbytky </w:t>
      </w:r>
      <w:r w:rsidRPr="003A4602"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 xml:space="preserve">                  </w:t>
      </w:r>
    </w:p>
    <w:p w:rsidR="00351C20" w:rsidRPr="003A4602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3A4602">
        <w:rPr>
          <w:rFonts w:ascii="Times New Roman" w:hAnsi="Times New Roman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 xml:space="preserve">   </w:t>
      </w:r>
    </w:p>
    <w:p w:rsidR="00351C20" w:rsidRPr="003A4602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Zostatková hodnota </w:t>
      </w:r>
      <w:r w:rsidRPr="003A4602">
        <w:rPr>
          <w:rFonts w:ascii="Times New Roman" w:hAnsi="Times New Roman"/>
          <w:sz w:val="24"/>
          <w:szCs w:val="24"/>
          <w:lang w:val="sk-SK"/>
        </w:rPr>
        <w:t xml:space="preserve"> majet</w:t>
      </w:r>
      <w:r>
        <w:rPr>
          <w:rFonts w:ascii="Times New Roman" w:hAnsi="Times New Roman"/>
          <w:sz w:val="24"/>
          <w:szCs w:val="24"/>
          <w:lang w:val="sk-SK"/>
        </w:rPr>
        <w:t xml:space="preserve">ku </w:t>
      </w:r>
      <w:r w:rsidRPr="003A4602">
        <w:rPr>
          <w:rFonts w:ascii="Times New Roman" w:hAnsi="Times New Roman"/>
          <w:sz w:val="24"/>
          <w:szCs w:val="24"/>
          <w:lang w:val="sk-SK"/>
        </w:rPr>
        <w:t> 31.12.201</w:t>
      </w:r>
      <w:r>
        <w:rPr>
          <w:rFonts w:ascii="Times New Roman" w:hAnsi="Times New Roman"/>
          <w:sz w:val="24"/>
          <w:szCs w:val="24"/>
          <w:lang w:val="sk-SK"/>
        </w:rPr>
        <w:t>5</w:t>
      </w:r>
      <w:r w:rsidRPr="003A4602">
        <w:rPr>
          <w:rFonts w:ascii="Times New Roman" w:hAnsi="Times New Roman"/>
          <w:sz w:val="24"/>
          <w:szCs w:val="24"/>
          <w:lang w:val="sk-SK"/>
        </w:rPr>
        <w:t xml:space="preserve">   je </w:t>
      </w:r>
      <w:r>
        <w:rPr>
          <w:rFonts w:ascii="Times New Roman" w:hAnsi="Times New Roman"/>
          <w:sz w:val="24"/>
          <w:szCs w:val="24"/>
          <w:lang w:val="sk-SK"/>
        </w:rPr>
        <w:t xml:space="preserve">   </w:t>
      </w:r>
      <w:r w:rsidRPr="003A4602">
        <w:rPr>
          <w:rFonts w:ascii="Times New Roman" w:hAnsi="Times New Roman"/>
          <w:sz w:val="24"/>
          <w:szCs w:val="24"/>
          <w:lang w:val="sk-SK"/>
        </w:rPr>
        <w:t xml:space="preserve">v sume </w:t>
      </w:r>
      <w:r>
        <w:rPr>
          <w:rFonts w:ascii="Times New Roman" w:hAnsi="Times New Roman"/>
          <w:sz w:val="24"/>
          <w:szCs w:val="24"/>
          <w:lang w:val="sk-SK"/>
        </w:rPr>
        <w:t xml:space="preserve"> 6572</w:t>
      </w:r>
      <w:r w:rsidRPr="003A4602">
        <w:rPr>
          <w:rFonts w:ascii="Times New Roman" w:hAnsi="Times New Roman"/>
          <w:sz w:val="24"/>
          <w:szCs w:val="24"/>
          <w:lang w:val="sk-SK"/>
        </w:rPr>
        <w:t>EUR</w:t>
      </w: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351C20" w:rsidRDefault="00351C20" w:rsidP="005D5220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725F16">
        <w:rPr>
          <w:rFonts w:ascii="Times New Roman" w:hAnsi="Times New Roman"/>
          <w:b/>
          <w:sz w:val="24"/>
          <w:szCs w:val="24"/>
          <w:lang w:val="sk-SK"/>
        </w:rPr>
        <w:t xml:space="preserve">Zostatková hodnota </w:t>
      </w:r>
      <w:r>
        <w:rPr>
          <w:rFonts w:ascii="Times New Roman" w:hAnsi="Times New Roman"/>
          <w:b/>
          <w:sz w:val="24"/>
          <w:szCs w:val="24"/>
          <w:lang w:val="sk-SK"/>
        </w:rPr>
        <w:t>m</w:t>
      </w:r>
      <w:r w:rsidRPr="00725F16">
        <w:rPr>
          <w:rFonts w:ascii="Times New Roman" w:hAnsi="Times New Roman"/>
          <w:b/>
          <w:sz w:val="24"/>
          <w:szCs w:val="24"/>
          <w:lang w:val="sk-SK"/>
        </w:rPr>
        <w:t>ajetku:</w:t>
      </w:r>
    </w:p>
    <w:p w:rsidR="00351C20" w:rsidRPr="00725F16" w:rsidRDefault="00351C20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644"/>
        <w:gridCol w:w="1800"/>
        <w:gridCol w:w="2084"/>
      </w:tblGrid>
      <w:tr w:rsidR="00351C20" w:rsidTr="0046472F">
        <w:tc>
          <w:tcPr>
            <w:tcW w:w="1842" w:type="dxa"/>
          </w:tcPr>
          <w:p w:rsidR="00351C20" w:rsidRPr="0046472F" w:rsidRDefault="00351C20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Názov majetku</w:t>
            </w:r>
          </w:p>
        </w:tc>
        <w:tc>
          <w:tcPr>
            <w:tcW w:w="1842" w:type="dxa"/>
          </w:tcPr>
          <w:p w:rsidR="00351C20" w:rsidRPr="0046472F" w:rsidRDefault="00351C20" w:rsidP="004647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 xml:space="preserve">účtovný. stav majetku </w:t>
            </w:r>
          </w:p>
          <w:p w:rsidR="00351C20" w:rsidRPr="0046472F" w:rsidRDefault="00351C20" w:rsidP="004647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k 1.1.201</w:t>
            </w: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5</w:t>
            </w:r>
          </w:p>
        </w:tc>
        <w:tc>
          <w:tcPr>
            <w:tcW w:w="1644" w:type="dxa"/>
          </w:tcPr>
          <w:p w:rsidR="00351C20" w:rsidRPr="0046472F" w:rsidRDefault="00351C20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800" w:type="dxa"/>
          </w:tcPr>
          <w:p w:rsidR="00351C20" w:rsidRPr="0046472F" w:rsidRDefault="00351C20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ubytky</w:t>
            </w:r>
          </w:p>
          <w:p w:rsidR="00351C20" w:rsidRPr="0046472F" w:rsidRDefault="00351C20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K 31.12.201</w:t>
            </w: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5</w:t>
            </w:r>
          </w:p>
        </w:tc>
        <w:tc>
          <w:tcPr>
            <w:tcW w:w="2084" w:type="dxa"/>
          </w:tcPr>
          <w:p w:rsidR="00351C20" w:rsidRPr="0046472F" w:rsidRDefault="00351C20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Zostatková hodnota</w:t>
            </w:r>
          </w:p>
          <w:p w:rsidR="00351C20" w:rsidRPr="0046472F" w:rsidRDefault="00351C20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m</w:t>
            </w: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ajetku  k 31.12.201</w:t>
            </w: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5</w:t>
            </w:r>
          </w:p>
        </w:tc>
      </w:tr>
      <w:tr w:rsidR="00351C20" w:rsidTr="0046472F">
        <w:tc>
          <w:tcPr>
            <w:tcW w:w="1842" w:type="dxa"/>
          </w:tcPr>
          <w:p w:rsidR="00351C20" w:rsidRPr="0046472F" w:rsidRDefault="00351C2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Stavby</w:t>
            </w:r>
          </w:p>
        </w:tc>
        <w:tc>
          <w:tcPr>
            <w:tcW w:w="1842" w:type="dxa"/>
          </w:tcPr>
          <w:p w:rsidR="00351C20" w:rsidRPr="0046472F" w:rsidRDefault="00351C2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4514,00</w:t>
            </w:r>
          </w:p>
        </w:tc>
        <w:tc>
          <w:tcPr>
            <w:tcW w:w="1644" w:type="dxa"/>
          </w:tcPr>
          <w:p w:rsidR="00351C20" w:rsidRPr="0046472F" w:rsidRDefault="00351C2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800" w:type="dxa"/>
          </w:tcPr>
          <w:p w:rsidR="00351C20" w:rsidRPr="0046472F" w:rsidRDefault="00351C2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2084" w:type="dxa"/>
          </w:tcPr>
          <w:p w:rsidR="00351C20" w:rsidRPr="0046472F" w:rsidRDefault="00351C2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4514,00</w:t>
            </w:r>
          </w:p>
        </w:tc>
      </w:tr>
      <w:tr w:rsidR="00351C20" w:rsidTr="0046472F">
        <w:tc>
          <w:tcPr>
            <w:tcW w:w="1842" w:type="dxa"/>
          </w:tcPr>
          <w:p w:rsidR="00351C20" w:rsidRPr="0046472F" w:rsidRDefault="00351C2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Samost. hnuteľ.veci</w:t>
            </w:r>
          </w:p>
        </w:tc>
        <w:tc>
          <w:tcPr>
            <w:tcW w:w="1842" w:type="dxa"/>
          </w:tcPr>
          <w:p w:rsidR="00351C20" w:rsidRPr="0046472F" w:rsidRDefault="00351C2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2058,00</w:t>
            </w:r>
          </w:p>
        </w:tc>
        <w:tc>
          <w:tcPr>
            <w:tcW w:w="1644" w:type="dxa"/>
          </w:tcPr>
          <w:p w:rsidR="00351C20" w:rsidRPr="0046472F" w:rsidRDefault="00351C2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1800" w:type="dxa"/>
          </w:tcPr>
          <w:p w:rsidR="00351C20" w:rsidRPr="0046472F" w:rsidRDefault="00351C2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2084" w:type="dxa"/>
          </w:tcPr>
          <w:p w:rsidR="00351C20" w:rsidRPr="0046472F" w:rsidRDefault="00351C2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2058,00</w:t>
            </w:r>
          </w:p>
        </w:tc>
      </w:tr>
      <w:tr w:rsidR="00351C20" w:rsidTr="0046472F">
        <w:tc>
          <w:tcPr>
            <w:tcW w:w="1842" w:type="dxa"/>
          </w:tcPr>
          <w:p w:rsidR="00351C20" w:rsidRPr="0046472F" w:rsidRDefault="00351C2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Pozemky</w:t>
            </w:r>
          </w:p>
        </w:tc>
        <w:tc>
          <w:tcPr>
            <w:tcW w:w="1842" w:type="dxa"/>
          </w:tcPr>
          <w:p w:rsidR="00351C20" w:rsidRPr="0046472F" w:rsidRDefault="00351C2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1644" w:type="dxa"/>
          </w:tcPr>
          <w:p w:rsidR="00351C20" w:rsidRPr="0046472F" w:rsidRDefault="00351C2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1800" w:type="dxa"/>
          </w:tcPr>
          <w:p w:rsidR="00351C20" w:rsidRPr="0046472F" w:rsidRDefault="00351C2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2084" w:type="dxa"/>
          </w:tcPr>
          <w:p w:rsidR="00351C20" w:rsidRPr="0046472F" w:rsidRDefault="00351C2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</w:tr>
      <w:tr w:rsidR="00351C20" w:rsidTr="0046472F">
        <w:tc>
          <w:tcPr>
            <w:tcW w:w="1842" w:type="dxa"/>
          </w:tcPr>
          <w:p w:rsidR="00351C20" w:rsidRPr="0046472F" w:rsidRDefault="00351C2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Ost.dlhodobý finančný majetok</w:t>
            </w:r>
          </w:p>
        </w:tc>
        <w:tc>
          <w:tcPr>
            <w:tcW w:w="1842" w:type="dxa"/>
          </w:tcPr>
          <w:p w:rsidR="00351C20" w:rsidRPr="0046472F" w:rsidRDefault="00351C2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14406,00</w:t>
            </w:r>
          </w:p>
        </w:tc>
        <w:tc>
          <w:tcPr>
            <w:tcW w:w="1644" w:type="dxa"/>
          </w:tcPr>
          <w:p w:rsidR="00351C20" w:rsidRPr="0046472F" w:rsidRDefault="00351C2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1800" w:type="dxa"/>
          </w:tcPr>
          <w:p w:rsidR="00351C20" w:rsidRPr="0046472F" w:rsidRDefault="00351C2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2084" w:type="dxa"/>
          </w:tcPr>
          <w:p w:rsidR="00351C20" w:rsidRPr="0046472F" w:rsidRDefault="00351C2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14406,00</w:t>
            </w:r>
          </w:p>
        </w:tc>
      </w:tr>
      <w:tr w:rsidR="00351C20" w:rsidTr="0046472F">
        <w:tc>
          <w:tcPr>
            <w:tcW w:w="1842" w:type="dxa"/>
          </w:tcPr>
          <w:p w:rsidR="00351C20" w:rsidRPr="0046472F" w:rsidRDefault="00351C20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Spolu:</w:t>
            </w:r>
          </w:p>
        </w:tc>
        <w:tc>
          <w:tcPr>
            <w:tcW w:w="1842" w:type="dxa"/>
          </w:tcPr>
          <w:p w:rsidR="00351C20" w:rsidRPr="0046472F" w:rsidRDefault="00351C20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20978,00</w:t>
            </w:r>
          </w:p>
        </w:tc>
        <w:tc>
          <w:tcPr>
            <w:tcW w:w="1644" w:type="dxa"/>
          </w:tcPr>
          <w:p w:rsidR="00351C20" w:rsidRPr="0046472F" w:rsidRDefault="00351C20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0,00</w:t>
            </w:r>
          </w:p>
        </w:tc>
        <w:tc>
          <w:tcPr>
            <w:tcW w:w="1800" w:type="dxa"/>
          </w:tcPr>
          <w:p w:rsidR="00351C20" w:rsidRPr="0046472F" w:rsidRDefault="00351C20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0,00</w:t>
            </w:r>
          </w:p>
        </w:tc>
        <w:tc>
          <w:tcPr>
            <w:tcW w:w="2084" w:type="dxa"/>
          </w:tcPr>
          <w:p w:rsidR="00351C20" w:rsidRPr="0046472F" w:rsidRDefault="00351C20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20978,00</w:t>
            </w:r>
          </w:p>
        </w:tc>
      </w:tr>
    </w:tbl>
    <w:p w:rsidR="00351C20" w:rsidRDefault="00351C20" w:rsidP="00725F16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351C20" w:rsidRPr="00DF760C" w:rsidRDefault="00351C20" w:rsidP="005D522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sk-SK"/>
        </w:rPr>
      </w:pPr>
      <w:r w:rsidRPr="005014CB">
        <w:rPr>
          <w:rFonts w:ascii="Times New Roman" w:hAnsi="Times New Roman"/>
          <w:b/>
          <w:sz w:val="24"/>
          <w:szCs w:val="24"/>
          <w:lang w:val="sk-SK"/>
        </w:rPr>
        <w:t>Spôsob a výška poistenia dlhodobého majetku</w:t>
      </w:r>
      <w:r w:rsidRPr="00DF760C">
        <w:rPr>
          <w:rFonts w:ascii="Times New Roman" w:hAnsi="Times New Roman"/>
          <w:sz w:val="24"/>
          <w:szCs w:val="24"/>
          <w:lang w:val="sk-SK"/>
        </w:rPr>
        <w:t xml:space="preserve">  - majetok poistený nemáme</w:t>
      </w:r>
    </w:p>
    <w:p w:rsidR="00351C20" w:rsidRDefault="00351C20" w:rsidP="002C3F78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351C20" w:rsidRPr="00DF760C" w:rsidRDefault="00351C20" w:rsidP="002C3F78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351C20" w:rsidRPr="007D5E90" w:rsidRDefault="00351C20" w:rsidP="002C3F7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7D5E90">
        <w:rPr>
          <w:rFonts w:ascii="Times New Roman" w:hAnsi="Times New Roman"/>
          <w:b/>
          <w:sz w:val="24"/>
          <w:szCs w:val="24"/>
          <w:lang w:val="sk-SK"/>
        </w:rPr>
        <w:t>Obežný majetok</w:t>
      </w:r>
    </w:p>
    <w:p w:rsidR="00351C20" w:rsidRPr="00E35CED" w:rsidRDefault="00351C20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351C20" w:rsidRPr="00E63E4A" w:rsidRDefault="00351C20" w:rsidP="002C3F78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Zásoby</w:t>
      </w:r>
      <w:r>
        <w:rPr>
          <w:rFonts w:ascii="Times New Roman" w:hAnsi="Times New Roman"/>
          <w:b/>
          <w:sz w:val="24"/>
          <w:szCs w:val="24"/>
          <w:lang w:val="sk-SK"/>
        </w:rPr>
        <w:t xml:space="preserve"> -  nemáme</w:t>
      </w:r>
    </w:p>
    <w:p w:rsidR="00351C20" w:rsidRPr="00E35CED" w:rsidRDefault="00351C20" w:rsidP="006E243E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tbl>
      <w:tblPr>
        <w:tblW w:w="527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920"/>
        <w:gridCol w:w="715"/>
        <w:gridCol w:w="1136"/>
        <w:gridCol w:w="1132"/>
        <w:gridCol w:w="705"/>
        <w:gridCol w:w="709"/>
        <w:gridCol w:w="711"/>
        <w:gridCol w:w="918"/>
        <w:gridCol w:w="920"/>
        <w:gridCol w:w="851"/>
        <w:gridCol w:w="992"/>
      </w:tblGrid>
      <w:tr w:rsidR="00351C20" w:rsidRPr="004C2059" w:rsidTr="00C52D94">
        <w:trPr>
          <w:trHeight w:val="1500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Položka zásob – číslo a názov účtu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Riadok súvahy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Hodnota zásob brutto k 31.12. bezprostredne predchádzajúceho účtovného obdobia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Hodnota opravnej položky k zásobám  k 31.12. bezprostredne predchádzajúceho účtovného obdobia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Tvorba opravnej položky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Zníženie opravnej položky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Zrušenie opravnej položky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Hodnota opravnej položky k zásobám k 31.12. bežného účtovného obdobia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Opis dôvodov tvorby, zníženia, zrušenia opravnej položky k zásobám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Hodnota zásob brutto k 31.12. bežného účtovného obdobia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Hodnota zásob netto k 31.12. bežného účtovného obdobia</w:t>
            </w:r>
          </w:p>
        </w:tc>
      </w:tr>
      <w:tr w:rsidR="00351C20" w:rsidRPr="004C2059" w:rsidTr="00C52D94">
        <w:trPr>
          <w:trHeight w:val="16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2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8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9</w:t>
            </w:r>
          </w:p>
        </w:tc>
      </w:tr>
      <w:tr w:rsidR="00351C20" w:rsidRPr="004C2059" w:rsidTr="00C52D94">
        <w:trPr>
          <w:trHeight w:val="16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112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035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</w:tr>
      <w:tr w:rsidR="00351C20" w:rsidRPr="004C2059" w:rsidTr="00B709DA">
        <w:trPr>
          <w:trHeight w:val="225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</w:tr>
    </w:tbl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351C20" w:rsidRPr="00E63E4A" w:rsidRDefault="00351C20" w:rsidP="002C3F78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Pohľadávky</w:t>
      </w:r>
    </w:p>
    <w:p w:rsidR="00351C20" w:rsidRDefault="00351C20" w:rsidP="006E243E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351C20" w:rsidRPr="006E243E" w:rsidRDefault="00351C20" w:rsidP="006E243E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  <w:r>
        <w:rPr>
          <w:rFonts w:ascii="Times New Roman" w:hAnsi="Times New Roman"/>
          <w:b/>
          <w:sz w:val="20"/>
          <w:szCs w:val="20"/>
          <w:lang w:val="sk-SK"/>
        </w:rPr>
        <w:t>Významné pohľadávky podľa jednotlivých položiek súvahy</w:t>
      </w:r>
    </w:p>
    <w:tbl>
      <w:tblPr>
        <w:tblW w:w="5280" w:type="pct"/>
        <w:tblCellMar>
          <w:left w:w="70" w:type="dxa"/>
          <w:right w:w="70" w:type="dxa"/>
        </w:tblCellMar>
        <w:tblLook w:val="00A0"/>
      </w:tblPr>
      <w:tblGrid>
        <w:gridCol w:w="1259"/>
        <w:gridCol w:w="1022"/>
        <w:gridCol w:w="1179"/>
        <w:gridCol w:w="6268"/>
      </w:tblGrid>
      <w:tr w:rsidR="00351C20" w:rsidRPr="004C2059" w:rsidTr="00C04C10">
        <w:trPr>
          <w:trHeight w:val="465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Pohľadávka – číslo a názov účtu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Riadok súvahy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Hodnota pohľadávok</w:t>
            </w:r>
          </w:p>
        </w:tc>
        <w:tc>
          <w:tcPr>
            <w:tcW w:w="3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Opis</w:t>
            </w:r>
          </w:p>
        </w:tc>
      </w:tr>
      <w:tr w:rsidR="00351C20" w:rsidRPr="004C2059" w:rsidTr="00C04C10">
        <w:trPr>
          <w:trHeight w:val="165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3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3</w:t>
            </w:r>
          </w:p>
        </w:tc>
      </w:tr>
      <w:tr w:rsidR="00351C20" w:rsidRPr="004C2059" w:rsidTr="00C04C10">
        <w:trPr>
          <w:trHeight w:val="225"/>
        </w:trPr>
        <w:tc>
          <w:tcPr>
            <w:tcW w:w="65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 31</w:t>
            </w: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9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 6</w:t>
            </w: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32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Pohľadávky</w:t>
            </w: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 xml:space="preserve"> so zostatkovou dobou splatnosti do jedného roka</w:t>
            </w:r>
          </w:p>
        </w:tc>
      </w:tr>
      <w:tr w:rsidR="00351C20" w:rsidRPr="004C2059" w:rsidTr="00C04C10">
        <w:trPr>
          <w:trHeight w:val="225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3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4C2059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351C20" w:rsidRPr="004C2059" w:rsidTr="00C04C10">
        <w:trPr>
          <w:trHeight w:val="225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Spolu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 x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 xml:space="preserve"> 0,00 </w:t>
            </w:r>
          </w:p>
        </w:tc>
        <w:tc>
          <w:tcPr>
            <w:tcW w:w="3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</w:tr>
    </w:tbl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351C20" w:rsidRPr="006E243E" w:rsidRDefault="00351C20" w:rsidP="006E243E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  <w:r w:rsidRPr="006E243E">
        <w:rPr>
          <w:rFonts w:ascii="Times New Roman" w:hAnsi="Times New Roman"/>
          <w:b/>
          <w:sz w:val="20"/>
          <w:szCs w:val="20"/>
          <w:lang w:val="sk-SK"/>
        </w:rPr>
        <w:t xml:space="preserve">Opravné položky k pohľadávkam </w:t>
      </w:r>
      <w:r>
        <w:rPr>
          <w:rFonts w:ascii="Times New Roman" w:hAnsi="Times New Roman"/>
          <w:b/>
          <w:sz w:val="20"/>
          <w:szCs w:val="20"/>
          <w:lang w:val="sk-SK"/>
        </w:rPr>
        <w:t xml:space="preserve"> -  sme netvorili</w:t>
      </w:r>
    </w:p>
    <w:tbl>
      <w:tblPr>
        <w:tblW w:w="5193" w:type="pct"/>
        <w:tblCellMar>
          <w:left w:w="70" w:type="dxa"/>
          <w:right w:w="70" w:type="dxa"/>
        </w:tblCellMar>
        <w:tblLook w:val="00A0"/>
      </w:tblPr>
      <w:tblGrid>
        <w:gridCol w:w="1731"/>
        <w:gridCol w:w="763"/>
        <w:gridCol w:w="1707"/>
        <w:gridCol w:w="944"/>
        <w:gridCol w:w="963"/>
        <w:gridCol w:w="977"/>
        <w:gridCol w:w="1093"/>
        <w:gridCol w:w="1390"/>
      </w:tblGrid>
      <w:tr w:rsidR="00351C20" w:rsidRPr="004C2059" w:rsidTr="00B35F7A">
        <w:trPr>
          <w:trHeight w:val="1260"/>
        </w:trPr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Pohľadávka – číslo a názov účtu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Riadok súvahy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Hodnota opravnej položky k 31.12. bezprostredne predchádzajúceho účtovného obdobia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Tvorba opravnej položky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Zníženie opravnej položky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Zrušenie opravnej položky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Hodnota opravnej položky k 31.12. bežného účtovného obdobia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Opis dôvodov tvorby, zníženia, zrušenia opravnej položky k pohľadávkam</w:t>
            </w:r>
          </w:p>
        </w:tc>
      </w:tr>
      <w:tr w:rsidR="00351C20" w:rsidRPr="004C2059" w:rsidTr="00B35F7A">
        <w:trPr>
          <w:trHeight w:val="165"/>
        </w:trPr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5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6</w:t>
            </w:r>
          </w:p>
        </w:tc>
      </w:tr>
      <w:tr w:rsidR="00351C20" w:rsidRPr="004C2059" w:rsidTr="00B35F7A">
        <w:trPr>
          <w:trHeight w:val="255"/>
        </w:trPr>
        <w:tc>
          <w:tcPr>
            <w:tcW w:w="9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5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</w:tr>
      <w:tr w:rsidR="00351C20" w:rsidRPr="004C2059" w:rsidTr="00B709DA">
        <w:trPr>
          <w:trHeight w:val="255"/>
        </w:trPr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</w:tr>
    </w:tbl>
    <w:p w:rsidR="00351C20" w:rsidRPr="00E35CED" w:rsidRDefault="00351C20" w:rsidP="002C3F78">
      <w:pPr>
        <w:spacing w:after="0" w:line="240" w:lineRule="auto"/>
        <w:ind w:left="1980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351C20" w:rsidRPr="00E63E4A" w:rsidRDefault="00351C20" w:rsidP="002C3F78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Finančný majetok</w:t>
      </w: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483"/>
        <w:gridCol w:w="708"/>
        <w:gridCol w:w="1701"/>
        <w:gridCol w:w="991"/>
        <w:gridCol w:w="991"/>
        <w:gridCol w:w="2338"/>
      </w:tblGrid>
      <w:tr w:rsidR="00351C20" w:rsidRPr="004C2059" w:rsidTr="00253A11">
        <w:trPr>
          <w:trHeight w:val="1260"/>
        </w:trPr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Krátkodobý finančný majetok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Riadok súvahy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Zostatok k 31.12. bezprostredne predchádzajúceho účtovného obdobia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Prírastky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Úbytky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Zostatok k 31.12. bežného účtovného obdobia</w:t>
            </w:r>
          </w:p>
        </w:tc>
      </w:tr>
      <w:tr w:rsidR="00351C20" w:rsidRPr="004C2059" w:rsidTr="00253A11">
        <w:trPr>
          <w:trHeight w:val="165"/>
        </w:trPr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a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b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3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4</w:t>
            </w:r>
          </w:p>
        </w:tc>
      </w:tr>
      <w:tr w:rsidR="00351C20" w:rsidRPr="004C2059" w:rsidTr="00253A11">
        <w:trPr>
          <w:trHeight w:val="255"/>
        </w:trPr>
        <w:tc>
          <w:tcPr>
            <w:tcW w:w="13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Pokladnica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086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58,78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4 463,04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4402,73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61,68</w:t>
            </w:r>
          </w:p>
        </w:tc>
      </w:tr>
      <w:tr w:rsidR="00351C20" w:rsidRPr="004C2059" w:rsidTr="00253A11">
        <w:trPr>
          <w:trHeight w:val="255"/>
        </w:trPr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Bežný účet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088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1073,61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15956,11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15009,54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1268,87</w:t>
            </w:r>
          </w:p>
        </w:tc>
      </w:tr>
      <w:tr w:rsidR="00351C20" w:rsidRPr="004C2059" w:rsidTr="00253A11">
        <w:trPr>
          <w:trHeight w:val="255"/>
        </w:trPr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</w:tr>
      <w:tr w:rsidR="00351C20" w:rsidRPr="004C2059" w:rsidTr="00253A11">
        <w:trPr>
          <w:trHeight w:val="255"/>
        </w:trPr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</w:tr>
    </w:tbl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351C20" w:rsidRPr="00E63E4A" w:rsidRDefault="00351C20" w:rsidP="002C3F78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Časové rozlíšenie aktív</w:t>
      </w: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tbl>
      <w:tblPr>
        <w:tblW w:w="5193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593"/>
        <w:gridCol w:w="1250"/>
        <w:gridCol w:w="1274"/>
        <w:gridCol w:w="1135"/>
        <w:gridCol w:w="1135"/>
        <w:gridCol w:w="2126"/>
      </w:tblGrid>
      <w:tr w:rsidR="00351C20" w:rsidRPr="004C2059" w:rsidTr="004B4337">
        <w:trPr>
          <w:trHeight w:val="1260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Časové rozlíšenie aktívne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Riadok súvahy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Zostatok k 31.12. bezprostredne predchádzajúceho účtovného obdobia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Prírastky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Úbytky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Zostatok k 31.12. bežného účtovného obdobia</w:t>
            </w: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Opis významných položiek časového rozlíšenia</w:t>
            </w:r>
          </w:p>
        </w:tc>
      </w:tr>
      <w:tr w:rsidR="00351C20" w:rsidRPr="004C2059" w:rsidTr="004B4337">
        <w:trPr>
          <w:trHeight w:val="165"/>
        </w:trPr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a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b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</w:t>
            </w:r>
          </w:p>
        </w:tc>
        <w:tc>
          <w:tcPr>
            <w:tcW w:w="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4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5</w:t>
            </w:r>
          </w:p>
        </w:tc>
      </w:tr>
      <w:tr w:rsidR="00351C20" w:rsidRPr="004C2059" w:rsidTr="004B4337">
        <w:trPr>
          <w:trHeight w:val="255"/>
        </w:trPr>
        <w:tc>
          <w:tcPr>
            <w:tcW w:w="10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 Náklady budúcich období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110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0,00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služby</w:t>
            </w:r>
          </w:p>
        </w:tc>
      </w:tr>
      <w:tr w:rsidR="00351C20" w:rsidRPr="004C2059" w:rsidTr="00A06042">
        <w:trPr>
          <w:trHeight w:val="255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</w:tr>
      <w:tr w:rsidR="00351C20" w:rsidRPr="004C2059" w:rsidTr="00A06042">
        <w:trPr>
          <w:trHeight w:val="255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Spolu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x 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0,00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x </w:t>
            </w:r>
          </w:p>
        </w:tc>
      </w:tr>
    </w:tbl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351C20" w:rsidRPr="00E35CED" w:rsidRDefault="00351C20" w:rsidP="005D5220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sz w:val="20"/>
          <w:szCs w:val="20"/>
          <w:lang w:val="sk-SK"/>
        </w:rPr>
        <w:t>Na účte 381 náklady budúcich období mám</w:t>
      </w:r>
      <w:r>
        <w:rPr>
          <w:rFonts w:ascii="Times New Roman" w:hAnsi="Times New Roman"/>
          <w:sz w:val="20"/>
          <w:szCs w:val="20"/>
          <w:lang w:val="sk-SK"/>
        </w:rPr>
        <w:t>e zaúčtované  služby za  STP APV.</w:t>
      </w: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351C20" w:rsidRPr="00E35CED" w:rsidRDefault="00351C20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IV</w:t>
      </w:r>
    </w:p>
    <w:p w:rsidR="00351C20" w:rsidRPr="00E35CED" w:rsidRDefault="00351C20" w:rsidP="006C49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údajoch na strane pasív súvahy</w:t>
      </w: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E35CED" w:rsidRDefault="00351C20" w:rsidP="002C3F7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Vlastné imanie</w:t>
      </w:r>
    </w:p>
    <w:p w:rsidR="00351C20" w:rsidRPr="00E35CED" w:rsidRDefault="00351C20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6C4980">
        <w:rPr>
          <w:rFonts w:ascii="Times New Roman" w:hAnsi="Times New Roman"/>
          <w:sz w:val="24"/>
          <w:szCs w:val="24"/>
          <w:lang w:val="sk-SK"/>
        </w:rPr>
        <w:t>Vlastné imanie pozostáva k 1.1.201</w:t>
      </w:r>
      <w:r>
        <w:rPr>
          <w:rFonts w:ascii="Times New Roman" w:hAnsi="Times New Roman"/>
          <w:sz w:val="24"/>
          <w:szCs w:val="24"/>
          <w:lang w:val="sk-SK"/>
        </w:rPr>
        <w:t>4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 z počiatočného stavu na účte 428  nevysporiadaný výsledok minulých rokov v sume </w:t>
      </w:r>
      <w:r>
        <w:rPr>
          <w:rFonts w:ascii="Times New Roman" w:hAnsi="Times New Roman"/>
          <w:sz w:val="24"/>
          <w:szCs w:val="24"/>
          <w:lang w:val="sk-SK"/>
        </w:rPr>
        <w:t>15469,66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EUR , prírastok,  presun výsledku hospodárenia z r. 201</w:t>
      </w:r>
      <w:r>
        <w:rPr>
          <w:rFonts w:ascii="Times New Roman" w:hAnsi="Times New Roman"/>
          <w:sz w:val="24"/>
          <w:szCs w:val="24"/>
          <w:lang w:val="sk-SK"/>
        </w:rPr>
        <w:t>4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 v sume  </w:t>
      </w:r>
      <w:r>
        <w:rPr>
          <w:rFonts w:ascii="Times New Roman" w:hAnsi="Times New Roman"/>
          <w:sz w:val="24"/>
          <w:szCs w:val="24"/>
          <w:lang w:val="sk-SK"/>
        </w:rPr>
        <w:t>1093,28</w:t>
      </w:r>
      <w:r w:rsidRPr="006C4980">
        <w:rPr>
          <w:rFonts w:ascii="Times New Roman" w:hAnsi="Times New Roman"/>
          <w:sz w:val="24"/>
          <w:szCs w:val="24"/>
          <w:lang w:val="sk-SK"/>
        </w:rPr>
        <w:t>EUR  a zostatok na účte  k 31.12.201</w:t>
      </w:r>
      <w:r>
        <w:rPr>
          <w:rFonts w:ascii="Times New Roman" w:hAnsi="Times New Roman"/>
          <w:sz w:val="24"/>
          <w:szCs w:val="24"/>
          <w:lang w:val="sk-SK"/>
        </w:rPr>
        <w:t>5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je </w:t>
      </w:r>
      <w:r>
        <w:rPr>
          <w:rFonts w:ascii="Times New Roman" w:hAnsi="Times New Roman"/>
          <w:sz w:val="24"/>
          <w:szCs w:val="24"/>
          <w:lang w:val="sk-SK"/>
        </w:rPr>
        <w:t xml:space="preserve">15469,66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EUR a  výsledok hospodárenia 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6C4980">
        <w:rPr>
          <w:rFonts w:ascii="Times New Roman" w:hAnsi="Times New Roman"/>
          <w:sz w:val="24"/>
          <w:szCs w:val="24"/>
          <w:lang w:val="sk-SK"/>
        </w:rPr>
        <w:t>je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>-3060,78</w:t>
      </w:r>
      <w:r w:rsidRPr="006C4980">
        <w:rPr>
          <w:rFonts w:ascii="Times New Roman" w:hAnsi="Times New Roman"/>
          <w:sz w:val="24"/>
          <w:szCs w:val="24"/>
          <w:lang w:val="sk-SK"/>
        </w:rPr>
        <w:t>EUR.</w:t>
      </w:r>
    </w:p>
    <w:p w:rsidR="00351C20" w:rsidRPr="006C4980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351C20" w:rsidRPr="006C4980" w:rsidRDefault="00351C20" w:rsidP="002C3F7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color w:val="FF0000"/>
          <w:lang w:val="sk-SK"/>
        </w:rPr>
      </w:pPr>
      <w:r w:rsidRPr="00E35CED">
        <w:rPr>
          <w:rFonts w:ascii="Times New Roman" w:hAnsi="Times New Roman"/>
          <w:b/>
          <w:lang w:val="sk-SK"/>
        </w:rPr>
        <w:t>Záväzky</w:t>
      </w: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351C20" w:rsidRPr="006C4980" w:rsidRDefault="00351C20" w:rsidP="002C3F7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6C4980">
        <w:rPr>
          <w:rFonts w:ascii="Times New Roman" w:hAnsi="Times New Roman"/>
          <w:b/>
          <w:sz w:val="24"/>
          <w:szCs w:val="24"/>
          <w:lang w:val="sk-SK"/>
        </w:rPr>
        <w:t>Rezervy</w:t>
      </w:r>
    </w:p>
    <w:p w:rsidR="00351C20" w:rsidRPr="006C4980" w:rsidRDefault="00351C20" w:rsidP="002C3F78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045AD3" w:rsidRDefault="00351C20" w:rsidP="00045AD3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 xml:space="preserve">a)  </w:t>
      </w:r>
      <w:r w:rsidRPr="006C4980">
        <w:rPr>
          <w:rFonts w:ascii="Times New Roman" w:hAnsi="Times New Roman"/>
          <w:b/>
          <w:sz w:val="24"/>
          <w:szCs w:val="24"/>
          <w:lang w:val="sk-SK"/>
        </w:rPr>
        <w:t>Dlhodobé rezervy -</w:t>
      </w:r>
      <w:r>
        <w:rPr>
          <w:rFonts w:ascii="Times New Roman" w:hAnsi="Times New Roman"/>
          <w:b/>
          <w:sz w:val="24"/>
          <w:szCs w:val="24"/>
          <w:lang w:val="sk-SK"/>
        </w:rPr>
        <w:t xml:space="preserve">   </w:t>
      </w:r>
      <w:r w:rsidRPr="006C4980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045AD3">
        <w:rPr>
          <w:rFonts w:ascii="Times New Roman" w:hAnsi="Times New Roman"/>
          <w:sz w:val="24"/>
          <w:szCs w:val="24"/>
          <w:lang w:val="sk-SK"/>
        </w:rPr>
        <w:t>nemáme</w:t>
      </w:r>
    </w:p>
    <w:p w:rsidR="00351C20" w:rsidRPr="006C4980" w:rsidRDefault="00351C20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E35CED" w:rsidRDefault="00351C20" w:rsidP="00045AD3">
      <w:pPr>
        <w:spacing w:after="0" w:line="24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 xml:space="preserve">      b)</w:t>
      </w:r>
      <w:r w:rsidRPr="006C4980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6C4980">
        <w:rPr>
          <w:rFonts w:ascii="Times New Roman" w:hAnsi="Times New Roman"/>
          <w:b/>
          <w:sz w:val="24"/>
          <w:szCs w:val="24"/>
          <w:lang w:val="sk-SK"/>
        </w:rPr>
        <w:t xml:space="preserve">Krátkodobé rezervy  </w:t>
      </w:r>
      <w:r>
        <w:rPr>
          <w:rFonts w:ascii="Times New Roman" w:hAnsi="Times New Roman"/>
          <w:b/>
          <w:sz w:val="24"/>
          <w:szCs w:val="24"/>
          <w:lang w:val="sk-SK"/>
        </w:rPr>
        <w:t>–</w:t>
      </w:r>
      <w:r w:rsidRPr="00045AD3">
        <w:rPr>
          <w:rFonts w:ascii="Times New Roman" w:hAnsi="Times New Roman"/>
          <w:lang w:val="sk-SK"/>
        </w:rPr>
        <w:t xml:space="preserve"> </w:t>
      </w:r>
      <w:r w:rsidRPr="00E35CED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 xml:space="preserve"> sme netvorili.</w:t>
      </w:r>
    </w:p>
    <w:p w:rsidR="00351C20" w:rsidRPr="006C4980" w:rsidRDefault="00351C20" w:rsidP="00045AD3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 xml:space="preserve"> </w:t>
      </w:r>
    </w:p>
    <w:p w:rsidR="00351C20" w:rsidRPr="006C4980" w:rsidRDefault="00351C20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.</w:t>
      </w: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351C20" w:rsidRPr="006C4980" w:rsidRDefault="00351C20" w:rsidP="002C3F7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6C4980">
        <w:rPr>
          <w:rFonts w:ascii="Times New Roman" w:hAnsi="Times New Roman"/>
          <w:b/>
          <w:sz w:val="24"/>
          <w:szCs w:val="24"/>
          <w:lang w:val="sk-SK"/>
        </w:rPr>
        <w:t>Záväzky podľa doby splatnosti</w:t>
      </w:r>
    </w:p>
    <w:p w:rsidR="00351C20" w:rsidRPr="006C4980" w:rsidRDefault="00351C20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DA0EEA" w:rsidRDefault="00351C20" w:rsidP="00DA0EEA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DA0EEA">
        <w:rPr>
          <w:rFonts w:ascii="Times New Roman" w:hAnsi="Times New Roman"/>
          <w:b/>
          <w:sz w:val="24"/>
          <w:szCs w:val="24"/>
          <w:lang w:val="sk-SK"/>
        </w:rPr>
        <w:t>Záväzky máme s dobou splatnosti do jedného roka.</w:t>
      </w:r>
    </w:p>
    <w:p w:rsidR="00351C20" w:rsidRPr="006C4980" w:rsidRDefault="00351C20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6C4980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6C4980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351C20" w:rsidRPr="006C4980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6C4980">
        <w:rPr>
          <w:rFonts w:ascii="Times New Roman" w:hAnsi="Times New Roman"/>
          <w:sz w:val="24"/>
          <w:szCs w:val="24"/>
          <w:lang w:val="sk-SK"/>
        </w:rPr>
        <w:t xml:space="preserve">účet 331  zamestnanci v sume </w:t>
      </w:r>
      <w:r>
        <w:rPr>
          <w:rFonts w:ascii="Times New Roman" w:hAnsi="Times New Roman"/>
          <w:sz w:val="24"/>
          <w:szCs w:val="24"/>
          <w:lang w:val="sk-SK"/>
        </w:rPr>
        <w:t xml:space="preserve">                  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 xml:space="preserve">1886,35   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EUR, </w:t>
      </w:r>
    </w:p>
    <w:p w:rsidR="00351C20" w:rsidRPr="006C4980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6C4980">
        <w:rPr>
          <w:rFonts w:ascii="Times New Roman" w:hAnsi="Times New Roman"/>
          <w:sz w:val="24"/>
          <w:szCs w:val="24"/>
          <w:lang w:val="sk-SK"/>
        </w:rPr>
        <w:t xml:space="preserve">účet 336  poistné  v sume </w:t>
      </w:r>
      <w:r>
        <w:rPr>
          <w:rFonts w:ascii="Times New Roman" w:hAnsi="Times New Roman"/>
          <w:sz w:val="24"/>
          <w:szCs w:val="24"/>
          <w:lang w:val="sk-SK"/>
        </w:rPr>
        <w:t xml:space="preserve">                           239,83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 EUR, </w:t>
      </w: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účet 321 dodávatelia                                    72,90 EUR</w:t>
      </w: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351C20" w:rsidRPr="006C4980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351C20" w:rsidRDefault="00351C20" w:rsidP="00DA0EEA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DA0EEA">
        <w:rPr>
          <w:rFonts w:ascii="Times New Roman" w:hAnsi="Times New Roman"/>
          <w:b/>
          <w:sz w:val="24"/>
          <w:szCs w:val="24"/>
          <w:lang w:val="sk-SK"/>
        </w:rPr>
        <w:t>Záväzky s dobou splatnosti od 1 roka do 5 rokov</w:t>
      </w:r>
      <w:r>
        <w:rPr>
          <w:rFonts w:ascii="Times New Roman" w:hAnsi="Times New Roman"/>
          <w:b/>
          <w:sz w:val="24"/>
          <w:szCs w:val="24"/>
          <w:lang w:val="sk-SK"/>
        </w:rPr>
        <w:t xml:space="preserve">  -    </w:t>
      </w:r>
      <w:r w:rsidRPr="00045AD3">
        <w:rPr>
          <w:rFonts w:ascii="Times New Roman" w:hAnsi="Times New Roman"/>
          <w:sz w:val="24"/>
          <w:szCs w:val="24"/>
          <w:lang w:val="sk-SK"/>
        </w:rPr>
        <w:t>nemáme</w:t>
      </w:r>
    </w:p>
    <w:p w:rsidR="00351C20" w:rsidRDefault="00351C20" w:rsidP="000700E9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351C20" w:rsidRPr="00045AD3" w:rsidRDefault="00351C20" w:rsidP="000700E9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351C20" w:rsidRPr="00E63E4A" w:rsidRDefault="00351C20" w:rsidP="002C3F7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Časové rozlíšenie pasív</w:t>
      </w: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tbl>
      <w:tblPr>
        <w:tblW w:w="5193" w:type="pct"/>
        <w:tblCellMar>
          <w:left w:w="70" w:type="dxa"/>
          <w:right w:w="70" w:type="dxa"/>
        </w:tblCellMar>
        <w:tblLook w:val="00A0"/>
      </w:tblPr>
      <w:tblGrid>
        <w:gridCol w:w="2026"/>
        <w:gridCol w:w="638"/>
        <w:gridCol w:w="1394"/>
        <w:gridCol w:w="1203"/>
        <w:gridCol w:w="1106"/>
        <w:gridCol w:w="1102"/>
        <w:gridCol w:w="2099"/>
      </w:tblGrid>
      <w:tr w:rsidR="00351C20" w:rsidRPr="004C2059" w:rsidTr="00916E32">
        <w:trPr>
          <w:trHeight w:val="1260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Časové rozlíšenie pasívne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Riadok súvahy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Zostatok k 31.12. bezprostredne predchádzajúceho účtovného obdobia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Prírastky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Úbytky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Zostatok k 31.12. bežného účtovného obdobia</w:t>
            </w: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Opis významných položiek časového rozlíšenia</w:t>
            </w:r>
          </w:p>
        </w:tc>
      </w:tr>
      <w:tr w:rsidR="00351C20" w:rsidRPr="004C2059" w:rsidTr="00916E32">
        <w:trPr>
          <w:trHeight w:val="165"/>
        </w:trPr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a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b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1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4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5</w:t>
            </w:r>
          </w:p>
        </w:tc>
      </w:tr>
      <w:tr w:rsidR="00351C20" w:rsidRPr="004C2059" w:rsidTr="00647BC5">
        <w:trPr>
          <w:trHeight w:val="255"/>
        </w:trPr>
        <w:tc>
          <w:tcPr>
            <w:tcW w:w="10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182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</w:tr>
      <w:tr w:rsidR="00351C20" w:rsidRPr="004C2059" w:rsidTr="00647BC5">
        <w:trPr>
          <w:trHeight w:val="255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  <w:t xml:space="preserve">Spolu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  <w:t>182x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  <w:t>x</w:t>
            </w:r>
          </w:p>
        </w:tc>
      </w:tr>
    </w:tbl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351C20" w:rsidRPr="00E35CED" w:rsidRDefault="00351C20" w:rsidP="005D5220">
      <w:pPr>
        <w:spacing w:after="0" w:line="240" w:lineRule="auto"/>
        <w:jc w:val="both"/>
        <w:outlineLvl w:val="0"/>
        <w:rPr>
          <w:rFonts w:ascii="Times New Roman" w:hAnsi="Times New Roman"/>
          <w:b/>
          <w:sz w:val="20"/>
          <w:szCs w:val="20"/>
          <w:lang w:val="sk-SK"/>
        </w:rPr>
      </w:pPr>
      <w:r w:rsidRPr="00E35CED">
        <w:rPr>
          <w:rFonts w:ascii="Times New Roman" w:hAnsi="Times New Roman"/>
          <w:b/>
          <w:sz w:val="20"/>
          <w:szCs w:val="20"/>
          <w:lang w:val="sk-SK"/>
        </w:rPr>
        <w:t xml:space="preserve">Záväzky z prijatých transferov </w:t>
      </w:r>
    </w:p>
    <w:tbl>
      <w:tblPr>
        <w:tblW w:w="5193" w:type="pct"/>
        <w:tblCellMar>
          <w:left w:w="70" w:type="dxa"/>
          <w:right w:w="70" w:type="dxa"/>
        </w:tblCellMar>
        <w:tblLook w:val="00A0"/>
      </w:tblPr>
      <w:tblGrid>
        <w:gridCol w:w="7649"/>
        <w:gridCol w:w="1919"/>
      </w:tblGrid>
      <w:tr w:rsidR="00351C20" w:rsidRPr="004C2059" w:rsidTr="00647BC5">
        <w:trPr>
          <w:trHeight w:val="610"/>
        </w:trPr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color w:val="000000"/>
                <w:sz w:val="20"/>
                <w:szCs w:val="20"/>
                <w:lang w:val="sk-SK" w:eastAsia="cs-CZ"/>
              </w:rPr>
              <w:t>Názov položky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color w:val="000000"/>
                <w:sz w:val="20"/>
                <w:szCs w:val="20"/>
                <w:lang w:val="sk-SK" w:eastAsia="cs-CZ"/>
              </w:rPr>
              <w:t>Výnosy budúcich období</w:t>
            </w:r>
          </w:p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351C20" w:rsidRPr="004C2059" w:rsidTr="00647BC5">
        <w:trPr>
          <w:trHeight w:val="225"/>
        </w:trPr>
        <w:tc>
          <w:tcPr>
            <w:tcW w:w="3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  <w:t>a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351C20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Zostatok k 31. 12 bezprostredne predchádzajúceho účtovného obdobia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351C20" w:rsidRPr="004C2059" w:rsidTr="00647BC5">
        <w:trPr>
          <w:trHeight w:val="555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1C20" w:rsidRPr="00E35CED" w:rsidRDefault="00351C20" w:rsidP="006C49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bCs/>
                <w:sz w:val="20"/>
                <w:szCs w:val="20"/>
                <w:lang w:val="sk-SK" w:eastAsia="cs-CZ"/>
              </w:rPr>
              <w:t>Zvýšenie záväzku v bežnom účtovnom období</w:t>
            </w: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 xml:space="preserve"> </w:t>
            </w: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br/>
              <w:t>z toho: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351C20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Prijatý a použitý kapitálový transfer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351C20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 xml:space="preserve">Prijatý bežný a kapitálový  transfer nepoužitý 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351C20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Zrušenie opravnej položky k majetku nadobudnutého z transferu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351C20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Prevod správy majetku - prijatie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351C20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 xml:space="preserve">Inventarizačný prebytok a dlhodobý majetok nadobudnutý bezodplatne 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351C20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Presun medzi účtami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351C20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Iné zvýšenie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351C20" w:rsidRPr="004C2059" w:rsidTr="00647BC5">
        <w:trPr>
          <w:trHeight w:val="544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1C20" w:rsidRPr="00E35CED" w:rsidRDefault="00351C20" w:rsidP="006C49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bCs/>
                <w:sz w:val="20"/>
                <w:szCs w:val="20"/>
                <w:lang w:val="sk-SK" w:eastAsia="cs-CZ"/>
              </w:rPr>
              <w:t>Zníženie záväzku v bežnom účtovnom období</w:t>
            </w: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br/>
              <w:t>z toho: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351C20" w:rsidRPr="004C2059" w:rsidTr="00647BC5">
        <w:trPr>
          <w:trHeight w:val="282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1C20" w:rsidRPr="00E35CED" w:rsidRDefault="00351C20" w:rsidP="002C3F78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Odpis dlhodobého majetku, vytvorenie opravnej položky k dlhodobému majetku,  vyradenie dlhodobého majetku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351C20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51C20" w:rsidRPr="00E35CED" w:rsidRDefault="00351C20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Prevod správy majetku - odovzdanie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351C20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51C20" w:rsidRPr="00E35CED" w:rsidRDefault="00351C20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Bežný transfer prijatý v predchádzajúcich rokoch zúčtovaný v bežnom účtovnom období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351C20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1C20" w:rsidRPr="00E35CED" w:rsidRDefault="00351C20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 xml:space="preserve">Iné zníženie 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351C20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Zostatok k 31. 12.  bežného účtovného obdobia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</w:tbl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351C20" w:rsidRPr="00E35CED" w:rsidRDefault="00351C20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V</w:t>
      </w:r>
    </w:p>
    <w:p w:rsidR="00351C20" w:rsidRDefault="00351C20" w:rsidP="006C49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 o výnosoch a</w:t>
      </w:r>
      <w:r>
        <w:rPr>
          <w:rFonts w:ascii="Times New Roman" w:hAnsi="Times New Roman"/>
          <w:b/>
          <w:sz w:val="24"/>
          <w:szCs w:val="24"/>
          <w:lang w:val="sk-SK"/>
        </w:rPr>
        <w:t> 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>nákladoch</w:t>
      </w:r>
    </w:p>
    <w:p w:rsidR="00351C20" w:rsidRPr="00E35CED" w:rsidRDefault="00351C20" w:rsidP="006C49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E35CED" w:rsidRDefault="00351C20" w:rsidP="002C3F7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Výnosy</w:t>
      </w: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4253"/>
        <w:gridCol w:w="1842"/>
      </w:tblGrid>
      <w:tr w:rsidR="00351C20" w:rsidRPr="004C2059" w:rsidTr="004C2059">
        <w:tc>
          <w:tcPr>
            <w:tcW w:w="1780" w:type="pct"/>
            <w:vAlign w:val="center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Číslo účtu</w:t>
            </w:r>
          </w:p>
        </w:tc>
        <w:tc>
          <w:tcPr>
            <w:tcW w:w="2247" w:type="pct"/>
            <w:vAlign w:val="center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Popis (číslo účtu a názov)</w:t>
            </w:r>
          </w:p>
        </w:tc>
        <w:tc>
          <w:tcPr>
            <w:tcW w:w="973" w:type="pct"/>
            <w:vAlign w:val="center"/>
          </w:tcPr>
          <w:p w:rsidR="00351C20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Suma v €</w:t>
            </w:r>
          </w:p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</w:tr>
      <w:tr w:rsidR="00351C20" w:rsidRPr="004C2059" w:rsidTr="004C2059">
        <w:tc>
          <w:tcPr>
            <w:tcW w:w="1780" w:type="pct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Daňové výnosy</w:t>
            </w:r>
          </w:p>
        </w:tc>
        <w:tc>
          <w:tcPr>
            <w:tcW w:w="2247" w:type="pct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32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–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daňové výnosy samosprávy</w:t>
            </w:r>
          </w:p>
        </w:tc>
        <w:tc>
          <w:tcPr>
            <w:tcW w:w="973" w:type="pct"/>
          </w:tcPr>
          <w:p w:rsidR="00351C20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11998,01</w:t>
            </w:r>
          </w:p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351C20" w:rsidRPr="004C2059" w:rsidTr="004C2059">
        <w:tc>
          <w:tcPr>
            <w:tcW w:w="1780" w:type="pct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Výnosy z poplatkov</w:t>
            </w:r>
          </w:p>
        </w:tc>
        <w:tc>
          <w:tcPr>
            <w:tcW w:w="2247" w:type="pct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33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–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výnosy z poplatkov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973" w:type="pct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0,00</w:t>
            </w:r>
          </w:p>
        </w:tc>
      </w:tr>
      <w:tr w:rsidR="00351C20" w:rsidRPr="004C2059" w:rsidTr="004C2059">
        <w:tc>
          <w:tcPr>
            <w:tcW w:w="1780" w:type="pct"/>
          </w:tcPr>
          <w:p w:rsidR="00351C20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Ostatné pokuty a penále</w:t>
            </w:r>
          </w:p>
        </w:tc>
        <w:tc>
          <w:tcPr>
            <w:tcW w:w="2247" w:type="pct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645  -   ostatné pokuty a penále </w:t>
            </w:r>
          </w:p>
        </w:tc>
        <w:tc>
          <w:tcPr>
            <w:tcW w:w="973" w:type="pct"/>
          </w:tcPr>
          <w:p w:rsidR="00351C20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351C20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     0,00</w:t>
            </w:r>
          </w:p>
        </w:tc>
      </w:tr>
      <w:tr w:rsidR="00351C20" w:rsidRPr="004C2059" w:rsidTr="004C2059">
        <w:tc>
          <w:tcPr>
            <w:tcW w:w="1780" w:type="pct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Ostatné výnosy </w:t>
            </w:r>
          </w:p>
        </w:tc>
        <w:tc>
          <w:tcPr>
            <w:tcW w:w="2247" w:type="pct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48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–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ostatné výnosy z prevádzkovej činnosti</w:t>
            </w:r>
          </w:p>
        </w:tc>
        <w:tc>
          <w:tcPr>
            <w:tcW w:w="973" w:type="pct"/>
          </w:tcPr>
          <w:p w:rsidR="00351C20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0,00</w:t>
            </w:r>
          </w:p>
        </w:tc>
      </w:tr>
      <w:tr w:rsidR="00351C20" w:rsidRPr="004C2059" w:rsidTr="004C2059">
        <w:tc>
          <w:tcPr>
            <w:tcW w:w="1780" w:type="pct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Finančné výnosy</w:t>
            </w:r>
          </w:p>
        </w:tc>
        <w:tc>
          <w:tcPr>
            <w:tcW w:w="2247" w:type="pct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62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- 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73" w:type="pct"/>
          </w:tcPr>
          <w:p w:rsidR="00351C20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      0,15</w:t>
            </w:r>
          </w:p>
        </w:tc>
      </w:tr>
      <w:tr w:rsidR="00351C20" w:rsidRPr="004C2059" w:rsidTr="004C2059">
        <w:tc>
          <w:tcPr>
            <w:tcW w:w="1780" w:type="pct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Výnosy</w:t>
            </w:r>
          </w:p>
        </w:tc>
        <w:tc>
          <w:tcPr>
            <w:tcW w:w="2247" w:type="pct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93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-  výnosy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samosprávy z bež. transferov</w:t>
            </w:r>
          </w:p>
        </w:tc>
        <w:tc>
          <w:tcPr>
            <w:tcW w:w="973" w:type="pct"/>
          </w:tcPr>
          <w:p w:rsidR="00351C20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351C20" w:rsidRPr="004C2059" w:rsidTr="004C2059">
        <w:tc>
          <w:tcPr>
            <w:tcW w:w="1780" w:type="pct"/>
            <w:vAlign w:val="center"/>
          </w:tcPr>
          <w:p w:rsidR="00351C20" w:rsidRPr="00AA4492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2247" w:type="pct"/>
            <w:vAlign w:val="center"/>
          </w:tcPr>
          <w:p w:rsidR="00351C20" w:rsidRPr="00935706" w:rsidRDefault="00351C20" w:rsidP="00C479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.</w:t>
            </w:r>
          </w:p>
        </w:tc>
        <w:tc>
          <w:tcPr>
            <w:tcW w:w="973" w:type="pct"/>
            <w:vAlign w:val="center"/>
          </w:tcPr>
          <w:p w:rsidR="00351C20" w:rsidRPr="00C47900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C47900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   </w:t>
            </w:r>
          </w:p>
        </w:tc>
      </w:tr>
      <w:tr w:rsidR="00351C20" w:rsidRPr="004C2059" w:rsidTr="004C2059">
        <w:tc>
          <w:tcPr>
            <w:tcW w:w="1780" w:type="pct"/>
            <w:vAlign w:val="center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247" w:type="pct"/>
            <w:vAlign w:val="center"/>
          </w:tcPr>
          <w:p w:rsidR="00351C20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X</w:t>
            </w:r>
          </w:p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73" w:type="pct"/>
            <w:vAlign w:val="center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11998,16</w:t>
            </w:r>
          </w:p>
        </w:tc>
      </w:tr>
    </w:tbl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351C20" w:rsidRPr="00E35CED" w:rsidRDefault="00351C20" w:rsidP="002C3F7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Náklady</w:t>
      </w:r>
    </w:p>
    <w:p w:rsidR="00351C20" w:rsidRPr="00E35CED" w:rsidRDefault="00351C20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4253"/>
        <w:gridCol w:w="1842"/>
      </w:tblGrid>
      <w:tr w:rsidR="00351C20" w:rsidRPr="004C2059" w:rsidTr="004C2059">
        <w:tc>
          <w:tcPr>
            <w:tcW w:w="1780" w:type="pct"/>
            <w:vAlign w:val="center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Druh nákladov</w:t>
            </w:r>
          </w:p>
        </w:tc>
        <w:tc>
          <w:tcPr>
            <w:tcW w:w="2247" w:type="pct"/>
            <w:vAlign w:val="center"/>
          </w:tcPr>
          <w:p w:rsidR="00351C20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Popis (číslo účtu a názov)</w:t>
            </w:r>
          </w:p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73" w:type="pct"/>
            <w:vAlign w:val="center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Suma v €</w:t>
            </w:r>
          </w:p>
        </w:tc>
      </w:tr>
      <w:tr w:rsidR="00351C20" w:rsidRPr="004C2059" w:rsidTr="004C2059">
        <w:tc>
          <w:tcPr>
            <w:tcW w:w="1780" w:type="pct"/>
            <w:vAlign w:val="center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Spotrebované nákupy</w:t>
            </w:r>
          </w:p>
        </w:tc>
        <w:tc>
          <w:tcPr>
            <w:tcW w:w="2247" w:type="pct"/>
            <w:vAlign w:val="center"/>
          </w:tcPr>
          <w:p w:rsidR="00351C20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501- materiál, 502 - energie</w:t>
            </w:r>
          </w:p>
        </w:tc>
        <w:tc>
          <w:tcPr>
            <w:tcW w:w="973" w:type="pct"/>
            <w:vAlign w:val="center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1692,26</w:t>
            </w:r>
          </w:p>
        </w:tc>
      </w:tr>
      <w:tr w:rsidR="00351C20" w:rsidRPr="004C2059" w:rsidTr="004C2059">
        <w:tc>
          <w:tcPr>
            <w:tcW w:w="1780" w:type="pct"/>
            <w:vAlign w:val="center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Služby</w:t>
            </w:r>
          </w:p>
        </w:tc>
        <w:tc>
          <w:tcPr>
            <w:tcW w:w="2247" w:type="pct"/>
            <w:vAlign w:val="center"/>
          </w:tcPr>
          <w:p w:rsidR="00351C20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512-cestovné, 513- repr. ,518-ost.služby</w:t>
            </w:r>
          </w:p>
        </w:tc>
        <w:tc>
          <w:tcPr>
            <w:tcW w:w="973" w:type="pct"/>
            <w:vAlign w:val="center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1978,96</w:t>
            </w:r>
          </w:p>
        </w:tc>
      </w:tr>
      <w:tr w:rsidR="00351C20" w:rsidRPr="004C2059" w:rsidTr="004C2059">
        <w:tc>
          <w:tcPr>
            <w:tcW w:w="1780" w:type="pct"/>
            <w:vAlign w:val="center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Osobné náklady</w:t>
            </w:r>
          </w:p>
        </w:tc>
        <w:tc>
          <w:tcPr>
            <w:tcW w:w="2247" w:type="pct"/>
            <w:vAlign w:val="center"/>
          </w:tcPr>
          <w:p w:rsidR="00351C20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521-mzdy, 524 – poistné, 527 zák.soc dávky</w:t>
            </w:r>
          </w:p>
        </w:tc>
        <w:tc>
          <w:tcPr>
            <w:tcW w:w="973" w:type="pct"/>
            <w:vAlign w:val="center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11387,70</w:t>
            </w:r>
          </w:p>
        </w:tc>
      </w:tr>
      <w:tr w:rsidR="00351C20" w:rsidRPr="004C2059" w:rsidTr="004C2059">
        <w:tc>
          <w:tcPr>
            <w:tcW w:w="1780" w:type="pct"/>
            <w:vAlign w:val="center"/>
          </w:tcPr>
          <w:p w:rsidR="00351C20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Dane a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 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poplatky</w:t>
            </w:r>
          </w:p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2247" w:type="pct"/>
            <w:vAlign w:val="center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532-danez nehn., 538 – ostatné dane a pop.</w:t>
            </w:r>
          </w:p>
        </w:tc>
        <w:tc>
          <w:tcPr>
            <w:tcW w:w="973" w:type="pct"/>
            <w:vAlign w:val="center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351C20" w:rsidRPr="004C2059" w:rsidTr="004C2059">
        <w:tc>
          <w:tcPr>
            <w:tcW w:w="1780" w:type="pct"/>
            <w:vAlign w:val="center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Ostatné náklady</w:t>
            </w:r>
          </w:p>
        </w:tc>
        <w:tc>
          <w:tcPr>
            <w:tcW w:w="2247" w:type="pct"/>
            <w:vAlign w:val="center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548 – ostatné náklady na prevádzkovú činnosť</w:t>
            </w:r>
          </w:p>
        </w:tc>
        <w:tc>
          <w:tcPr>
            <w:tcW w:w="973" w:type="pct"/>
            <w:vAlign w:val="center"/>
          </w:tcPr>
          <w:p w:rsidR="00351C20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351C20" w:rsidRPr="004C2059" w:rsidTr="004C2059">
        <w:tc>
          <w:tcPr>
            <w:tcW w:w="1780" w:type="pct"/>
            <w:vAlign w:val="center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Odpisy, rezervy a opravné položky</w:t>
            </w:r>
          </w:p>
        </w:tc>
        <w:tc>
          <w:tcPr>
            <w:tcW w:w="2247" w:type="pct"/>
            <w:vAlign w:val="center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551-odpisy, 553 –ost. rezervy, 558 – tvorba oprav. položiek</w:t>
            </w:r>
          </w:p>
        </w:tc>
        <w:tc>
          <w:tcPr>
            <w:tcW w:w="973" w:type="pct"/>
            <w:vAlign w:val="center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351C20" w:rsidRPr="004C2059" w:rsidTr="004C2059">
        <w:tc>
          <w:tcPr>
            <w:tcW w:w="1780" w:type="pct"/>
            <w:vAlign w:val="center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Finančné náklady</w:t>
            </w:r>
          </w:p>
        </w:tc>
        <w:tc>
          <w:tcPr>
            <w:tcW w:w="2247" w:type="pct"/>
            <w:vAlign w:val="center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568 – ostatné finančné náklady</w:t>
            </w:r>
          </w:p>
        </w:tc>
        <w:tc>
          <w:tcPr>
            <w:tcW w:w="973" w:type="pct"/>
            <w:vAlign w:val="center"/>
          </w:tcPr>
          <w:p w:rsidR="00351C20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351C20" w:rsidRPr="004C2059" w:rsidTr="004C2059">
        <w:tc>
          <w:tcPr>
            <w:tcW w:w="1780" w:type="pct"/>
            <w:vAlign w:val="center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2247" w:type="pct"/>
            <w:vAlign w:val="center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973" w:type="pct"/>
            <w:vAlign w:val="center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351C20" w:rsidRPr="004C2059" w:rsidTr="004C2059">
        <w:tc>
          <w:tcPr>
            <w:tcW w:w="1780" w:type="pct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247" w:type="pct"/>
            <w:vAlign w:val="center"/>
          </w:tcPr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973" w:type="pct"/>
            <w:vAlign w:val="center"/>
          </w:tcPr>
          <w:p w:rsidR="00351C20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15058,92</w:t>
            </w:r>
          </w:p>
          <w:p w:rsidR="00351C20" w:rsidRPr="004C2059" w:rsidRDefault="00351C20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</w:tr>
    </w:tbl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351C20" w:rsidRPr="00E35CED" w:rsidRDefault="00351C20" w:rsidP="002C3F7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Tržby a výrobné náklady príspevkových organizácií </w:t>
      </w:r>
      <w:r w:rsidRPr="00FC5A00">
        <w:rPr>
          <w:rFonts w:ascii="Times New Roman" w:hAnsi="Times New Roman"/>
          <w:b/>
          <w:lang w:val="sk-SK"/>
        </w:rPr>
        <w:t>(</w:t>
      </w:r>
      <w:r w:rsidRPr="00E35CED">
        <w:rPr>
          <w:rFonts w:ascii="Times New Roman" w:hAnsi="Times New Roman"/>
          <w:b/>
          <w:lang w:val="sk-SK"/>
        </w:rPr>
        <w:t>uvádza len príspevková organizácia)</w:t>
      </w: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E35CED" w:rsidRDefault="00351C20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VI</w:t>
      </w:r>
    </w:p>
    <w:p w:rsidR="00351C20" w:rsidRPr="00E35CED" w:rsidRDefault="00351C20" w:rsidP="00FC5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údajoch na podsúvahových účtoch</w:t>
      </w:r>
    </w:p>
    <w:p w:rsidR="00351C20" w:rsidRPr="00E35CED" w:rsidRDefault="00351C20" w:rsidP="00FC5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7E2ACB" w:rsidRDefault="00351C20" w:rsidP="002C3F7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  <w:r w:rsidRPr="00FC5A00">
        <w:rPr>
          <w:rFonts w:ascii="Times New Roman" w:hAnsi="Times New Roman"/>
          <w:b/>
          <w:sz w:val="24"/>
          <w:szCs w:val="24"/>
          <w:lang w:val="sk-SK"/>
        </w:rPr>
        <w:t>Informácie o položkách prenajatého majetku, majetku prijatého do úschovy a o odpísaných pohľadávkach</w:t>
      </w:r>
    </w:p>
    <w:p w:rsidR="00351C20" w:rsidRPr="00FC5A00" w:rsidRDefault="00351C20" w:rsidP="007E2ACB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Nemáme</w:t>
      </w: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tbl>
      <w:tblPr>
        <w:tblW w:w="9369" w:type="dxa"/>
        <w:tblInd w:w="57" w:type="dxa"/>
        <w:tblCellMar>
          <w:left w:w="70" w:type="dxa"/>
          <w:right w:w="70" w:type="dxa"/>
        </w:tblCellMar>
        <w:tblLook w:val="00A0"/>
      </w:tblPr>
      <w:tblGrid>
        <w:gridCol w:w="2707"/>
        <w:gridCol w:w="3260"/>
        <w:gridCol w:w="3402"/>
      </w:tblGrid>
      <w:tr w:rsidR="00351C20" w:rsidRPr="004C2059" w:rsidTr="004135E0">
        <w:trPr>
          <w:trHeight w:val="51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Druh položky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Hodnota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Účet</w:t>
            </w:r>
          </w:p>
        </w:tc>
      </w:tr>
      <w:tr w:rsidR="00351C20" w:rsidRPr="004C2059" w:rsidTr="002E267D">
        <w:trPr>
          <w:trHeight w:val="165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a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2</w:t>
            </w:r>
          </w:p>
        </w:tc>
      </w:tr>
      <w:tr w:rsidR="00351C20" w:rsidRPr="004C2059" w:rsidTr="004135E0">
        <w:trPr>
          <w:trHeight w:val="270"/>
        </w:trPr>
        <w:tc>
          <w:tcPr>
            <w:tcW w:w="2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351C20" w:rsidRPr="004C2059" w:rsidTr="004135E0">
        <w:trPr>
          <w:trHeight w:val="270"/>
        </w:trPr>
        <w:tc>
          <w:tcPr>
            <w:tcW w:w="2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351C20" w:rsidRPr="004C2059" w:rsidTr="004135E0">
        <w:trPr>
          <w:trHeight w:val="27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20" w:rsidRPr="00E35CED" w:rsidRDefault="00351C2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</w:p>
        </w:tc>
      </w:tr>
    </w:tbl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351C20" w:rsidRPr="00DA0EEA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351C20" w:rsidRPr="00E35CED" w:rsidRDefault="00351C20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VII</w:t>
      </w:r>
    </w:p>
    <w:p w:rsidR="00351C20" w:rsidRPr="00E35CED" w:rsidRDefault="00351C20" w:rsidP="00DA0E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iných aktívach a iných pasívach</w:t>
      </w: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351C20" w:rsidRPr="00E35CED" w:rsidRDefault="00351C20" w:rsidP="002C3F7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Iné aktíva a iné pasíva</w:t>
      </w: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351C20" w:rsidRPr="00E35CED" w:rsidRDefault="00351C20" w:rsidP="005D5220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sz w:val="20"/>
          <w:szCs w:val="20"/>
          <w:lang w:val="sk-SK"/>
        </w:rPr>
        <w:t>Informácie o iných aktívach a iných pasívach  nemáme</w:t>
      </w: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351C20" w:rsidRPr="00E35CED" w:rsidRDefault="00351C20" w:rsidP="002C3F7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Ostatné finančné povinnosti </w:t>
      </w:r>
    </w:p>
    <w:p w:rsidR="00351C20" w:rsidRPr="00E35CED" w:rsidRDefault="00351C20" w:rsidP="002C3F78">
      <w:pPr>
        <w:pStyle w:val="ListParagraph"/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351C20" w:rsidRPr="00E35CED" w:rsidRDefault="00351C20" w:rsidP="00CA5AE7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sz w:val="20"/>
          <w:szCs w:val="20"/>
          <w:lang w:val="sk-SK"/>
        </w:rPr>
        <w:t>nevykazujeme</w:t>
      </w: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351C20" w:rsidRPr="00E35CED" w:rsidRDefault="00351C20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Č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>l. VIII</w:t>
      </w:r>
    </w:p>
    <w:p w:rsidR="00351C20" w:rsidRDefault="00351C20" w:rsidP="00CA5A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spriaznených osobách a o ekonomických vzťahoch účtovnej jednotky a spriaznených osôb</w:t>
      </w:r>
    </w:p>
    <w:p w:rsidR="00351C20" w:rsidRPr="00E35CED" w:rsidRDefault="00351C20" w:rsidP="00CA5A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CA5AE7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V</w:t>
      </w:r>
      <w:r>
        <w:rPr>
          <w:rFonts w:ascii="Times New Roman" w:hAnsi="Times New Roman"/>
          <w:sz w:val="24"/>
          <w:szCs w:val="24"/>
          <w:lang w:val="sk-SK"/>
        </w:rPr>
        <w:t> priebehu účtovného obdobia 2015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nevznikli  žiadne obchodné vzťahy medzi účtovnou jednotkou a spriaznenými osobami</w:t>
      </w: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51C20" w:rsidRPr="00CA5AE7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51C20" w:rsidRPr="00CA5AE7" w:rsidRDefault="00351C20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CA5AE7">
        <w:rPr>
          <w:rFonts w:ascii="Times New Roman" w:hAnsi="Times New Roman"/>
          <w:b/>
          <w:sz w:val="24"/>
          <w:szCs w:val="24"/>
          <w:lang w:val="sk-SK"/>
        </w:rPr>
        <w:t>Čl. IX</w:t>
      </w:r>
    </w:p>
    <w:p w:rsidR="00351C20" w:rsidRDefault="00351C20" w:rsidP="00CA5A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CA5AE7">
        <w:rPr>
          <w:rFonts w:ascii="Times New Roman" w:hAnsi="Times New Roman"/>
          <w:b/>
          <w:sz w:val="24"/>
          <w:szCs w:val="24"/>
          <w:lang w:val="sk-SK"/>
        </w:rPr>
        <w:t>Informácie o rozpočte a hodnotenie plnenia rozpočtu</w:t>
      </w:r>
    </w:p>
    <w:p w:rsidR="00351C20" w:rsidRPr="00CA5AE7" w:rsidRDefault="00351C20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CA5AE7" w:rsidRDefault="00351C20" w:rsidP="002C3F78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CA5AE7">
        <w:rPr>
          <w:rFonts w:ascii="Times New Roman" w:hAnsi="Times New Roman"/>
          <w:b/>
          <w:sz w:val="24"/>
          <w:szCs w:val="24"/>
          <w:lang w:val="sk-SK"/>
        </w:rPr>
        <w:t>Príjmy rozpočtu</w:t>
      </w:r>
    </w:p>
    <w:p w:rsidR="00351C20" w:rsidRPr="00CA5AE7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351C20" w:rsidRPr="00CA5AE7" w:rsidRDefault="00351C20" w:rsidP="005D522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Prehľad príjmov rozpočtu je uvedený v Tabuľke č. 1</w:t>
      </w:r>
      <w:r>
        <w:rPr>
          <w:rFonts w:ascii="Times New Roman" w:hAnsi="Times New Roman"/>
          <w:sz w:val="24"/>
          <w:szCs w:val="24"/>
          <w:lang w:val="sk-SK"/>
        </w:rPr>
        <w:t>2</w:t>
      </w:r>
      <w:r w:rsidRPr="00CA5AE7">
        <w:rPr>
          <w:rFonts w:ascii="Times New Roman" w:hAnsi="Times New Roman"/>
          <w:color w:val="FF0000"/>
          <w:sz w:val="24"/>
          <w:szCs w:val="24"/>
          <w:lang w:val="sk-SK"/>
        </w:rPr>
        <w:t xml:space="preserve">  </w:t>
      </w:r>
      <w:r w:rsidRPr="00CA5AE7">
        <w:rPr>
          <w:rFonts w:ascii="Times New Roman" w:hAnsi="Times New Roman"/>
          <w:sz w:val="24"/>
          <w:szCs w:val="24"/>
          <w:lang w:val="sk-SK"/>
        </w:rPr>
        <w:t>tabuľkovej časti poznámok.</w:t>
      </w:r>
    </w:p>
    <w:p w:rsidR="00351C20" w:rsidRPr="00CA5AE7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351C20" w:rsidRPr="00CA5AE7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Schválený rozpočet      11500,00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EUR</w:t>
      </w:r>
    </w:p>
    <w:p w:rsidR="00351C20" w:rsidRPr="00CA5AE7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Upravený rozpočet       11500,00EUR</w:t>
      </w:r>
    </w:p>
    <w:p w:rsidR="00351C20" w:rsidRPr="00CA5AE7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 xml:space="preserve">Celkové plnenie príjmov za rok </w:t>
      </w:r>
      <w:r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CA5AE7">
        <w:rPr>
          <w:rFonts w:ascii="Times New Roman" w:hAnsi="Times New Roman"/>
          <w:sz w:val="24"/>
          <w:szCs w:val="24"/>
          <w:lang w:val="sk-SK"/>
        </w:rPr>
        <w:t>201</w:t>
      </w:r>
      <w:r>
        <w:rPr>
          <w:rFonts w:ascii="Times New Roman" w:hAnsi="Times New Roman"/>
          <w:sz w:val="24"/>
          <w:szCs w:val="24"/>
          <w:lang w:val="sk-SK"/>
        </w:rPr>
        <w:t>5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je </w:t>
      </w:r>
      <w:r>
        <w:rPr>
          <w:rFonts w:ascii="Times New Roman" w:hAnsi="Times New Roman"/>
          <w:sz w:val="24"/>
          <w:szCs w:val="24"/>
          <w:lang w:val="sk-SK"/>
        </w:rPr>
        <w:t xml:space="preserve"> 10839,61</w:t>
      </w:r>
      <w:r w:rsidRPr="00CA5AE7">
        <w:rPr>
          <w:rFonts w:ascii="Times New Roman" w:hAnsi="Times New Roman"/>
          <w:sz w:val="24"/>
          <w:szCs w:val="24"/>
          <w:lang w:val="sk-SK"/>
        </w:rPr>
        <w:t>EUR</w:t>
      </w:r>
      <w:r>
        <w:rPr>
          <w:rFonts w:ascii="Times New Roman" w:hAnsi="Times New Roman"/>
          <w:sz w:val="24"/>
          <w:szCs w:val="24"/>
          <w:lang w:val="sk-SK"/>
        </w:rPr>
        <w:t>,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351C20" w:rsidRPr="00CA5AE7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351C20" w:rsidRDefault="00351C20" w:rsidP="008C02E8">
      <w:pPr>
        <w:spacing w:after="0" w:line="240" w:lineRule="auto"/>
        <w:jc w:val="both"/>
        <w:rPr>
          <w:lang w:val="sk-SK"/>
        </w:rPr>
      </w:pPr>
      <w:r w:rsidRPr="00A957C6">
        <w:rPr>
          <w:b/>
          <w:color w:val="000000"/>
          <w:lang w:val="sk-SK"/>
        </w:rPr>
        <w:t>.       b)</w:t>
      </w:r>
      <w:r w:rsidRPr="00A957C6">
        <w:rPr>
          <w:b/>
          <w:lang w:val="sk-SK"/>
        </w:rPr>
        <w:t xml:space="preserve"> Výdavky rozpočtu</w:t>
      </w: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351C20" w:rsidRPr="00CA5AE7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Prehľad výdavkov rozpočtu je uvedený v Tabuľke č. 1</w:t>
      </w:r>
      <w:r>
        <w:rPr>
          <w:rFonts w:ascii="Times New Roman" w:hAnsi="Times New Roman"/>
          <w:sz w:val="24"/>
          <w:szCs w:val="24"/>
          <w:lang w:val="sk-SK"/>
        </w:rPr>
        <w:t>3</w:t>
      </w:r>
      <w:r w:rsidRPr="00CA5AE7">
        <w:rPr>
          <w:rFonts w:ascii="Times New Roman" w:hAnsi="Times New Roman"/>
          <w:color w:val="FF0000"/>
          <w:sz w:val="24"/>
          <w:szCs w:val="24"/>
          <w:lang w:val="sk-SK"/>
        </w:rPr>
        <w:t xml:space="preserve"> </w:t>
      </w:r>
      <w:r w:rsidRPr="00CA5AE7">
        <w:rPr>
          <w:rFonts w:ascii="Times New Roman" w:hAnsi="Times New Roman"/>
          <w:sz w:val="24"/>
          <w:szCs w:val="24"/>
          <w:lang w:val="sk-SK"/>
        </w:rPr>
        <w:t>tabuľkovej časti poznámok.</w:t>
      </w:r>
    </w:p>
    <w:p w:rsidR="00351C20" w:rsidRPr="00CA5AE7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51C20" w:rsidRPr="00CA5AE7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Kód zdroja  111</w:t>
      </w:r>
    </w:p>
    <w:p w:rsidR="00351C20" w:rsidRPr="00CA5AE7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51C20" w:rsidRPr="00CA5AE7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Schválený rozpočet</w:t>
      </w:r>
      <w:r>
        <w:rPr>
          <w:rFonts w:ascii="Times New Roman" w:hAnsi="Times New Roman"/>
          <w:sz w:val="24"/>
          <w:szCs w:val="24"/>
          <w:lang w:val="sk-SK"/>
        </w:rPr>
        <w:tab/>
        <w:t>11 500,00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            </w:t>
      </w:r>
    </w:p>
    <w:p w:rsidR="00351C20" w:rsidRPr="00CA5AE7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Upravený rozpočet    11 500,00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</w:t>
      </w:r>
    </w:p>
    <w:p w:rsidR="00351C20" w:rsidRPr="00CA5AE7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351C20" w:rsidRPr="00CA5AE7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Čerpanie rozpočtu</w:t>
      </w:r>
      <w:r w:rsidRPr="00CA5AE7">
        <w:rPr>
          <w:rFonts w:ascii="Times New Roman" w:hAnsi="Times New Roman"/>
          <w:sz w:val="24"/>
          <w:szCs w:val="24"/>
          <w:lang w:val="sk-SK"/>
        </w:rPr>
        <w:tab/>
      </w:r>
      <w:r w:rsidRPr="00CA5AE7"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>10780,09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</w:t>
      </w: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351C20" w:rsidRPr="008C02E8" w:rsidRDefault="00351C20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sk-SK"/>
        </w:rPr>
      </w:pPr>
      <w:r w:rsidRPr="00CA5AE7">
        <w:rPr>
          <w:rFonts w:ascii="Times New Roman" w:hAnsi="Times New Roman"/>
          <w:sz w:val="24"/>
          <w:szCs w:val="24"/>
          <w:u w:val="single"/>
          <w:lang w:val="sk-SK"/>
        </w:rPr>
        <w:t xml:space="preserve">  </w:t>
      </w:r>
      <w:r w:rsidRPr="008C02E8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Kategória  ekonomickej klasifikácie   610 </w:t>
      </w:r>
    </w:p>
    <w:p w:rsidR="00351C20" w:rsidRPr="00CA5AE7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351C20" w:rsidRPr="00CA5AE7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Schválený rozpoče</w:t>
      </w:r>
      <w:r>
        <w:rPr>
          <w:rFonts w:ascii="Times New Roman" w:hAnsi="Times New Roman"/>
          <w:sz w:val="24"/>
          <w:szCs w:val="24"/>
          <w:lang w:val="sk-SK"/>
        </w:rPr>
        <w:t>t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>4 600,00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                   </w:t>
      </w:r>
    </w:p>
    <w:p w:rsidR="00351C20" w:rsidRPr="00CA5AE7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Upravený rozpočet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 xml:space="preserve">4 500,00 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  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</w:t>
      </w:r>
    </w:p>
    <w:p w:rsidR="00351C20" w:rsidRPr="00CA5AE7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Čerpanie rozpočtu</w:t>
      </w:r>
      <w:r w:rsidRPr="00CA5AE7">
        <w:rPr>
          <w:rFonts w:ascii="Times New Roman" w:hAnsi="Times New Roman"/>
          <w:sz w:val="24"/>
          <w:szCs w:val="24"/>
          <w:lang w:val="sk-SK"/>
        </w:rPr>
        <w:tab/>
      </w:r>
      <w:r w:rsidRPr="00CA5AE7"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>4756,10            EUR</w:t>
      </w: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351C20" w:rsidRPr="008C02E8" w:rsidRDefault="00351C20" w:rsidP="008C02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sk-SK"/>
        </w:rPr>
      </w:pPr>
      <w:r w:rsidRPr="008C02E8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Kategória  ekonomickej klasifikácie   620 </w:t>
      </w: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351C20" w:rsidRPr="00CA5AE7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351C20" w:rsidRPr="00CA5AE7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Schválený rozpočet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>1700,00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            </w:t>
      </w:r>
      <w:r>
        <w:rPr>
          <w:rFonts w:ascii="Times New Roman" w:hAnsi="Times New Roman"/>
          <w:sz w:val="24"/>
          <w:szCs w:val="24"/>
          <w:lang w:val="sk-SK"/>
        </w:rPr>
        <w:t>EUR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  </w:t>
      </w:r>
    </w:p>
    <w:p w:rsidR="00351C20" w:rsidRPr="00CA5AE7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Upravený rozpočet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>1700,00             EUR</w:t>
      </w: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Čerpanie rozpočtu</w:t>
      </w:r>
      <w:r w:rsidRPr="00CA5AE7">
        <w:rPr>
          <w:rFonts w:ascii="Times New Roman" w:hAnsi="Times New Roman"/>
          <w:sz w:val="24"/>
          <w:szCs w:val="24"/>
          <w:lang w:val="sk-SK"/>
        </w:rPr>
        <w:tab/>
      </w:r>
      <w:r w:rsidRPr="00CA5AE7"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>2330,89            EUR</w:t>
      </w:r>
    </w:p>
    <w:p w:rsidR="00351C20" w:rsidRPr="00EC5E20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351C20" w:rsidRPr="008C02E8" w:rsidRDefault="00351C20" w:rsidP="008C02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sk-SK"/>
        </w:rPr>
      </w:pPr>
      <w:r w:rsidRPr="008C02E8">
        <w:rPr>
          <w:rFonts w:ascii="Times New Roman" w:hAnsi="Times New Roman"/>
          <w:b/>
          <w:sz w:val="24"/>
          <w:szCs w:val="24"/>
          <w:u w:val="single"/>
          <w:lang w:val="sk-SK"/>
        </w:rPr>
        <w:t>Kategória  ekonomickej klasifikácie   6</w:t>
      </w:r>
      <w:r>
        <w:rPr>
          <w:rFonts w:ascii="Times New Roman" w:hAnsi="Times New Roman"/>
          <w:b/>
          <w:sz w:val="24"/>
          <w:szCs w:val="24"/>
          <w:u w:val="single"/>
          <w:lang w:val="sk-SK"/>
        </w:rPr>
        <w:t>3</w:t>
      </w:r>
      <w:r w:rsidRPr="008C02E8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0 </w:t>
      </w:r>
    </w:p>
    <w:p w:rsidR="00351C20" w:rsidRPr="00CA5AE7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51C20" w:rsidRPr="00CA5AE7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Schválený rozpočet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>5090,00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                   </w:t>
      </w:r>
    </w:p>
    <w:p w:rsidR="00351C20" w:rsidRPr="00CA5AE7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Upravený rozpočet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>4490,00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</w:t>
      </w:r>
    </w:p>
    <w:p w:rsidR="00351C20" w:rsidRPr="00CA5AE7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Čerpanie rozpočtu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>2910,21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</w:t>
      </w: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351C20" w:rsidRPr="008C02E8" w:rsidRDefault="00351C20" w:rsidP="008C02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sk-SK"/>
        </w:rPr>
      </w:pPr>
      <w:r w:rsidRPr="008C02E8">
        <w:rPr>
          <w:rFonts w:ascii="Times New Roman" w:hAnsi="Times New Roman"/>
          <w:b/>
          <w:sz w:val="24"/>
          <w:szCs w:val="24"/>
          <w:u w:val="single"/>
          <w:lang w:val="sk-SK"/>
        </w:rPr>
        <w:t>Kategória  ekonomickej klasifikácie   6</w:t>
      </w:r>
      <w:r>
        <w:rPr>
          <w:rFonts w:ascii="Times New Roman" w:hAnsi="Times New Roman"/>
          <w:b/>
          <w:sz w:val="24"/>
          <w:szCs w:val="24"/>
          <w:u w:val="single"/>
          <w:lang w:val="sk-SK"/>
        </w:rPr>
        <w:t>4</w:t>
      </w:r>
      <w:r w:rsidRPr="008C02E8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0 </w:t>
      </w:r>
    </w:p>
    <w:p w:rsidR="00351C20" w:rsidRPr="00CA5AE7" w:rsidRDefault="00351C20" w:rsidP="008C02E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51C20" w:rsidRPr="00CA5AE7" w:rsidRDefault="00351C20" w:rsidP="008C02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Schválený rozpočet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>110,00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                   </w:t>
      </w:r>
    </w:p>
    <w:p w:rsidR="00351C20" w:rsidRPr="00CA5AE7" w:rsidRDefault="00351C20" w:rsidP="008C02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Upravený rozpočet</w:t>
      </w:r>
      <w:r>
        <w:rPr>
          <w:rFonts w:ascii="Times New Roman" w:hAnsi="Times New Roman"/>
          <w:sz w:val="24"/>
          <w:szCs w:val="24"/>
          <w:lang w:val="sk-SK"/>
        </w:rPr>
        <w:tab/>
        <w:t xml:space="preserve">           810,00 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 EUR</w:t>
      </w:r>
    </w:p>
    <w:p w:rsidR="00351C20" w:rsidRPr="00CA5AE7" w:rsidRDefault="00351C20" w:rsidP="008C02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Čerpanie rozpočtu</w:t>
      </w:r>
      <w:r w:rsidRPr="00CA5AE7">
        <w:rPr>
          <w:rFonts w:ascii="Times New Roman" w:hAnsi="Times New Roman"/>
          <w:sz w:val="24"/>
          <w:szCs w:val="24"/>
          <w:lang w:val="sk-SK"/>
        </w:rPr>
        <w:tab/>
      </w:r>
      <w:r w:rsidRPr="00CA5AE7"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>782,89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 EUR</w:t>
      </w: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351C20" w:rsidRPr="008C02E8" w:rsidRDefault="00351C20" w:rsidP="002C3F78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 w:rsidRPr="008C02E8">
        <w:rPr>
          <w:rFonts w:ascii="Times New Roman" w:hAnsi="Times New Roman"/>
          <w:b/>
          <w:sz w:val="28"/>
          <w:szCs w:val="28"/>
          <w:lang w:val="sk-SK"/>
        </w:rPr>
        <w:t>Finančné operácie</w:t>
      </w: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  <w:r w:rsidRPr="00E35CED">
        <w:rPr>
          <w:rFonts w:ascii="Times New Roman" w:hAnsi="Times New Roman"/>
          <w:sz w:val="20"/>
          <w:szCs w:val="20"/>
          <w:lang w:val="sk-SK"/>
        </w:rPr>
        <w:t xml:space="preserve">Informácie o finančných operáciách s finančnými aktívami za bežné účtovné obdobie a bezprostredne predchádzajúce účtovné obdobie </w:t>
      </w:r>
      <w:r>
        <w:rPr>
          <w:rFonts w:ascii="Times New Roman" w:hAnsi="Times New Roman"/>
          <w:sz w:val="20"/>
          <w:szCs w:val="20"/>
          <w:lang w:val="sk-SK"/>
        </w:rPr>
        <w:t xml:space="preserve">   sme mali v sume 8700€</w:t>
      </w: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351C20" w:rsidRPr="00E35CED" w:rsidRDefault="00351C20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X</w:t>
      </w:r>
    </w:p>
    <w:p w:rsidR="00351C20" w:rsidRPr="00E35CED" w:rsidRDefault="00351C20" w:rsidP="00E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</w:t>
      </w:r>
      <w:r>
        <w:rPr>
          <w:rFonts w:ascii="Times New Roman" w:hAnsi="Times New Roman"/>
          <w:b/>
          <w:sz w:val="24"/>
          <w:szCs w:val="24"/>
          <w:lang w:val="sk-SK"/>
        </w:rPr>
        <w:t> 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>skutočnostiach</w:t>
      </w:r>
      <w:r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>, ktoré nastali po dni, ku ktorému sa zostavuje účtovná závierka do dňa zostavenia účtovnej závierky</w:t>
      </w: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Default="00351C20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E35CED" w:rsidRDefault="00351C20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351C20" w:rsidRPr="00EC5E20" w:rsidRDefault="00351C2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EC5E20">
        <w:rPr>
          <w:rFonts w:ascii="Times New Roman" w:hAnsi="Times New Roman"/>
          <w:sz w:val="24"/>
          <w:szCs w:val="24"/>
          <w:lang w:val="sk-SK"/>
        </w:rPr>
        <w:t>Po 31.decembri 201</w:t>
      </w:r>
      <w:r>
        <w:rPr>
          <w:rFonts w:ascii="Times New Roman" w:hAnsi="Times New Roman"/>
          <w:sz w:val="24"/>
          <w:szCs w:val="24"/>
          <w:lang w:val="sk-SK"/>
        </w:rPr>
        <w:t>5</w:t>
      </w:r>
      <w:r w:rsidRPr="00EC5E20">
        <w:rPr>
          <w:rFonts w:ascii="Times New Roman" w:hAnsi="Times New Roman"/>
          <w:sz w:val="24"/>
          <w:szCs w:val="24"/>
          <w:lang w:val="sk-SK"/>
        </w:rPr>
        <w:t xml:space="preserve"> nenastali také skutočnosti , ktoré by si vyžadovali zverejnenie alebo vykázanie  v individuálnej účtovnej závierke za rok 201</w:t>
      </w:r>
      <w:r>
        <w:rPr>
          <w:rFonts w:ascii="Times New Roman" w:hAnsi="Times New Roman"/>
          <w:sz w:val="24"/>
          <w:szCs w:val="24"/>
          <w:lang w:val="sk-SK"/>
        </w:rPr>
        <w:t>5</w:t>
      </w:r>
      <w:r w:rsidRPr="00EC5E20">
        <w:rPr>
          <w:rFonts w:ascii="Times New Roman" w:hAnsi="Times New Roman"/>
          <w:sz w:val="24"/>
          <w:szCs w:val="24"/>
          <w:lang w:val="sk-SK"/>
        </w:rPr>
        <w:t>.</w:t>
      </w:r>
    </w:p>
    <w:p w:rsidR="00351C20" w:rsidRPr="00E35CED" w:rsidRDefault="00351C20" w:rsidP="002C3F78">
      <w:pPr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351C20" w:rsidRDefault="00351C20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  <w:r>
        <w:rPr>
          <w:rFonts w:ascii="Arial" w:hAnsi="Arial" w:cs="Arial"/>
          <w:color w:val="FF0000"/>
          <w:sz w:val="20"/>
          <w:szCs w:val="20"/>
          <w:lang w:val="sk-SK"/>
        </w:rPr>
        <w:t xml:space="preserve"> </w:t>
      </w:r>
    </w:p>
    <w:p w:rsidR="00351C20" w:rsidRDefault="00351C20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351C20" w:rsidRDefault="00351C20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351C20" w:rsidRDefault="00351C20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351C20" w:rsidRDefault="00351C20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351C20" w:rsidRDefault="00351C20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351C20" w:rsidRDefault="00351C20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351C20" w:rsidRDefault="00351C20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351C20" w:rsidRDefault="00351C20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351C20" w:rsidRDefault="00351C20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351C20" w:rsidRDefault="00351C20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351C20" w:rsidRDefault="00351C20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351C20" w:rsidRDefault="00351C20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351C20" w:rsidRDefault="00351C20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351C20" w:rsidRPr="005014CB" w:rsidRDefault="00351C20" w:rsidP="003B5D37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sk-SK"/>
        </w:rPr>
      </w:pPr>
      <w:r>
        <w:rPr>
          <w:rFonts w:ascii="Arial" w:hAnsi="Arial" w:cs="Arial"/>
          <w:color w:val="000000"/>
          <w:sz w:val="20"/>
          <w:szCs w:val="20"/>
          <w:lang w:val="sk-SK"/>
        </w:rPr>
        <w:t>V Krokave</w:t>
      </w:r>
      <w:r w:rsidRPr="005014CB">
        <w:rPr>
          <w:rFonts w:ascii="Arial" w:hAnsi="Arial" w:cs="Arial"/>
          <w:color w:val="000000"/>
          <w:sz w:val="20"/>
          <w:szCs w:val="20"/>
          <w:lang w:val="sk-SK"/>
        </w:rPr>
        <w:t xml:space="preserve">: </w:t>
      </w:r>
      <w:r>
        <w:rPr>
          <w:rFonts w:ascii="Arial" w:hAnsi="Arial" w:cs="Arial"/>
          <w:color w:val="000000"/>
          <w:sz w:val="20"/>
          <w:szCs w:val="20"/>
          <w:lang w:val="sk-SK"/>
        </w:rPr>
        <w:t>29.03.2015</w:t>
      </w:r>
    </w:p>
    <w:sectPr w:rsidR="00351C20" w:rsidRPr="005014CB" w:rsidSect="00E21F9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C20" w:rsidRDefault="00351C20" w:rsidP="00C43A31">
      <w:pPr>
        <w:spacing w:after="0" w:line="240" w:lineRule="auto"/>
      </w:pPr>
      <w:r>
        <w:separator/>
      </w:r>
    </w:p>
  </w:endnote>
  <w:endnote w:type="continuationSeparator" w:id="0">
    <w:p w:rsidR="00351C20" w:rsidRDefault="00351C20" w:rsidP="00C43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C20" w:rsidRDefault="00351C20">
    <w:pPr>
      <w:pStyle w:val="Footer"/>
      <w:jc w:val="center"/>
    </w:pPr>
    <w:fldSimple w:instr=" PAGE   \* MERGEFORMAT ">
      <w:r>
        <w:rPr>
          <w:noProof/>
        </w:rPr>
        <w:t>11</w:t>
      </w:r>
    </w:fldSimple>
  </w:p>
  <w:p w:rsidR="00351C20" w:rsidRDefault="00351C2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C20" w:rsidRDefault="00351C20" w:rsidP="00C43A31">
      <w:pPr>
        <w:spacing w:after="0" w:line="240" w:lineRule="auto"/>
      </w:pPr>
      <w:r>
        <w:separator/>
      </w:r>
    </w:p>
  </w:footnote>
  <w:footnote w:type="continuationSeparator" w:id="0">
    <w:p w:rsidR="00351C20" w:rsidRDefault="00351C20" w:rsidP="00C43A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11E14"/>
    <w:multiLevelType w:val="hybridMultilevel"/>
    <w:tmpl w:val="A74C7B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0E5B6B"/>
    <w:multiLevelType w:val="hybridMultilevel"/>
    <w:tmpl w:val="B5F2777E"/>
    <w:lvl w:ilvl="0" w:tplc="803270C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  <w:color w:val="auto"/>
        <w:sz w:val="22"/>
        <w:szCs w:val="22"/>
      </w:rPr>
    </w:lvl>
    <w:lvl w:ilvl="1" w:tplc="D6FE472A">
      <w:start w:val="1"/>
      <w:numFmt w:val="decimal"/>
      <w:lvlText w:val="%2."/>
      <w:lvlJc w:val="right"/>
      <w:pPr>
        <w:ind w:left="1440" w:hanging="360"/>
      </w:pPr>
      <w:rPr>
        <w:rFonts w:cs="Times New Roman" w:hint="default"/>
        <w:b/>
        <w:color w:val="auto"/>
        <w:sz w:val="20"/>
        <w:szCs w:val="2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DE022F"/>
    <w:multiLevelType w:val="hybridMultilevel"/>
    <w:tmpl w:val="E468EE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B9C5A77"/>
    <w:multiLevelType w:val="hybridMultilevel"/>
    <w:tmpl w:val="B6149CF4"/>
    <w:lvl w:ilvl="0" w:tplc="E6841A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1F73FDA"/>
    <w:multiLevelType w:val="hybridMultilevel"/>
    <w:tmpl w:val="96387856"/>
    <w:lvl w:ilvl="0" w:tplc="0742F16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37162A4"/>
    <w:multiLevelType w:val="hybridMultilevel"/>
    <w:tmpl w:val="50B81EDA"/>
    <w:lvl w:ilvl="0" w:tplc="EB14F2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6AA0B58"/>
    <w:multiLevelType w:val="hybridMultilevel"/>
    <w:tmpl w:val="50B81EDA"/>
    <w:lvl w:ilvl="0" w:tplc="EB14F2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9D4C83"/>
    <w:multiLevelType w:val="hybridMultilevel"/>
    <w:tmpl w:val="BB428B52"/>
    <w:lvl w:ilvl="0" w:tplc="5ADAD49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ADD6AD7"/>
    <w:multiLevelType w:val="hybridMultilevel"/>
    <w:tmpl w:val="B7666CA2"/>
    <w:lvl w:ilvl="0" w:tplc="F54E33D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683F76"/>
    <w:multiLevelType w:val="hybridMultilevel"/>
    <w:tmpl w:val="E93E79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0D30DF4"/>
    <w:multiLevelType w:val="hybridMultilevel"/>
    <w:tmpl w:val="1A92B74C"/>
    <w:lvl w:ilvl="0" w:tplc="D6FE472A">
      <w:start w:val="1"/>
      <w:numFmt w:val="decimal"/>
      <w:lvlText w:val="%1."/>
      <w:lvlJc w:val="right"/>
      <w:pPr>
        <w:ind w:left="1440" w:hanging="360"/>
      </w:pPr>
      <w:rPr>
        <w:rFonts w:cs="Times New Roman" w:hint="default"/>
        <w:b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8955A6"/>
    <w:multiLevelType w:val="hybridMultilevel"/>
    <w:tmpl w:val="6B588DDC"/>
    <w:lvl w:ilvl="0" w:tplc="2DD6F5D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D6FE472A">
      <w:start w:val="1"/>
      <w:numFmt w:val="decimal"/>
      <w:lvlText w:val="%2."/>
      <w:lvlJc w:val="right"/>
      <w:pPr>
        <w:ind w:left="1440" w:hanging="360"/>
      </w:pPr>
      <w:rPr>
        <w:rFonts w:cs="Times New Roman" w:hint="default"/>
        <w:b/>
        <w:color w:val="auto"/>
        <w:sz w:val="20"/>
        <w:szCs w:val="2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7A80323"/>
    <w:multiLevelType w:val="hybridMultilevel"/>
    <w:tmpl w:val="50B81EDA"/>
    <w:lvl w:ilvl="0" w:tplc="EB14F2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8A923CE"/>
    <w:multiLevelType w:val="hybridMultilevel"/>
    <w:tmpl w:val="92680C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175138C"/>
    <w:multiLevelType w:val="hybridMultilevel"/>
    <w:tmpl w:val="B6149CF4"/>
    <w:lvl w:ilvl="0" w:tplc="E6841A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6FA4341"/>
    <w:multiLevelType w:val="hybridMultilevel"/>
    <w:tmpl w:val="B6149CF4"/>
    <w:lvl w:ilvl="0" w:tplc="E6841A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7086514"/>
    <w:multiLevelType w:val="hybridMultilevel"/>
    <w:tmpl w:val="706C49DA"/>
    <w:lvl w:ilvl="0" w:tplc="98708AB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AC60F3C"/>
    <w:multiLevelType w:val="hybridMultilevel"/>
    <w:tmpl w:val="24CADB0C"/>
    <w:lvl w:ilvl="0" w:tplc="F962C9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AF57CF4"/>
    <w:multiLevelType w:val="hybridMultilevel"/>
    <w:tmpl w:val="9FD424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22C54CD"/>
    <w:multiLevelType w:val="hybridMultilevel"/>
    <w:tmpl w:val="325A2A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BA777B1"/>
    <w:multiLevelType w:val="hybridMultilevel"/>
    <w:tmpl w:val="BF98B530"/>
    <w:lvl w:ilvl="0" w:tplc="A0FA06F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ED5CA3"/>
    <w:multiLevelType w:val="hybridMultilevel"/>
    <w:tmpl w:val="C0B472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18"/>
  </w:num>
  <w:num w:numId="5">
    <w:abstractNumId w:val="1"/>
  </w:num>
  <w:num w:numId="6">
    <w:abstractNumId w:val="10"/>
  </w:num>
  <w:num w:numId="7">
    <w:abstractNumId w:val="8"/>
  </w:num>
  <w:num w:numId="8">
    <w:abstractNumId w:val="20"/>
  </w:num>
  <w:num w:numId="9">
    <w:abstractNumId w:val="15"/>
  </w:num>
  <w:num w:numId="10">
    <w:abstractNumId w:val="14"/>
  </w:num>
  <w:num w:numId="11">
    <w:abstractNumId w:val="3"/>
  </w:num>
  <w:num w:numId="12">
    <w:abstractNumId w:val="17"/>
  </w:num>
  <w:num w:numId="13">
    <w:abstractNumId w:val="9"/>
  </w:num>
  <w:num w:numId="14">
    <w:abstractNumId w:val="19"/>
  </w:num>
  <w:num w:numId="15">
    <w:abstractNumId w:val="21"/>
  </w:num>
  <w:num w:numId="16">
    <w:abstractNumId w:val="16"/>
  </w:num>
  <w:num w:numId="17">
    <w:abstractNumId w:val="0"/>
  </w:num>
  <w:num w:numId="18">
    <w:abstractNumId w:val="5"/>
  </w:num>
  <w:num w:numId="19">
    <w:abstractNumId w:val="12"/>
  </w:num>
  <w:num w:numId="20">
    <w:abstractNumId w:val="4"/>
  </w:num>
  <w:num w:numId="21">
    <w:abstractNumId w:val="13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444E"/>
    <w:rsid w:val="00002483"/>
    <w:rsid w:val="00005CFF"/>
    <w:rsid w:val="000108DF"/>
    <w:rsid w:val="0001163A"/>
    <w:rsid w:val="00015CCC"/>
    <w:rsid w:val="00016F27"/>
    <w:rsid w:val="000207EF"/>
    <w:rsid w:val="00023CFC"/>
    <w:rsid w:val="00027A1B"/>
    <w:rsid w:val="000319A5"/>
    <w:rsid w:val="0003620B"/>
    <w:rsid w:val="00040102"/>
    <w:rsid w:val="000408E1"/>
    <w:rsid w:val="000427E6"/>
    <w:rsid w:val="000447A6"/>
    <w:rsid w:val="00045AD3"/>
    <w:rsid w:val="00051658"/>
    <w:rsid w:val="00051B11"/>
    <w:rsid w:val="000522F4"/>
    <w:rsid w:val="0006061C"/>
    <w:rsid w:val="000608CA"/>
    <w:rsid w:val="0006285E"/>
    <w:rsid w:val="00064DCF"/>
    <w:rsid w:val="000700E9"/>
    <w:rsid w:val="00083177"/>
    <w:rsid w:val="00084C70"/>
    <w:rsid w:val="000908E8"/>
    <w:rsid w:val="000A494D"/>
    <w:rsid w:val="000A526B"/>
    <w:rsid w:val="000A5A2B"/>
    <w:rsid w:val="000C2A7B"/>
    <w:rsid w:val="000C34F2"/>
    <w:rsid w:val="000C6955"/>
    <w:rsid w:val="000D2AA4"/>
    <w:rsid w:val="000D3B06"/>
    <w:rsid w:val="000D55CF"/>
    <w:rsid w:val="000E107A"/>
    <w:rsid w:val="000E1425"/>
    <w:rsid w:val="000E242F"/>
    <w:rsid w:val="000E43D6"/>
    <w:rsid w:val="000E4497"/>
    <w:rsid w:val="000E5D13"/>
    <w:rsid w:val="000F2119"/>
    <w:rsid w:val="00100426"/>
    <w:rsid w:val="00103A98"/>
    <w:rsid w:val="00107703"/>
    <w:rsid w:val="00114AF5"/>
    <w:rsid w:val="00122037"/>
    <w:rsid w:val="00130A12"/>
    <w:rsid w:val="0013179A"/>
    <w:rsid w:val="00132113"/>
    <w:rsid w:val="00140688"/>
    <w:rsid w:val="0014414F"/>
    <w:rsid w:val="00155767"/>
    <w:rsid w:val="00156D7E"/>
    <w:rsid w:val="001629F0"/>
    <w:rsid w:val="00167F9C"/>
    <w:rsid w:val="0017303B"/>
    <w:rsid w:val="00173C68"/>
    <w:rsid w:val="0017602C"/>
    <w:rsid w:val="00176F66"/>
    <w:rsid w:val="00181988"/>
    <w:rsid w:val="00182E8C"/>
    <w:rsid w:val="001840E3"/>
    <w:rsid w:val="00184978"/>
    <w:rsid w:val="00186261"/>
    <w:rsid w:val="00191940"/>
    <w:rsid w:val="001932AC"/>
    <w:rsid w:val="001945FD"/>
    <w:rsid w:val="00196AE7"/>
    <w:rsid w:val="001A20E6"/>
    <w:rsid w:val="001A3841"/>
    <w:rsid w:val="001A770F"/>
    <w:rsid w:val="001C5F4E"/>
    <w:rsid w:val="001D40E9"/>
    <w:rsid w:val="001D6F91"/>
    <w:rsid w:val="001D77E2"/>
    <w:rsid w:val="001E2852"/>
    <w:rsid w:val="00203016"/>
    <w:rsid w:val="00203782"/>
    <w:rsid w:val="00203AFF"/>
    <w:rsid w:val="00204240"/>
    <w:rsid w:val="00206874"/>
    <w:rsid w:val="002073EE"/>
    <w:rsid w:val="00213762"/>
    <w:rsid w:val="002165D1"/>
    <w:rsid w:val="002308F3"/>
    <w:rsid w:val="00231075"/>
    <w:rsid w:val="00231F85"/>
    <w:rsid w:val="00233F8E"/>
    <w:rsid w:val="002345E6"/>
    <w:rsid w:val="00235BE0"/>
    <w:rsid w:val="002373BE"/>
    <w:rsid w:val="00237A4D"/>
    <w:rsid w:val="00237B00"/>
    <w:rsid w:val="00241A0B"/>
    <w:rsid w:val="00242F42"/>
    <w:rsid w:val="00244CAF"/>
    <w:rsid w:val="00253A11"/>
    <w:rsid w:val="00254380"/>
    <w:rsid w:val="002554C9"/>
    <w:rsid w:val="00260A65"/>
    <w:rsid w:val="002613E1"/>
    <w:rsid w:val="00262B6B"/>
    <w:rsid w:val="002703CE"/>
    <w:rsid w:val="00272566"/>
    <w:rsid w:val="00273F8B"/>
    <w:rsid w:val="00291801"/>
    <w:rsid w:val="002A2B98"/>
    <w:rsid w:val="002A4A06"/>
    <w:rsid w:val="002A50BA"/>
    <w:rsid w:val="002A666A"/>
    <w:rsid w:val="002B0840"/>
    <w:rsid w:val="002B1BB1"/>
    <w:rsid w:val="002B6C0A"/>
    <w:rsid w:val="002C117C"/>
    <w:rsid w:val="002C323E"/>
    <w:rsid w:val="002C3F78"/>
    <w:rsid w:val="002C6A30"/>
    <w:rsid w:val="002D6290"/>
    <w:rsid w:val="002D6899"/>
    <w:rsid w:val="002E267D"/>
    <w:rsid w:val="002E4C36"/>
    <w:rsid w:val="002E4D4A"/>
    <w:rsid w:val="002E5703"/>
    <w:rsid w:val="002E7A87"/>
    <w:rsid w:val="002F3BA5"/>
    <w:rsid w:val="002F4459"/>
    <w:rsid w:val="00311799"/>
    <w:rsid w:val="00317C39"/>
    <w:rsid w:val="00320846"/>
    <w:rsid w:val="003233FD"/>
    <w:rsid w:val="00332872"/>
    <w:rsid w:val="00345AF6"/>
    <w:rsid w:val="00347856"/>
    <w:rsid w:val="003478F2"/>
    <w:rsid w:val="0035126B"/>
    <w:rsid w:val="00351C20"/>
    <w:rsid w:val="00351D19"/>
    <w:rsid w:val="003535B5"/>
    <w:rsid w:val="00355010"/>
    <w:rsid w:val="00366453"/>
    <w:rsid w:val="003674CF"/>
    <w:rsid w:val="0037083D"/>
    <w:rsid w:val="00371A89"/>
    <w:rsid w:val="00373561"/>
    <w:rsid w:val="003769FB"/>
    <w:rsid w:val="00381507"/>
    <w:rsid w:val="00385204"/>
    <w:rsid w:val="00386017"/>
    <w:rsid w:val="00395CFA"/>
    <w:rsid w:val="003A4602"/>
    <w:rsid w:val="003A5E17"/>
    <w:rsid w:val="003B20AD"/>
    <w:rsid w:val="003B4E5A"/>
    <w:rsid w:val="003B5D37"/>
    <w:rsid w:val="003C10B1"/>
    <w:rsid w:val="003C75CD"/>
    <w:rsid w:val="003D091E"/>
    <w:rsid w:val="003D10C6"/>
    <w:rsid w:val="003F1CBC"/>
    <w:rsid w:val="003F532D"/>
    <w:rsid w:val="003F7438"/>
    <w:rsid w:val="0040232B"/>
    <w:rsid w:val="004026B3"/>
    <w:rsid w:val="00411A3A"/>
    <w:rsid w:val="00413079"/>
    <w:rsid w:val="004135E0"/>
    <w:rsid w:val="004166C5"/>
    <w:rsid w:val="004221AE"/>
    <w:rsid w:val="00427468"/>
    <w:rsid w:val="004309B4"/>
    <w:rsid w:val="00441AC3"/>
    <w:rsid w:val="0044214B"/>
    <w:rsid w:val="00454021"/>
    <w:rsid w:val="0045464B"/>
    <w:rsid w:val="00455CFE"/>
    <w:rsid w:val="004560B0"/>
    <w:rsid w:val="00460F08"/>
    <w:rsid w:val="0046472F"/>
    <w:rsid w:val="004679E1"/>
    <w:rsid w:val="004728CE"/>
    <w:rsid w:val="00481864"/>
    <w:rsid w:val="00483C32"/>
    <w:rsid w:val="004853C0"/>
    <w:rsid w:val="00486FDE"/>
    <w:rsid w:val="00487DF4"/>
    <w:rsid w:val="00493496"/>
    <w:rsid w:val="00497C4D"/>
    <w:rsid w:val="004A1A6E"/>
    <w:rsid w:val="004A6A0B"/>
    <w:rsid w:val="004B2FDB"/>
    <w:rsid w:val="004B4337"/>
    <w:rsid w:val="004B5B94"/>
    <w:rsid w:val="004C1119"/>
    <w:rsid w:val="004C2059"/>
    <w:rsid w:val="004D5806"/>
    <w:rsid w:val="004D6E53"/>
    <w:rsid w:val="004D7E0C"/>
    <w:rsid w:val="004E119D"/>
    <w:rsid w:val="004E5476"/>
    <w:rsid w:val="004F10BB"/>
    <w:rsid w:val="004F1348"/>
    <w:rsid w:val="004F1678"/>
    <w:rsid w:val="004F1E66"/>
    <w:rsid w:val="005014CB"/>
    <w:rsid w:val="005055B5"/>
    <w:rsid w:val="00515A54"/>
    <w:rsid w:val="00522AC8"/>
    <w:rsid w:val="0052735A"/>
    <w:rsid w:val="00531B57"/>
    <w:rsid w:val="00532813"/>
    <w:rsid w:val="00532D0A"/>
    <w:rsid w:val="005402F3"/>
    <w:rsid w:val="005439CC"/>
    <w:rsid w:val="005440AF"/>
    <w:rsid w:val="00545E8B"/>
    <w:rsid w:val="00547175"/>
    <w:rsid w:val="00547A04"/>
    <w:rsid w:val="005535FF"/>
    <w:rsid w:val="0055520D"/>
    <w:rsid w:val="00560681"/>
    <w:rsid w:val="00561081"/>
    <w:rsid w:val="0056297C"/>
    <w:rsid w:val="00564804"/>
    <w:rsid w:val="0056652E"/>
    <w:rsid w:val="00567C21"/>
    <w:rsid w:val="00570371"/>
    <w:rsid w:val="00571417"/>
    <w:rsid w:val="0057400A"/>
    <w:rsid w:val="00575895"/>
    <w:rsid w:val="005842B8"/>
    <w:rsid w:val="00590319"/>
    <w:rsid w:val="00596C07"/>
    <w:rsid w:val="00597ED4"/>
    <w:rsid w:val="005A4125"/>
    <w:rsid w:val="005A64A9"/>
    <w:rsid w:val="005A66AD"/>
    <w:rsid w:val="005B3789"/>
    <w:rsid w:val="005B79A3"/>
    <w:rsid w:val="005C1583"/>
    <w:rsid w:val="005C3788"/>
    <w:rsid w:val="005C436C"/>
    <w:rsid w:val="005D17BF"/>
    <w:rsid w:val="005D5220"/>
    <w:rsid w:val="005E4CBD"/>
    <w:rsid w:val="005E4FF3"/>
    <w:rsid w:val="005E7D4E"/>
    <w:rsid w:val="00601338"/>
    <w:rsid w:val="00611FF5"/>
    <w:rsid w:val="006142B4"/>
    <w:rsid w:val="00614968"/>
    <w:rsid w:val="006156BC"/>
    <w:rsid w:val="00621C71"/>
    <w:rsid w:val="00625FD4"/>
    <w:rsid w:val="0063071D"/>
    <w:rsid w:val="006405F9"/>
    <w:rsid w:val="00641045"/>
    <w:rsid w:val="0064159E"/>
    <w:rsid w:val="0064282E"/>
    <w:rsid w:val="006475DA"/>
    <w:rsid w:val="00647BC5"/>
    <w:rsid w:val="0065083E"/>
    <w:rsid w:val="00652110"/>
    <w:rsid w:val="00664390"/>
    <w:rsid w:val="00673837"/>
    <w:rsid w:val="00673ABC"/>
    <w:rsid w:val="006742F6"/>
    <w:rsid w:val="00680719"/>
    <w:rsid w:val="006820C1"/>
    <w:rsid w:val="0068374F"/>
    <w:rsid w:val="006955D0"/>
    <w:rsid w:val="006A25CC"/>
    <w:rsid w:val="006A5AB5"/>
    <w:rsid w:val="006A63A7"/>
    <w:rsid w:val="006C48D6"/>
    <w:rsid w:val="006C4980"/>
    <w:rsid w:val="006C74C8"/>
    <w:rsid w:val="006D58D6"/>
    <w:rsid w:val="006E1312"/>
    <w:rsid w:val="006E1D1B"/>
    <w:rsid w:val="006E243E"/>
    <w:rsid w:val="006E38C8"/>
    <w:rsid w:val="006F3919"/>
    <w:rsid w:val="006F3A20"/>
    <w:rsid w:val="007024C0"/>
    <w:rsid w:val="0070482F"/>
    <w:rsid w:val="0071154A"/>
    <w:rsid w:val="00712CC5"/>
    <w:rsid w:val="00720DAD"/>
    <w:rsid w:val="00720F10"/>
    <w:rsid w:val="00725F16"/>
    <w:rsid w:val="00731EF8"/>
    <w:rsid w:val="00733D42"/>
    <w:rsid w:val="007416AF"/>
    <w:rsid w:val="007430F6"/>
    <w:rsid w:val="00743D98"/>
    <w:rsid w:val="007457D3"/>
    <w:rsid w:val="007505F7"/>
    <w:rsid w:val="00757DE3"/>
    <w:rsid w:val="0076083C"/>
    <w:rsid w:val="007617BA"/>
    <w:rsid w:val="00762BB5"/>
    <w:rsid w:val="00766EB6"/>
    <w:rsid w:val="007672E1"/>
    <w:rsid w:val="00770E01"/>
    <w:rsid w:val="00784479"/>
    <w:rsid w:val="007863F1"/>
    <w:rsid w:val="00790E72"/>
    <w:rsid w:val="0079310D"/>
    <w:rsid w:val="007A30C8"/>
    <w:rsid w:val="007A68D2"/>
    <w:rsid w:val="007A7FA2"/>
    <w:rsid w:val="007B019A"/>
    <w:rsid w:val="007B023A"/>
    <w:rsid w:val="007B24AB"/>
    <w:rsid w:val="007B483C"/>
    <w:rsid w:val="007C7324"/>
    <w:rsid w:val="007C79A9"/>
    <w:rsid w:val="007D1BBE"/>
    <w:rsid w:val="007D5E90"/>
    <w:rsid w:val="007E1A43"/>
    <w:rsid w:val="007E22B4"/>
    <w:rsid w:val="007E2ACB"/>
    <w:rsid w:val="007E2C2D"/>
    <w:rsid w:val="007E69D6"/>
    <w:rsid w:val="007F0576"/>
    <w:rsid w:val="007F526C"/>
    <w:rsid w:val="007F5275"/>
    <w:rsid w:val="0080469E"/>
    <w:rsid w:val="00805469"/>
    <w:rsid w:val="0081278B"/>
    <w:rsid w:val="00813AE0"/>
    <w:rsid w:val="00817C06"/>
    <w:rsid w:val="00822B4B"/>
    <w:rsid w:val="00823BD8"/>
    <w:rsid w:val="00827960"/>
    <w:rsid w:val="00833876"/>
    <w:rsid w:val="00834391"/>
    <w:rsid w:val="0084162D"/>
    <w:rsid w:val="00842FF6"/>
    <w:rsid w:val="00844455"/>
    <w:rsid w:val="00845664"/>
    <w:rsid w:val="008503A7"/>
    <w:rsid w:val="008670C7"/>
    <w:rsid w:val="00875965"/>
    <w:rsid w:val="00875B96"/>
    <w:rsid w:val="00875F88"/>
    <w:rsid w:val="00881AC7"/>
    <w:rsid w:val="00886A9D"/>
    <w:rsid w:val="008921FB"/>
    <w:rsid w:val="00892D37"/>
    <w:rsid w:val="00893F00"/>
    <w:rsid w:val="008B0473"/>
    <w:rsid w:val="008B06CA"/>
    <w:rsid w:val="008B54C8"/>
    <w:rsid w:val="008C02E8"/>
    <w:rsid w:val="008C5049"/>
    <w:rsid w:val="008C5727"/>
    <w:rsid w:val="008D7F46"/>
    <w:rsid w:val="008E56F7"/>
    <w:rsid w:val="008F53AF"/>
    <w:rsid w:val="008F5DB2"/>
    <w:rsid w:val="008F72C0"/>
    <w:rsid w:val="0090249B"/>
    <w:rsid w:val="00904226"/>
    <w:rsid w:val="00905E9E"/>
    <w:rsid w:val="00912307"/>
    <w:rsid w:val="00912A50"/>
    <w:rsid w:val="00913905"/>
    <w:rsid w:val="00916BBB"/>
    <w:rsid w:val="00916E32"/>
    <w:rsid w:val="00921A6D"/>
    <w:rsid w:val="0092222F"/>
    <w:rsid w:val="00925EAA"/>
    <w:rsid w:val="00931687"/>
    <w:rsid w:val="00931B0E"/>
    <w:rsid w:val="00934C51"/>
    <w:rsid w:val="00935706"/>
    <w:rsid w:val="0093625C"/>
    <w:rsid w:val="00941EF3"/>
    <w:rsid w:val="0094296A"/>
    <w:rsid w:val="0094601C"/>
    <w:rsid w:val="00954BDC"/>
    <w:rsid w:val="00956CA5"/>
    <w:rsid w:val="00956F96"/>
    <w:rsid w:val="0095751F"/>
    <w:rsid w:val="009632E1"/>
    <w:rsid w:val="009661BA"/>
    <w:rsid w:val="009743AA"/>
    <w:rsid w:val="00980AE7"/>
    <w:rsid w:val="00981914"/>
    <w:rsid w:val="00985A9F"/>
    <w:rsid w:val="009923B7"/>
    <w:rsid w:val="0099269A"/>
    <w:rsid w:val="009934DC"/>
    <w:rsid w:val="0099629A"/>
    <w:rsid w:val="009A48AE"/>
    <w:rsid w:val="009A5791"/>
    <w:rsid w:val="009B13AF"/>
    <w:rsid w:val="009B15BC"/>
    <w:rsid w:val="009B6A23"/>
    <w:rsid w:val="009C20F9"/>
    <w:rsid w:val="009C76F0"/>
    <w:rsid w:val="009D3D07"/>
    <w:rsid w:val="009F319C"/>
    <w:rsid w:val="009F3458"/>
    <w:rsid w:val="009F5F9F"/>
    <w:rsid w:val="00A009E9"/>
    <w:rsid w:val="00A06042"/>
    <w:rsid w:val="00A1654A"/>
    <w:rsid w:val="00A178CA"/>
    <w:rsid w:val="00A21DED"/>
    <w:rsid w:val="00A22530"/>
    <w:rsid w:val="00A33F77"/>
    <w:rsid w:val="00A3749C"/>
    <w:rsid w:val="00A37571"/>
    <w:rsid w:val="00A45020"/>
    <w:rsid w:val="00A46EBA"/>
    <w:rsid w:val="00A51552"/>
    <w:rsid w:val="00A51697"/>
    <w:rsid w:val="00A51988"/>
    <w:rsid w:val="00A546D4"/>
    <w:rsid w:val="00A55ACD"/>
    <w:rsid w:val="00A57968"/>
    <w:rsid w:val="00A651F5"/>
    <w:rsid w:val="00A8263B"/>
    <w:rsid w:val="00A834A2"/>
    <w:rsid w:val="00A8398D"/>
    <w:rsid w:val="00A90FB1"/>
    <w:rsid w:val="00A9121C"/>
    <w:rsid w:val="00A91D63"/>
    <w:rsid w:val="00A9422E"/>
    <w:rsid w:val="00A957C6"/>
    <w:rsid w:val="00A97524"/>
    <w:rsid w:val="00AA37EE"/>
    <w:rsid w:val="00AA4492"/>
    <w:rsid w:val="00AB609E"/>
    <w:rsid w:val="00AC0B0C"/>
    <w:rsid w:val="00AC33F8"/>
    <w:rsid w:val="00AC57E0"/>
    <w:rsid w:val="00AC6199"/>
    <w:rsid w:val="00AD06A4"/>
    <w:rsid w:val="00AE6D95"/>
    <w:rsid w:val="00AF48A3"/>
    <w:rsid w:val="00B009D5"/>
    <w:rsid w:val="00B01BAE"/>
    <w:rsid w:val="00B11388"/>
    <w:rsid w:val="00B14078"/>
    <w:rsid w:val="00B1641E"/>
    <w:rsid w:val="00B2010A"/>
    <w:rsid w:val="00B20B56"/>
    <w:rsid w:val="00B22828"/>
    <w:rsid w:val="00B25037"/>
    <w:rsid w:val="00B26D3E"/>
    <w:rsid w:val="00B307FD"/>
    <w:rsid w:val="00B3126B"/>
    <w:rsid w:val="00B352F9"/>
    <w:rsid w:val="00B35DE1"/>
    <w:rsid w:val="00B35F7A"/>
    <w:rsid w:val="00B36689"/>
    <w:rsid w:val="00B44679"/>
    <w:rsid w:val="00B46AC3"/>
    <w:rsid w:val="00B505C0"/>
    <w:rsid w:val="00B5119C"/>
    <w:rsid w:val="00B5124C"/>
    <w:rsid w:val="00B52C53"/>
    <w:rsid w:val="00B620F2"/>
    <w:rsid w:val="00B62DDF"/>
    <w:rsid w:val="00B67215"/>
    <w:rsid w:val="00B709DA"/>
    <w:rsid w:val="00B744BA"/>
    <w:rsid w:val="00B770E7"/>
    <w:rsid w:val="00B80A8F"/>
    <w:rsid w:val="00B837D0"/>
    <w:rsid w:val="00B93AD8"/>
    <w:rsid w:val="00B97392"/>
    <w:rsid w:val="00BA67A1"/>
    <w:rsid w:val="00BB08D9"/>
    <w:rsid w:val="00BB0DA4"/>
    <w:rsid w:val="00BB23ED"/>
    <w:rsid w:val="00BB6669"/>
    <w:rsid w:val="00BC0405"/>
    <w:rsid w:val="00BC0E3D"/>
    <w:rsid w:val="00BC2477"/>
    <w:rsid w:val="00BD0765"/>
    <w:rsid w:val="00BD5A52"/>
    <w:rsid w:val="00BE61EA"/>
    <w:rsid w:val="00BE77C9"/>
    <w:rsid w:val="00BF4941"/>
    <w:rsid w:val="00BF4A4D"/>
    <w:rsid w:val="00BF600D"/>
    <w:rsid w:val="00BF60CA"/>
    <w:rsid w:val="00C04C10"/>
    <w:rsid w:val="00C06351"/>
    <w:rsid w:val="00C071FF"/>
    <w:rsid w:val="00C1043C"/>
    <w:rsid w:val="00C16586"/>
    <w:rsid w:val="00C179FC"/>
    <w:rsid w:val="00C200A4"/>
    <w:rsid w:val="00C206B3"/>
    <w:rsid w:val="00C2766B"/>
    <w:rsid w:val="00C33279"/>
    <w:rsid w:val="00C370CF"/>
    <w:rsid w:val="00C37FD2"/>
    <w:rsid w:val="00C40EEB"/>
    <w:rsid w:val="00C4269E"/>
    <w:rsid w:val="00C43718"/>
    <w:rsid w:val="00C43A31"/>
    <w:rsid w:val="00C43CE3"/>
    <w:rsid w:val="00C47578"/>
    <w:rsid w:val="00C47900"/>
    <w:rsid w:val="00C507E1"/>
    <w:rsid w:val="00C50B5F"/>
    <w:rsid w:val="00C52D94"/>
    <w:rsid w:val="00C53C10"/>
    <w:rsid w:val="00C73F9D"/>
    <w:rsid w:val="00C808F1"/>
    <w:rsid w:val="00C80A7D"/>
    <w:rsid w:val="00C8148F"/>
    <w:rsid w:val="00C934FD"/>
    <w:rsid w:val="00C9682D"/>
    <w:rsid w:val="00C96C6A"/>
    <w:rsid w:val="00CA46CC"/>
    <w:rsid w:val="00CA5AE7"/>
    <w:rsid w:val="00CC3819"/>
    <w:rsid w:val="00CC6021"/>
    <w:rsid w:val="00CD6369"/>
    <w:rsid w:val="00CE1B07"/>
    <w:rsid w:val="00CE501A"/>
    <w:rsid w:val="00CE53EE"/>
    <w:rsid w:val="00CE695E"/>
    <w:rsid w:val="00CE7FF0"/>
    <w:rsid w:val="00CF73A9"/>
    <w:rsid w:val="00D053A0"/>
    <w:rsid w:val="00D1051F"/>
    <w:rsid w:val="00D1189D"/>
    <w:rsid w:val="00D137CE"/>
    <w:rsid w:val="00D15BA6"/>
    <w:rsid w:val="00D252F3"/>
    <w:rsid w:val="00D62B0D"/>
    <w:rsid w:val="00D62F14"/>
    <w:rsid w:val="00D72EC8"/>
    <w:rsid w:val="00D808E4"/>
    <w:rsid w:val="00D83E53"/>
    <w:rsid w:val="00D90554"/>
    <w:rsid w:val="00D939DD"/>
    <w:rsid w:val="00D96615"/>
    <w:rsid w:val="00DA0EEA"/>
    <w:rsid w:val="00DA31FB"/>
    <w:rsid w:val="00DA740B"/>
    <w:rsid w:val="00DB01B6"/>
    <w:rsid w:val="00DC76A1"/>
    <w:rsid w:val="00DC7DA2"/>
    <w:rsid w:val="00DE0805"/>
    <w:rsid w:val="00DE1A85"/>
    <w:rsid w:val="00DF177D"/>
    <w:rsid w:val="00DF17D7"/>
    <w:rsid w:val="00DF760C"/>
    <w:rsid w:val="00E00D2A"/>
    <w:rsid w:val="00E058F2"/>
    <w:rsid w:val="00E063D4"/>
    <w:rsid w:val="00E074E5"/>
    <w:rsid w:val="00E13B91"/>
    <w:rsid w:val="00E1444E"/>
    <w:rsid w:val="00E1508E"/>
    <w:rsid w:val="00E20CC6"/>
    <w:rsid w:val="00E21F9F"/>
    <w:rsid w:val="00E230FC"/>
    <w:rsid w:val="00E23FC5"/>
    <w:rsid w:val="00E25380"/>
    <w:rsid w:val="00E26DBA"/>
    <w:rsid w:val="00E35CED"/>
    <w:rsid w:val="00E433DD"/>
    <w:rsid w:val="00E46427"/>
    <w:rsid w:val="00E50CAB"/>
    <w:rsid w:val="00E526A1"/>
    <w:rsid w:val="00E527EF"/>
    <w:rsid w:val="00E607B6"/>
    <w:rsid w:val="00E63E4A"/>
    <w:rsid w:val="00E7013C"/>
    <w:rsid w:val="00E709D5"/>
    <w:rsid w:val="00E7139E"/>
    <w:rsid w:val="00E731F8"/>
    <w:rsid w:val="00E746A5"/>
    <w:rsid w:val="00E82B2B"/>
    <w:rsid w:val="00E82E2D"/>
    <w:rsid w:val="00E83FE6"/>
    <w:rsid w:val="00E855E6"/>
    <w:rsid w:val="00E87E02"/>
    <w:rsid w:val="00E94F1C"/>
    <w:rsid w:val="00E96132"/>
    <w:rsid w:val="00EA51C9"/>
    <w:rsid w:val="00EA6C04"/>
    <w:rsid w:val="00EB19D3"/>
    <w:rsid w:val="00EC2319"/>
    <w:rsid w:val="00EC5E20"/>
    <w:rsid w:val="00EC7FE9"/>
    <w:rsid w:val="00ED20F9"/>
    <w:rsid w:val="00ED2A69"/>
    <w:rsid w:val="00ED3B9D"/>
    <w:rsid w:val="00ED476F"/>
    <w:rsid w:val="00ED7B3C"/>
    <w:rsid w:val="00EE53E0"/>
    <w:rsid w:val="00EE58CA"/>
    <w:rsid w:val="00EE5D40"/>
    <w:rsid w:val="00EF1319"/>
    <w:rsid w:val="00F03036"/>
    <w:rsid w:val="00F06C31"/>
    <w:rsid w:val="00F12EBE"/>
    <w:rsid w:val="00F14412"/>
    <w:rsid w:val="00F2020F"/>
    <w:rsid w:val="00F2165A"/>
    <w:rsid w:val="00F227D2"/>
    <w:rsid w:val="00F23231"/>
    <w:rsid w:val="00F23A1C"/>
    <w:rsid w:val="00F24153"/>
    <w:rsid w:val="00F26D50"/>
    <w:rsid w:val="00F3127B"/>
    <w:rsid w:val="00F50CF8"/>
    <w:rsid w:val="00F5126D"/>
    <w:rsid w:val="00F52053"/>
    <w:rsid w:val="00F6221E"/>
    <w:rsid w:val="00F76F58"/>
    <w:rsid w:val="00F80021"/>
    <w:rsid w:val="00F93776"/>
    <w:rsid w:val="00FA6422"/>
    <w:rsid w:val="00FA7894"/>
    <w:rsid w:val="00FA7D97"/>
    <w:rsid w:val="00FB08DE"/>
    <w:rsid w:val="00FB216F"/>
    <w:rsid w:val="00FB445E"/>
    <w:rsid w:val="00FB4C36"/>
    <w:rsid w:val="00FB7E8E"/>
    <w:rsid w:val="00FC1A1C"/>
    <w:rsid w:val="00FC3097"/>
    <w:rsid w:val="00FC4630"/>
    <w:rsid w:val="00FC51F9"/>
    <w:rsid w:val="00FC5A00"/>
    <w:rsid w:val="00FD0141"/>
    <w:rsid w:val="00FE0AFC"/>
    <w:rsid w:val="00FE0D09"/>
    <w:rsid w:val="00FE1BB5"/>
    <w:rsid w:val="00FE4EB8"/>
    <w:rsid w:val="00FF04C1"/>
    <w:rsid w:val="00FF3119"/>
    <w:rsid w:val="00FF5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F9F"/>
    <w:pPr>
      <w:spacing w:after="200" w:line="276" w:lineRule="auto"/>
    </w:pPr>
    <w:rPr>
      <w:lang w:val="cs-CZ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620F2"/>
    <w:pPr>
      <w:ind w:left="720"/>
      <w:contextualSpacing/>
    </w:pPr>
  </w:style>
  <w:style w:type="table" w:styleId="TableGrid">
    <w:name w:val="Table Grid"/>
    <w:basedOn w:val="TableNormal"/>
    <w:uiPriority w:val="99"/>
    <w:rsid w:val="000A494D"/>
    <w:rPr>
      <w:rFonts w:ascii="Arial Narrow" w:hAnsi="Arial Narrow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0A494D"/>
    <w:rPr>
      <w:rFonts w:ascii="Arial Narrow" w:hAnsi="Arial Narrow"/>
      <w:szCs w:val="36"/>
      <w:lang w:eastAsia="en-US"/>
    </w:rPr>
  </w:style>
  <w:style w:type="paragraph" w:customStyle="1" w:styleId="odstavec">
    <w:name w:val="odstavec"/>
    <w:basedOn w:val="Normal"/>
    <w:autoRedefine/>
    <w:uiPriority w:val="99"/>
    <w:rsid w:val="007C7324"/>
    <w:pPr>
      <w:spacing w:after="0" w:line="240" w:lineRule="auto"/>
      <w:ind w:right="-79"/>
      <w:jc w:val="both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customStyle="1" w:styleId="abc">
    <w:name w:val="abc"/>
    <w:basedOn w:val="Normal"/>
    <w:autoRedefine/>
    <w:uiPriority w:val="99"/>
    <w:rsid w:val="00515A54"/>
    <w:pPr>
      <w:tabs>
        <w:tab w:val="num" w:pos="465"/>
      </w:tabs>
      <w:spacing w:before="60" w:after="120" w:line="240" w:lineRule="auto"/>
      <w:ind w:left="465" w:hanging="465"/>
      <w:jc w:val="both"/>
    </w:pPr>
    <w:rPr>
      <w:rFonts w:ascii="Arial" w:eastAsia="Times New Roman" w:hAnsi="Arial" w:cs="Arial"/>
      <w:b/>
      <w:sz w:val="16"/>
      <w:szCs w:val="16"/>
      <w:lang w:val="sk-SK" w:eastAsia="sk-SK"/>
    </w:rPr>
  </w:style>
  <w:style w:type="paragraph" w:styleId="Header">
    <w:name w:val="header"/>
    <w:basedOn w:val="Normal"/>
    <w:link w:val="HeaderChar"/>
    <w:uiPriority w:val="99"/>
    <w:semiHidden/>
    <w:rsid w:val="00C43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43A3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43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43A31"/>
    <w:rPr>
      <w:rFonts w:cs="Times New Roman"/>
    </w:rPr>
  </w:style>
  <w:style w:type="paragraph" w:customStyle="1" w:styleId="Zkladntext1">
    <w:name w:val="Základní text1"/>
    <w:uiPriority w:val="99"/>
    <w:rsid w:val="00F6221E"/>
    <w:pPr>
      <w:widowControl w:val="0"/>
      <w:autoSpaceDE w:val="0"/>
      <w:autoSpaceDN w:val="0"/>
    </w:pPr>
    <w:rPr>
      <w:rFonts w:ascii="Times New Roman" w:eastAsia="Times New Roman" w:hAnsi="Times New Roman"/>
      <w:color w:val="000000"/>
      <w:sz w:val="24"/>
      <w:szCs w:val="24"/>
      <w:lang w:val="cs-CZ" w:eastAsia="cs-CZ"/>
    </w:rPr>
  </w:style>
  <w:style w:type="paragraph" w:styleId="DocumentMap">
    <w:name w:val="Document Map"/>
    <w:basedOn w:val="Normal"/>
    <w:link w:val="DocumentMapChar"/>
    <w:uiPriority w:val="99"/>
    <w:semiHidden/>
    <w:rsid w:val="005D522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3D091E"/>
    <w:rPr>
      <w:rFonts w:ascii="Times New Roman" w:hAnsi="Times New Roman" w:cs="Times New Roman"/>
      <w:sz w:val="2"/>
      <w:lang w:val="cs-C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14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133</TotalTime>
  <Pages>12</Pages>
  <Words>2498</Words>
  <Characters>14244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individuálnej účtovnej závierke za rok 2013 </dc:title>
  <dc:subject/>
  <dc:creator>Stefan</dc:creator>
  <cp:keywords/>
  <dc:description/>
  <cp:lastModifiedBy>OURLehota</cp:lastModifiedBy>
  <cp:revision>9</cp:revision>
  <cp:lastPrinted>2016-03-31T05:02:00Z</cp:lastPrinted>
  <dcterms:created xsi:type="dcterms:W3CDTF">2015-03-20T09:00:00Z</dcterms:created>
  <dcterms:modified xsi:type="dcterms:W3CDTF">2016-03-31T05:04:00Z</dcterms:modified>
</cp:coreProperties>
</file>