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C4" w:rsidRPr="00A55E63" w:rsidRDefault="00813FC4" w:rsidP="00813FC4">
      <w:pPr>
        <w:spacing w:before="2" w:line="140" w:lineRule="exact"/>
        <w:rPr>
          <w:sz w:val="14"/>
          <w:szCs w:val="14"/>
          <w:lang w:val="en-US"/>
        </w:rPr>
      </w:pPr>
    </w:p>
    <w:p w:rsidR="00FF1491" w:rsidRPr="00A55E63" w:rsidRDefault="00813FC4" w:rsidP="00FF14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</w:t>
      </w:r>
      <w:r w:rsidR="00FF1491">
        <w:rPr>
          <w:rFonts w:ascii="Arial Narrow" w:hAnsi="Arial Narrow"/>
          <w:b/>
        </w:rPr>
        <w:t>ro účtovnej závierke za rok 2015</w:t>
      </w:r>
    </w:p>
    <w:p w:rsidR="00813FC4" w:rsidRPr="00A55E63" w:rsidRDefault="00813FC4" w:rsidP="00813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13FC4" w:rsidRPr="00A55E63" w:rsidRDefault="00813FC4" w:rsidP="00813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813FC4" w:rsidRPr="00A55E63" w:rsidRDefault="00813FC4" w:rsidP="00813FC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13FC4" w:rsidRPr="00A55E63" w:rsidRDefault="00813FC4" w:rsidP="00813FC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13FC4" w:rsidRPr="00A55E63" w:rsidRDefault="00813FC4" w:rsidP="00813FC4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813FC4" w:rsidRPr="00A55E63" w:rsidRDefault="00813FC4" w:rsidP="00813FC4">
      <w:pPr>
        <w:spacing w:before="7" w:line="24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13FC4" w:rsidRPr="00A55E63" w:rsidRDefault="00813FC4" w:rsidP="00813FC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813FC4" w:rsidRPr="00A342F8" w:rsidTr="00B23DA1">
        <w:tc>
          <w:tcPr>
            <w:tcW w:w="3085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T. S. – Služby, s.r.o.</w:t>
            </w:r>
          </w:p>
        </w:tc>
      </w:tr>
      <w:tr w:rsidR="00813FC4" w:rsidRPr="00A342F8" w:rsidTr="00B23DA1">
        <w:tc>
          <w:tcPr>
            <w:tcW w:w="3085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36406261</w:t>
            </w:r>
          </w:p>
        </w:tc>
      </w:tr>
      <w:tr w:rsidR="00813FC4" w:rsidRPr="00A342F8" w:rsidTr="00B23DA1">
        <w:tc>
          <w:tcPr>
            <w:tcW w:w="3085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4, 036 01 Martin</w:t>
            </w:r>
          </w:p>
        </w:tc>
      </w:tr>
    </w:tbl>
    <w:p w:rsidR="00813FC4" w:rsidRPr="00A55E63" w:rsidRDefault="00813FC4" w:rsidP="00813FC4">
      <w:pPr>
        <w:spacing w:line="26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spacing w:line="26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13FC4" w:rsidRPr="00A55E63" w:rsidRDefault="00813FC4" w:rsidP="00813FC4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13FC4" w:rsidRPr="00A55E63" w:rsidRDefault="00813FC4" w:rsidP="00813FC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813FC4" w:rsidRPr="00A342F8" w:rsidTr="00B23DA1">
        <w:tc>
          <w:tcPr>
            <w:tcW w:w="4219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813FC4" w:rsidRPr="00A342F8" w:rsidRDefault="00813FC4" w:rsidP="00B23DA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813FC4" w:rsidRPr="00A342F8" w:rsidRDefault="00813FC4" w:rsidP="00B23DA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13FC4" w:rsidRPr="00A342F8" w:rsidTr="00B23DA1">
        <w:tc>
          <w:tcPr>
            <w:tcW w:w="4219" w:type="dxa"/>
            <w:shd w:val="clear" w:color="auto" w:fill="auto"/>
          </w:tcPr>
          <w:p w:rsidR="00813FC4" w:rsidRPr="00A342F8" w:rsidRDefault="00813FC4" w:rsidP="006C30F7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13FC4" w:rsidRPr="00A342F8" w:rsidRDefault="006C30F7" w:rsidP="006C30F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813FC4" w:rsidRPr="00A342F8" w:rsidRDefault="006C30F7" w:rsidP="006C30F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813FC4" w:rsidRPr="00A55E63" w:rsidRDefault="00813FC4" w:rsidP="00813FC4">
      <w:pPr>
        <w:spacing w:line="26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spacing w:before="1" w:line="28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13FC4" w:rsidRPr="00A55E63" w:rsidRDefault="00813FC4" w:rsidP="00813FC4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813FC4" w:rsidRPr="00A55E63" w:rsidRDefault="00813FC4" w:rsidP="00813FC4">
      <w:pPr>
        <w:spacing w:before="11" w:line="26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  </w:t>
      </w:r>
      <w:r w:rsidRPr="002D4ABD">
        <w:rPr>
          <w:rFonts w:ascii="Arial" w:hAnsi="Arial" w:cs="Arial"/>
          <w:b/>
          <w:sz w:val="22"/>
          <w:szCs w:val="22"/>
        </w:rPr>
        <w:t>ÁNO</w:t>
      </w: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13FC4" w:rsidRPr="00A342F8" w:rsidTr="00B23DA1">
        <w:tc>
          <w:tcPr>
            <w:tcW w:w="4843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813FC4" w:rsidRPr="00A342F8" w:rsidRDefault="00813FC4" w:rsidP="00B23DA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3FC4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13FC4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3.1. Druh majetku : dlhodobý hmotný majetok - osobný automobil </w:t>
      </w:r>
    </w:p>
    <w:p w:rsidR="00813FC4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Doba odpisovania: 4 roky </w:t>
      </w:r>
    </w:p>
    <w:p w:rsidR="00813FC4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Sadzba odpisov: 1/48</w:t>
      </w:r>
    </w:p>
    <w:p w:rsidR="00813FC4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Odpisová </w:t>
      </w:r>
      <w:r w:rsidR="004D24BA">
        <w:rPr>
          <w:rFonts w:ascii="Arial" w:hAnsi="Arial" w:cs="Arial"/>
          <w:sz w:val="22"/>
          <w:szCs w:val="22"/>
        </w:rPr>
        <w:t>metóda</w:t>
      </w:r>
      <w:r>
        <w:rPr>
          <w:rFonts w:ascii="Arial" w:hAnsi="Arial" w:cs="Arial"/>
          <w:sz w:val="22"/>
          <w:szCs w:val="22"/>
        </w:rPr>
        <w:t xml:space="preserve">: rovnomerný odpis </w:t>
      </w:r>
    </w:p>
    <w:p w:rsidR="00813FC4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Odpisové sadzby pre účtovné a daňové odpisy mikro ÚJ sa </w:t>
      </w:r>
      <w:r w:rsidRPr="00101804">
        <w:rPr>
          <w:rFonts w:ascii="Arial" w:hAnsi="Arial" w:cs="Arial"/>
          <w:b/>
          <w:sz w:val="22"/>
          <w:szCs w:val="22"/>
        </w:rPr>
        <w:t>ROVNAJÚ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3FC4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13FC4" w:rsidRPr="006C30F7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 w:rsidRPr="006C30F7">
        <w:rPr>
          <w:rFonts w:ascii="Arial" w:hAnsi="Arial" w:cs="Arial"/>
          <w:b/>
          <w:spacing w:val="-5"/>
          <w:sz w:val="22"/>
          <w:szCs w:val="22"/>
        </w:rPr>
        <w:t xml:space="preserve">Účtovná jednotka zmenila zásady účtovných metód v súlade s platnými účtovnými predpismi podľa zákona o účtovníctve platného pre mikro UJ. </w:t>
      </w: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pacing w:val="-1"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 xml:space="preserve">NEMÁ </w:t>
      </w:r>
    </w:p>
    <w:p w:rsidR="00813FC4" w:rsidRPr="00A55E63" w:rsidRDefault="00813FC4" w:rsidP="00813FC4">
      <w:pPr>
        <w:spacing w:before="1" w:line="28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13FC4" w:rsidRPr="00A55E63" w:rsidRDefault="00813FC4" w:rsidP="00813FC4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813FC4" w:rsidRPr="00A55E63" w:rsidRDefault="00813FC4" w:rsidP="00813FC4">
      <w:pPr>
        <w:spacing w:before="11" w:line="260" w:lineRule="exact"/>
        <w:jc w:val="both"/>
        <w:rPr>
          <w:rFonts w:ascii="Arial" w:hAnsi="Arial" w:cs="Arial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  <w:r>
        <w:rPr>
          <w:rFonts w:ascii="Arial" w:hAnsi="Arial" w:cs="Arial"/>
          <w:sz w:val="22"/>
          <w:szCs w:val="22"/>
        </w:rPr>
        <w:t xml:space="preserve"> 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101804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6C30F7" w:rsidRPr="006C30F7" w:rsidRDefault="006C30F7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C30F7">
        <w:rPr>
          <w:rFonts w:ascii="Arial" w:hAnsi="Arial" w:cs="Arial"/>
          <w:sz w:val="22"/>
          <w:szCs w:val="22"/>
        </w:rPr>
        <w:t xml:space="preserve">Suma záväzku: </w:t>
      </w:r>
      <w:r w:rsidR="00FF1491">
        <w:rPr>
          <w:rFonts w:ascii="Arial" w:hAnsi="Arial" w:cs="Arial"/>
          <w:sz w:val="22"/>
          <w:szCs w:val="22"/>
        </w:rPr>
        <w:t>2.184,88</w:t>
      </w:r>
      <w:r w:rsidRPr="006C30F7">
        <w:rPr>
          <w:rFonts w:ascii="Arial" w:hAnsi="Arial" w:cs="Arial"/>
          <w:sz w:val="22"/>
          <w:szCs w:val="22"/>
        </w:rPr>
        <w:t>€</w:t>
      </w:r>
    </w:p>
    <w:p w:rsidR="006C30F7" w:rsidRPr="006C30F7" w:rsidRDefault="006C30F7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C30F7">
        <w:rPr>
          <w:rFonts w:ascii="Arial" w:hAnsi="Arial" w:cs="Arial"/>
          <w:sz w:val="22"/>
          <w:szCs w:val="22"/>
        </w:rPr>
        <w:t xml:space="preserve">Opis: spotrebný úver </w:t>
      </w:r>
    </w:p>
    <w:p w:rsidR="006C30F7" w:rsidRPr="006C30F7" w:rsidRDefault="006C30F7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6C30F7">
        <w:rPr>
          <w:rFonts w:ascii="Arial" w:hAnsi="Arial" w:cs="Arial"/>
          <w:sz w:val="22"/>
          <w:szCs w:val="22"/>
        </w:rPr>
        <w:t xml:space="preserve">Spôsob zabezpečenia: záložné právo 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101804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13FC4" w:rsidRPr="00101804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813FC4" w:rsidRPr="00101804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101804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13FC4" w:rsidRPr="00A55E63" w:rsidRDefault="00813FC4" w:rsidP="00813F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101804">
        <w:rPr>
          <w:rFonts w:ascii="Arial" w:hAnsi="Arial" w:cs="Arial"/>
          <w:b/>
          <w:sz w:val="22"/>
          <w:szCs w:val="22"/>
        </w:rPr>
        <w:t>NEMÁ</w:t>
      </w:r>
    </w:p>
    <w:p w:rsidR="00A17F1C" w:rsidRDefault="00A17F1C"/>
    <w:sectPr w:rsidR="00A17F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860" w:rsidRDefault="005B4860">
      <w:r>
        <w:separator/>
      </w:r>
    </w:p>
  </w:endnote>
  <w:endnote w:type="continuationSeparator" w:id="1">
    <w:p w:rsidR="005B4860" w:rsidRDefault="005B4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A1" w:rsidRDefault="00B23DA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B23DA1" w:rsidRDefault="00B23DA1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F1491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860" w:rsidRDefault="005B4860">
      <w:r>
        <w:separator/>
      </w:r>
    </w:p>
  </w:footnote>
  <w:footnote w:type="continuationSeparator" w:id="1">
    <w:p w:rsidR="005B4860" w:rsidRDefault="005B48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DA1" w:rsidRDefault="00B23DA1">
    <w:pPr>
      <w:pStyle w:val="Hlavika"/>
    </w:pPr>
  </w:p>
  <w:p w:rsidR="00B23DA1" w:rsidRDefault="00B23DA1">
    <w:pPr>
      <w:pStyle w:val="Hlavika"/>
    </w:pPr>
  </w:p>
  <w:p w:rsidR="00B23DA1" w:rsidRDefault="00B23DA1">
    <w:pPr>
      <w:pStyle w:val="Hlavika"/>
    </w:pPr>
  </w:p>
  <w:p w:rsidR="00B23DA1" w:rsidRDefault="00B23DA1" w:rsidP="00B23DA1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0F7">
      <w:rPr>
        <w:rFonts w:ascii="Arial" w:hAnsi="Arial" w:cs="Arial"/>
        <w:sz w:val="22"/>
        <w:szCs w:val="22"/>
        <w:bdr w:val="single" w:sz="4" w:space="0" w:color="auto"/>
      </w:rPr>
      <w:t>36 406 261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0F7">
      <w:rPr>
        <w:rFonts w:ascii="Arial" w:hAnsi="Arial" w:cs="Arial"/>
        <w:sz w:val="22"/>
        <w:szCs w:val="22"/>
        <w:bdr w:val="single" w:sz="4" w:space="0" w:color="auto"/>
      </w:rPr>
      <w:t>2020123105</w:t>
    </w:r>
  </w:p>
  <w:p w:rsidR="00B23DA1" w:rsidRDefault="00B23DA1" w:rsidP="00B23DA1">
    <w:pPr>
      <w:pStyle w:val="Hlavika"/>
      <w:rPr>
        <w:rFonts w:ascii="Times New Roman" w:hAnsi="Times New Roman"/>
        <w:sz w:val="24"/>
        <w:szCs w:val="24"/>
      </w:rPr>
    </w:pPr>
  </w:p>
  <w:p w:rsidR="00B23DA1" w:rsidRDefault="00B23DA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B4860"/>
    <w:rsid w:val="000D6CED"/>
    <w:rsid w:val="003C1245"/>
    <w:rsid w:val="004D24BA"/>
    <w:rsid w:val="005B4860"/>
    <w:rsid w:val="006C30F7"/>
    <w:rsid w:val="00813FC4"/>
    <w:rsid w:val="00896A49"/>
    <w:rsid w:val="00A17F1C"/>
    <w:rsid w:val="00B23DA1"/>
    <w:rsid w:val="00FF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13FC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1"/>
    <w:qFormat/>
    <w:rsid w:val="00813FC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813FC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3FC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13FC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13FC4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13FC4"/>
  </w:style>
  <w:style w:type="paragraph" w:customStyle="1" w:styleId="TableParagraph">
    <w:name w:val="Table Paragraph"/>
    <w:basedOn w:val="Normlny"/>
    <w:uiPriority w:val="1"/>
    <w:qFormat/>
    <w:rsid w:val="00813FC4"/>
  </w:style>
  <w:style w:type="paragraph" w:styleId="Hlavika">
    <w:name w:val="header"/>
    <w:basedOn w:val="Normlny"/>
    <w:link w:val="HlavikaChar"/>
    <w:unhideWhenUsed/>
    <w:rsid w:val="00813F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13FC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13F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3FC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Zdielanie\DP%202014\MTS\Pozn&#225;mky%20k%20mikro%20UZ%202014%20MTS%20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Poznámky k mikro UZ 2014 MTS 1</Template>
  <TotalTime>2</TotalTime>
  <Pages>3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2016-03-25T13:32:00Z</cp:lastPrinted>
  <dcterms:created xsi:type="dcterms:W3CDTF">2016-03-25T13:31:00Z</dcterms:created>
  <dcterms:modified xsi:type="dcterms:W3CDTF">2016-03-25T13:33:00Z</dcterms:modified>
</cp:coreProperties>
</file>