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C0BBB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7C0BB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7C0BB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C0BBB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C0BBB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Laššo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C0BBB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C0BBB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C0BBB" w:rsidRPr="007256C6" w:rsidRDefault="007C0BBB" w:rsidP="005C0DCA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C0BBB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C0BBB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C0BBB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C0BBB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C0BBB" w:rsidRPr="007256C6" w:rsidRDefault="007C0BBB" w:rsidP="005C0D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7C0BB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14604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8585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7C0BBB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CB415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C0BBB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18354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14604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C0BBB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C0BBB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C0BBB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C0BBB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7C0BBB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7C0BBB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7C0BBB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7C0BBB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7C0BBB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C0BBB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C0BBB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C0BBB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C0BBB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762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762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762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C0BBB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F2851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762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719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13438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12010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12192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6729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25630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18739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7C0BBB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7C0BBB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7C0BBB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C0BBB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678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C0BBB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0BBB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0BBB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C0BBB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C0BB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2623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C0BBB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C0BBB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7C0BBB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C0BBB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C0BBB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7C0BBB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7C0BBB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7C0BBB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C0BB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C0BB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7C0BBB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7C0BBB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7C0BBB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BBB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C0BBB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C0BBB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48566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48566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7C0B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7C0B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7C0BBB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48566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48566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C0BBB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C0BBB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-4828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343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343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23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7C0BBB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C0BBB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C0BBB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C0BBB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C0BBB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C0BBB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C0BB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C0BB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C0BB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C0BBB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C0BBB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C0BB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C0BBB" w:rsidRPr="007256C6" w:rsidRDefault="007C0BBB" w:rsidP="005C0D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C0BBB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C0BBB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7C0BBB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41091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48566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38838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52408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7C0BBB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5C0D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2181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-4828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Vysvetlivky:</w:t>
      </w:r>
    </w:p>
    <w:p w:rsidR="007C0BBB" w:rsidRPr="007256C6" w:rsidRDefault="007C0BBB" w:rsidP="005C0D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7C0BBB" w:rsidRPr="007256C6" w:rsidRDefault="007C0BBB" w:rsidP="005C0D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7C0BBB" w:rsidRPr="007256C6" w:rsidRDefault="007C0BBB" w:rsidP="005C0D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7C0BBB" w:rsidRPr="007256C6" w:rsidRDefault="007C0BBB" w:rsidP="005C0D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7C0BBB" w:rsidRPr="007256C6" w:rsidRDefault="007C0BBB" w:rsidP="005C0D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7C0BBB" w:rsidRPr="007256C6" w:rsidRDefault="007C0BBB" w:rsidP="005C0D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7C0BBB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7C0BBB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5C0D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5C0D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7C0BBB" w:rsidRPr="007256C6" w:rsidRDefault="007C0BBB" w:rsidP="005C0D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7C0BBB" w:rsidRPr="007256C6" w:rsidRDefault="007C0BBB" w:rsidP="00437FE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7C0BBB" w:rsidRPr="007256C6" w:rsidSect="008834C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2FD3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37FE8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5C0DCA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C0BBB"/>
    <w:rsid w:val="007E6C4C"/>
    <w:rsid w:val="007F2851"/>
    <w:rsid w:val="00812BA9"/>
    <w:rsid w:val="00836C01"/>
    <w:rsid w:val="008525AE"/>
    <w:rsid w:val="00877B60"/>
    <w:rsid w:val="008834C3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4C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834C3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834C3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834C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834C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834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834C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834C3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834C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834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40</Pages>
  <Words>8089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MAMA</dc:creator>
  <cp:keywords/>
  <dc:description/>
  <cp:lastModifiedBy>Mirka</cp:lastModifiedBy>
  <cp:revision>2</cp:revision>
  <dcterms:created xsi:type="dcterms:W3CDTF">2016-03-30T12:29:00Z</dcterms:created>
  <dcterms:modified xsi:type="dcterms:W3CDTF">2016-03-30T12:29:00Z</dcterms:modified>
</cp:coreProperties>
</file>