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E4AA6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E4AA6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Bohunický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E4AA6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E4AA6" w:rsidRPr="007256C6" w:rsidRDefault="004E4AA6" w:rsidP="00895D0C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E4AA6" w:rsidRPr="007256C6" w:rsidRDefault="004E4AA6" w:rsidP="00895D0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4AA6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E4AA6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CB415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E4AA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E4AA6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E4AA6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E4AA6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E4AA6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E4AA6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E4AA6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E4AA6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F2851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6191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E4AA6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E4AA6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E4AA6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E4AA6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537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2247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E4AA6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E4AA6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E4AA6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E4AA6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E4AA6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E4AA6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E4AA6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E4AA6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E4AA6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E4AA6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E4AA6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E4AA6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E4AA6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E4AA6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125727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125727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E4AA6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E4AA6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E4AA6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125727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125727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E4AA6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E4AA6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2250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E4AA6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E4AA6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E4AA6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E4AA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E4AA6" w:rsidRPr="007256C6" w:rsidRDefault="004E4AA6" w:rsidP="00895D0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124727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895D0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2250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-2087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Vysvetlivky: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E4AA6" w:rsidRPr="007256C6" w:rsidRDefault="004E4AA6" w:rsidP="00895D0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E4AA6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E4AA6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895D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895D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E4AA6" w:rsidRPr="007256C6" w:rsidRDefault="004E4AA6" w:rsidP="00895D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E4AA6" w:rsidRPr="007256C6" w:rsidRDefault="004E4AA6" w:rsidP="0099649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E4AA6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5D0C"/>
    <w:rsid w:val="00906955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224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40</Pages>
  <Words>8076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MAMA</dc:creator>
  <cp:keywords/>
  <dc:description/>
  <cp:lastModifiedBy>Mirka</cp:lastModifiedBy>
  <cp:revision>2</cp:revision>
  <dcterms:created xsi:type="dcterms:W3CDTF">2016-03-30T11:28:00Z</dcterms:created>
  <dcterms:modified xsi:type="dcterms:W3CDTF">2016-03-30T11:28:00Z</dcterms:modified>
</cp:coreProperties>
</file>