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E4AA6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E4AA6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Krúpa Tomáš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Ing. Bohunický Peter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E4AA6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E4AA6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E4AA6" w:rsidRPr="007256C6" w:rsidRDefault="004E4AA6" w:rsidP="00895D0C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E4AA6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Goodwill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  <w:t>vaný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E4AA6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E4AA6" w:rsidRPr="007256C6" w:rsidRDefault="004E4AA6" w:rsidP="00895D0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4AA6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E4AA6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CB415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E4AA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E4AA6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E4AA6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nosti s 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ným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kons.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rávaný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7256C6">
              <w:rPr>
                <w:rFonts w:ascii="Calibri" w:hAnsi="Calibri"/>
                <w:b/>
                <w:noProof w:val="0"/>
              </w:rPr>
              <w:br/>
              <w:t>davky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4AA6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4AA6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E4AA6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E4AA6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E4AA6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E4AA6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E4AA6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E4AA6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E4AA6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E4AA6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E4AA6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F2851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7034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6191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E4AA6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E4AA6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nenosti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E4AA6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E4AA6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E4AA6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zc)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E4AA6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537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E4AA6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2247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E4AA6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E4AA6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386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E4AA6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E4AA6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E4AA6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E4AA6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E4AA6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E4AA6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E4AA6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E4AA6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E4AA6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E4AA6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E4AA6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E4AA6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E4AA6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E4AA6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E4AA6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E4AA6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E4AA6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E4AA6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šport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125727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125727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E4AA6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E4AA6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E4AA6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E4AA6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125727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125727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E4AA6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E4AA6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E4AA6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E4AA6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2250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-287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495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E4AA6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E4AA6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E4AA6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E4AA6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E4AA6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E4AA6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E4AA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E4AA6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E4AA6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E4AA6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E4AA6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Body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E4AA6" w:rsidRPr="007256C6" w:rsidRDefault="004E4AA6" w:rsidP="00895D0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E4AA6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E4AA6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E4AA6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E4AA6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105307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124727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E4AA6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4AA6" w:rsidRPr="007256C6" w:rsidRDefault="004E4AA6" w:rsidP="00895D0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4AA6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2250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-2087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E4AA6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Vysvetlivky:</w:t>
      </w:r>
    </w:p>
    <w:p w:rsidR="004E4AA6" w:rsidRPr="007256C6" w:rsidRDefault="004E4AA6" w:rsidP="00895D0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E4AA6" w:rsidRPr="007256C6" w:rsidRDefault="004E4AA6" w:rsidP="00895D0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E4AA6" w:rsidRPr="007256C6" w:rsidRDefault="004E4AA6" w:rsidP="00895D0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E4AA6" w:rsidRPr="007256C6" w:rsidRDefault="004E4AA6" w:rsidP="00895D0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E4AA6" w:rsidRPr="007256C6" w:rsidRDefault="004E4AA6" w:rsidP="00895D0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E4AA6" w:rsidRPr="007256C6" w:rsidRDefault="004E4AA6" w:rsidP="00895D0C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E4AA6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E4AA6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know -how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E4AA6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4AA6" w:rsidRPr="007256C6" w:rsidRDefault="004E4AA6" w:rsidP="00895D0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E4AA6" w:rsidRPr="007256C6" w:rsidRDefault="004E4AA6" w:rsidP="00895D0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t>Použité skratky: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E4AA6" w:rsidRPr="007256C6" w:rsidRDefault="004E4AA6" w:rsidP="00895D0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E4AA6" w:rsidRPr="007256C6" w:rsidRDefault="004E4AA6" w:rsidP="0099649E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E4AA6" w:rsidRPr="007256C6" w:rsidSect="0005422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521C8"/>
    <w:rsid w:val="00054224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7432"/>
    <w:rsid w:val="001C428D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93581"/>
    <w:rsid w:val="00497BF8"/>
    <w:rsid w:val="004D0CC0"/>
    <w:rsid w:val="004E2649"/>
    <w:rsid w:val="004E4AA6"/>
    <w:rsid w:val="00520ACC"/>
    <w:rsid w:val="0058518F"/>
    <w:rsid w:val="00587B20"/>
    <w:rsid w:val="005B0244"/>
    <w:rsid w:val="005B50B3"/>
    <w:rsid w:val="00612154"/>
    <w:rsid w:val="006B6F76"/>
    <w:rsid w:val="006C1BB7"/>
    <w:rsid w:val="006C636E"/>
    <w:rsid w:val="006D1715"/>
    <w:rsid w:val="006E4D75"/>
    <w:rsid w:val="007256C6"/>
    <w:rsid w:val="0073260B"/>
    <w:rsid w:val="0077538D"/>
    <w:rsid w:val="00792537"/>
    <w:rsid w:val="007C0484"/>
    <w:rsid w:val="007E6C4C"/>
    <w:rsid w:val="007F2851"/>
    <w:rsid w:val="00836C01"/>
    <w:rsid w:val="008525AE"/>
    <w:rsid w:val="00877B60"/>
    <w:rsid w:val="00886C91"/>
    <w:rsid w:val="008950D1"/>
    <w:rsid w:val="00895D0C"/>
    <w:rsid w:val="00906955"/>
    <w:rsid w:val="00937D86"/>
    <w:rsid w:val="00941F2E"/>
    <w:rsid w:val="0099649E"/>
    <w:rsid w:val="00997431"/>
    <w:rsid w:val="009A1608"/>
    <w:rsid w:val="009A76F2"/>
    <w:rsid w:val="009D65D3"/>
    <w:rsid w:val="009F5EFC"/>
    <w:rsid w:val="00A52AE7"/>
    <w:rsid w:val="00A777C9"/>
    <w:rsid w:val="00AA179B"/>
    <w:rsid w:val="00AD1E99"/>
    <w:rsid w:val="00AD55FB"/>
    <w:rsid w:val="00AF1B07"/>
    <w:rsid w:val="00B02133"/>
    <w:rsid w:val="00B027B9"/>
    <w:rsid w:val="00B36C58"/>
    <w:rsid w:val="00B90B3C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B7D5C"/>
    <w:rsid w:val="00ED1BC2"/>
    <w:rsid w:val="00EE6053"/>
    <w:rsid w:val="00F4661A"/>
    <w:rsid w:val="00F5340A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4224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54224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54224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5422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5422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5422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05422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5422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5422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40</Pages>
  <Words>8076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MAMA</dc:creator>
  <cp:keywords/>
  <dc:description/>
  <cp:lastModifiedBy>Mirka</cp:lastModifiedBy>
  <cp:revision>2</cp:revision>
  <dcterms:created xsi:type="dcterms:W3CDTF">2016-03-30T11:28:00Z</dcterms:created>
  <dcterms:modified xsi:type="dcterms:W3CDTF">2016-03-30T11:28:00Z</dcterms:modified>
</cp:coreProperties>
</file>