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C92547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92547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92547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92547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92547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92547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Bohunický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C92547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92547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92547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92547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C92547" w:rsidRPr="007256C6" w:rsidRDefault="00C92547" w:rsidP="002C6D9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92547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92547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92547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92547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C92547" w:rsidRPr="007256C6" w:rsidRDefault="00C92547" w:rsidP="002C6D9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92547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92547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92547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CB415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C92547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C92547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92547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C92547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92547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92547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C92547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C92547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C92547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2547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92547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92547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C92547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92547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C92547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92547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C92547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92547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C92547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92547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C92547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C92547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92547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8652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9691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C92547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F2851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92547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9254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C9254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92547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3146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9254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92547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C92547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92547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C92547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C92547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92547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C92547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92547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92547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2547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92547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92547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C92547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C92547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92547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C92547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C92547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C92547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92547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C92547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C92547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C92547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C92547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C92547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92547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C92547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C92547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C92547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C92547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C92547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92547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C92547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92547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92547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2547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92547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C92547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2547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C92547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C92547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92547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C92547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92547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68979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68979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92547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92547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2547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2547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2547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-17423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-19039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92547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92547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92547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92547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92547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C92547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C92547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C92547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C92547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C92547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C92547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92547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92547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92547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92547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92547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C92547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C92547" w:rsidRPr="007256C6" w:rsidRDefault="00C92547" w:rsidP="002C6D9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92547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9254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333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92547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92547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9254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C92547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C92547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2547" w:rsidRPr="007256C6" w:rsidRDefault="00C92547" w:rsidP="002C6D9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2547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-17423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-19039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2547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Vysvetlivky: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C92547" w:rsidRPr="007256C6" w:rsidRDefault="00C92547" w:rsidP="002C6D9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C92547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C92547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C92547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2547" w:rsidRPr="007256C6" w:rsidRDefault="00C92547" w:rsidP="002C6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92547" w:rsidRPr="007256C6" w:rsidRDefault="00C92547" w:rsidP="002C6D9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C92547" w:rsidRPr="007256C6" w:rsidRDefault="00C92547" w:rsidP="002C6D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C92547" w:rsidRPr="007256C6" w:rsidRDefault="00C92547" w:rsidP="0016080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C92547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080E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C6D9A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F0259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62ED9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254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3C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453C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40</Pages>
  <Words>8075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MAMA</dc:creator>
  <cp:keywords/>
  <dc:description/>
  <cp:lastModifiedBy>Mirka</cp:lastModifiedBy>
  <cp:revision>2</cp:revision>
  <dcterms:created xsi:type="dcterms:W3CDTF">2016-03-30T12:38:00Z</dcterms:created>
  <dcterms:modified xsi:type="dcterms:W3CDTF">2016-03-30T12:38:00Z</dcterms:modified>
</cp:coreProperties>
</file>