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C1" w:rsidRDefault="00EA0AC1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EA0AC1" w:rsidRDefault="00EA0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2015</w:t>
      </w:r>
    </w:p>
    <w:p w:rsidR="00EA0AC1" w:rsidRDefault="00EA0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EA0AC1" w:rsidRDefault="00EA0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EA0AC1" w:rsidRDefault="00EA0AC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EA0AC1" w:rsidRDefault="00EA0AC1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EA0AC1" w:rsidRDefault="00EA0AC1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EA0AC1" w:rsidRDefault="00EA0AC1">
      <w:pPr>
        <w:spacing w:before="7" w:line="240" w:lineRule="exact"/>
        <w:jc w:val="both"/>
        <w:rPr>
          <w:rFonts w:ascii="Arial" w:hAnsi="Arial" w:cs="Arial"/>
        </w:rPr>
      </w:pPr>
    </w:p>
    <w:p w:rsidR="00EA0AC1" w:rsidRDefault="00EA0AC1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A0AC1" w:rsidRDefault="00EA0AC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EA0AC1">
        <w:tc>
          <w:tcPr>
            <w:tcW w:w="3085" w:type="dxa"/>
          </w:tcPr>
          <w:p w:rsidR="00EA0AC1" w:rsidRDefault="00EA0A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A0AC1" w:rsidRDefault="00EA0A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Greenlandia , s.r.o.</w:t>
            </w:r>
          </w:p>
        </w:tc>
      </w:tr>
      <w:tr w:rsidR="00EA0AC1">
        <w:tc>
          <w:tcPr>
            <w:tcW w:w="3085" w:type="dxa"/>
          </w:tcPr>
          <w:p w:rsidR="00EA0AC1" w:rsidRDefault="00EA0A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A0AC1" w:rsidRDefault="00EA0A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36548901</w:t>
            </w:r>
          </w:p>
        </w:tc>
      </w:tr>
      <w:tr w:rsidR="00EA0AC1">
        <w:tc>
          <w:tcPr>
            <w:tcW w:w="3085" w:type="dxa"/>
          </w:tcPr>
          <w:p w:rsidR="00EA0AC1" w:rsidRDefault="00EA0A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A0AC1" w:rsidRDefault="00EA0A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P.Pázmaňa 49/3, 927 00 Šaľa</w:t>
            </w:r>
          </w:p>
        </w:tc>
      </w:tr>
    </w:tbl>
    <w:p w:rsidR="00EA0AC1" w:rsidRDefault="00EA0AC1">
      <w:pPr>
        <w:spacing w:line="260" w:lineRule="exact"/>
        <w:jc w:val="both"/>
        <w:rPr>
          <w:rFonts w:ascii="Arial" w:hAnsi="Arial" w:cs="Arial"/>
        </w:rPr>
      </w:pPr>
    </w:p>
    <w:p w:rsidR="00EA0AC1" w:rsidRDefault="00EA0AC1">
      <w:pPr>
        <w:spacing w:line="260" w:lineRule="exact"/>
        <w:jc w:val="both"/>
        <w:rPr>
          <w:rFonts w:ascii="Arial" w:hAnsi="Arial" w:cs="Arial"/>
        </w:rPr>
      </w:pPr>
    </w:p>
    <w:p w:rsidR="00EA0AC1" w:rsidRDefault="00EA0AC1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––</w:t>
      </w:r>
    </w:p>
    <w:p w:rsidR="00EA0AC1" w:rsidRDefault="00EA0AC1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A0AC1" w:rsidRDefault="00EA0AC1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A0AC1" w:rsidRDefault="00EA0AC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EA0AC1" w:rsidRDefault="00EA0AC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EA0AC1">
        <w:tc>
          <w:tcPr>
            <w:tcW w:w="4219" w:type="dxa"/>
          </w:tcPr>
          <w:p w:rsidR="00EA0AC1" w:rsidRDefault="00EA0AC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EA0AC1" w:rsidRDefault="00EA0AC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EA0AC1" w:rsidRDefault="00EA0AC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EA0AC1" w:rsidRDefault="00EA0AC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EA0AC1">
        <w:tc>
          <w:tcPr>
            <w:tcW w:w="4219" w:type="dxa"/>
          </w:tcPr>
          <w:p w:rsidR="00EA0AC1" w:rsidRDefault="00EA0AC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A0AC1" w:rsidRDefault="00EA0A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EA0AC1" w:rsidRDefault="00EA0A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EA0AC1" w:rsidRDefault="00EA0AC1">
      <w:pPr>
        <w:spacing w:line="260" w:lineRule="exact"/>
        <w:jc w:val="both"/>
        <w:rPr>
          <w:rFonts w:ascii="Arial" w:hAnsi="Arial" w:cs="Arial"/>
        </w:rPr>
      </w:pPr>
    </w:p>
    <w:p w:rsidR="00EA0AC1" w:rsidRDefault="00EA0AC1">
      <w:pPr>
        <w:spacing w:before="1" w:line="280" w:lineRule="exact"/>
        <w:jc w:val="both"/>
        <w:rPr>
          <w:rFonts w:ascii="Arial" w:hAnsi="Arial" w:cs="Arial"/>
        </w:rPr>
      </w:pPr>
    </w:p>
    <w:p w:rsidR="00EA0AC1" w:rsidRDefault="00EA0AC1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EA0AC1" w:rsidRDefault="00EA0AC1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EA0AC1" w:rsidRDefault="00EA0AC1">
      <w:pPr>
        <w:spacing w:before="11" w:line="260" w:lineRule="exact"/>
        <w:jc w:val="both"/>
        <w:rPr>
          <w:rFonts w:ascii="Arial" w:hAnsi="Arial" w:cs="Arial"/>
        </w:rPr>
      </w:pP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účtovná závierka spoločnosti bola zostavená za predpokladu nepretržitého trvania účtovnej jednotky.</w:t>
      </w: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A0AC1">
        <w:tc>
          <w:tcPr>
            <w:tcW w:w="4843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A0AC1" w:rsidRDefault="00EA0AC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spoločnosť nemá zostavený odpisový plán, nakoľko neeviduje, nevlastní žiadny majetok.</w:t>
      </w: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neboli použité žiadne zmeny účtovných zásad a ani účtovných metód.</w:t>
      </w: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 spoločnosť neobdržala žiadne dotácie.</w:t>
      </w: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spoločnosť neúčtovala žiadne významné opravy chýb minulých účtovných období.</w:t>
      </w:r>
    </w:p>
    <w:p w:rsidR="00EA0AC1" w:rsidRDefault="00EA0AC1">
      <w:pPr>
        <w:spacing w:before="1" w:line="280" w:lineRule="exact"/>
        <w:jc w:val="both"/>
        <w:rPr>
          <w:rFonts w:ascii="Arial" w:hAnsi="Arial" w:cs="Arial"/>
        </w:rPr>
      </w:pPr>
    </w:p>
    <w:p w:rsidR="00EA0AC1" w:rsidRDefault="00EA0AC1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EA0AC1" w:rsidRDefault="00EA0AC1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EA0AC1" w:rsidRDefault="00EA0AC1">
      <w:pPr>
        <w:spacing w:before="11" w:line="260" w:lineRule="exact"/>
        <w:jc w:val="both"/>
        <w:rPr>
          <w:rFonts w:ascii="Arial" w:hAnsi="Arial" w:cs="Arial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spoločnosť vytvorila opravnú položku k pohľadávkam vo výške 50 %.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rokov:spoločnosť neeviduje žiadne záväzky.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spoločnosť neeviduje žiadne záväzky.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ní:spoločnosť nemá žiadne vlastné akcie.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spoločnosť nemá žiadne záruky a ani iné zabezpečenia pre členov štatutárneho orgánu, dozorného orgánu a iných orgánov.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spoločnosť neeviduje žiadne pôžičky.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žiadne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spoločnosť nepoužila žiadne finančné prostriedky na súkromné účely.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spoločnosť neeviduje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spoločnosť neeviduje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 xml:space="preserve">kov: </w:t>
      </w:r>
      <w:r>
        <w:rPr>
          <w:rFonts w:ascii="Arial" w:hAnsi="Arial" w:cs="Arial"/>
          <w:sz w:val="22"/>
          <w:szCs w:val="22"/>
        </w:rPr>
        <w:t>spoločnosť neeviduje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vom: spoločnosť nemá žiadne finančné povinnosti 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spoločnosť nemá takéto povinnosti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spoločnosť neeviduje žiadne udelené výlučné či osobitné práva.</w:t>
      </w:r>
    </w:p>
    <w:p w:rsidR="00EA0AC1" w:rsidRDefault="00EA0AC1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A0AC1" w:rsidSect="00EA0AC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AC1" w:rsidRDefault="00EA0A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EA0AC1" w:rsidRDefault="00EA0A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C1" w:rsidRDefault="00EA0AC1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EA0AC1" w:rsidRDefault="00EA0AC1">
                <w:pPr>
                  <w:pStyle w:val="Body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</w:rPr>
                  <w:t>3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AC1" w:rsidRDefault="00EA0A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EA0AC1" w:rsidRDefault="00EA0A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C1" w:rsidRDefault="00EA0AC1">
    <w:pPr>
      <w:pStyle w:val="Header"/>
      <w:rPr>
        <w:rFonts w:ascii="Times New Roman" w:hAnsi="Times New Roman" w:cs="Times New Roman"/>
      </w:rPr>
    </w:pPr>
  </w:p>
  <w:p w:rsidR="00EA0AC1" w:rsidRDefault="00EA0AC1">
    <w:pPr>
      <w:pStyle w:val="Header"/>
      <w:rPr>
        <w:rFonts w:ascii="Times New Roman" w:hAnsi="Times New Roman" w:cs="Times New Roman"/>
      </w:rPr>
    </w:pPr>
  </w:p>
  <w:p w:rsidR="00EA0AC1" w:rsidRDefault="00EA0AC1">
    <w:pPr>
      <w:pStyle w:val="Header"/>
      <w:rPr>
        <w:rFonts w:ascii="Times New Roman" w:hAnsi="Times New Roman" w:cs="Times New Roman"/>
      </w:rPr>
    </w:pPr>
  </w:p>
  <w:p w:rsidR="00EA0AC1" w:rsidRDefault="00EA0AC1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36548901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2021684159</w:t>
    </w:r>
  </w:p>
  <w:p w:rsidR="00EA0AC1" w:rsidRDefault="00EA0AC1">
    <w:pPr>
      <w:pStyle w:val="Header"/>
      <w:rPr>
        <w:rFonts w:ascii="Times New Roman" w:hAnsi="Times New Roman" w:cs="Times New Roman"/>
        <w:sz w:val="24"/>
        <w:szCs w:val="24"/>
      </w:rPr>
    </w:pPr>
  </w:p>
  <w:p w:rsidR="00EA0AC1" w:rsidRDefault="00EA0AC1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0AC1"/>
    <w:rsid w:val="00EA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pPr>
      <w:ind w:left="668" w:hanging="56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hAnsi="Calibri" w:cs="Calibri"/>
      <w:lang w:eastAsia="en-US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1092</Words>
  <Characters>6228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galina</cp:lastModifiedBy>
  <cp:revision>3</cp:revision>
  <cp:lastPrinted>2016-03-31T08:32:00Z</cp:lastPrinted>
  <dcterms:created xsi:type="dcterms:W3CDTF">2016-03-31T08:34:00Z</dcterms:created>
  <dcterms:modified xsi:type="dcterms:W3CDTF">2016-03-31T08:38:00Z</dcterms:modified>
</cp:coreProperties>
</file>