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9C63CA" w:rsidTr="009C63CA">
        <w:tc>
          <w:tcPr>
            <w:tcW w:w="3061" w:type="dxa"/>
            <w:vAlign w:val="center"/>
          </w:tcPr>
          <w:p w:rsidR="00D90FC4" w:rsidRPr="009C63CA" w:rsidRDefault="00D90FC4" w:rsidP="009C63C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sz w:val="22"/>
                <w:szCs w:val="22"/>
                <w:lang w:eastAsia="sk-SK"/>
              </w:rPr>
              <w:t>Poznámky</w:t>
            </w:r>
            <w:r w:rsidR="006D5959" w:rsidRPr="009C63CA">
              <w:rPr>
                <w:sz w:val="22"/>
                <w:szCs w:val="22"/>
                <w:lang w:eastAsia="sk-SK"/>
              </w:rPr>
              <w:t xml:space="preserve"> (</w:t>
            </w:r>
            <w:r w:rsidRPr="009C63CA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9C63CA">
              <w:rPr>
                <w:sz w:val="22"/>
                <w:szCs w:val="22"/>
                <w:lang w:eastAsia="sk-SK"/>
              </w:rPr>
              <w:t>–</w:t>
            </w:r>
            <w:r w:rsidRPr="009C63CA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C63C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9C63CA" w:rsidRDefault="00D90FC4" w:rsidP="009C63C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I</w:t>
            </w:r>
            <w:r w:rsidR="00EC177A" w:rsidRPr="009C63C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9C63CA" w:rsidRDefault="00162A4E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9C63CA" w:rsidRDefault="00D90FC4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C63CA">
              <w:rPr>
                <w:b/>
                <w:bCs/>
                <w:sz w:val="22"/>
                <w:szCs w:val="22"/>
              </w:rPr>
              <w:t>/</w:t>
            </w:r>
            <w:r w:rsidR="00EC177A" w:rsidRPr="009C63C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9C63CA" w:rsidRDefault="00D90FC4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C63CA" w:rsidRDefault="00D90FC4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C63CA" w:rsidRDefault="00D90FC4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9C63CA" w:rsidRDefault="00D90FC4" w:rsidP="009C63C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162A4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 w:rsidRPr="00162A4E">
        <w:rPr>
          <w:b/>
          <w:sz w:val="22"/>
          <w:szCs w:val="22"/>
        </w:rPr>
        <w:t>REFUGIUM občianske združenie, Súvoz 739, 911 01  Trenčín</w:t>
      </w:r>
    </w:p>
    <w:p w:rsidR="00A02521" w:rsidRDefault="00A02521" w:rsidP="00162A4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Ing. Vladimír Chlebana, riaditeľ</w:t>
      </w:r>
    </w:p>
    <w:p w:rsidR="00DB1285" w:rsidRDefault="00DB1285" w:rsidP="00162A4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Sociálna starostlivosť</w:t>
      </w:r>
    </w:p>
    <w:p w:rsid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Bezpríspevkové darcovstvo krvi</w:t>
      </w:r>
    </w:p>
    <w:p w:rsid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Zdravotná výchova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Práca s členmi SČK</w:t>
      </w:r>
    </w:p>
    <w:p w:rsidR="00DB1285" w:rsidRDefault="00DB1285" w:rsidP="00162A4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62A4E" w:rsidRPr="00D90FC4" w:rsidTr="00247876">
        <w:tc>
          <w:tcPr>
            <w:tcW w:w="4961" w:type="dxa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62A4E" w:rsidRPr="00D90FC4" w:rsidRDefault="00162A4E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62A4E" w:rsidRPr="00D90FC4" w:rsidRDefault="00162A4E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62A4E" w:rsidRPr="00D90FC4" w:rsidTr="00247876">
        <w:trPr>
          <w:trHeight w:val="391"/>
        </w:trPr>
        <w:tc>
          <w:tcPr>
            <w:tcW w:w="4961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62A4E" w:rsidRPr="00D90FC4" w:rsidTr="00247876">
        <w:trPr>
          <w:trHeight w:val="391"/>
        </w:trPr>
        <w:tc>
          <w:tcPr>
            <w:tcW w:w="4961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62A4E" w:rsidRPr="00D90FC4" w:rsidTr="00247876">
        <w:trPr>
          <w:trHeight w:val="391"/>
        </w:trPr>
        <w:tc>
          <w:tcPr>
            <w:tcW w:w="4961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62A4E" w:rsidRPr="00D90FC4" w:rsidTr="00247876">
        <w:trPr>
          <w:trHeight w:val="391"/>
        </w:trPr>
        <w:tc>
          <w:tcPr>
            <w:tcW w:w="4961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162A4E" w:rsidRPr="00D90FC4" w:rsidRDefault="00162A4E" w:rsidP="002478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162A4E" w:rsidRPr="00D90FC4" w:rsidRDefault="00162A4E" w:rsidP="00162A4E">
      <w:pPr>
        <w:spacing w:before="0" w:line="240" w:lineRule="auto"/>
        <w:ind w:left="720"/>
        <w:rPr>
          <w:sz w:val="22"/>
          <w:szCs w:val="22"/>
        </w:rPr>
      </w:pPr>
    </w:p>
    <w:p w:rsidR="00F33C07" w:rsidRDefault="00D44BC7" w:rsidP="00162A4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Nemá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162A4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Áno</w:t>
      </w:r>
    </w:p>
    <w:p w:rsidR="00C54A7E" w:rsidRDefault="00DB1285" w:rsidP="00162A4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62A4E" w:rsidRPr="00162A4E" w:rsidRDefault="00162A4E" w:rsidP="00162A4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Nie sú</w:t>
      </w:r>
    </w:p>
    <w:p w:rsidR="007F43AF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2"/>
        <w:gridCol w:w="1844"/>
      </w:tblGrid>
      <w:tr w:rsidR="007F43AF" w:rsidRPr="009C63CA" w:rsidTr="009C63CA">
        <w:tc>
          <w:tcPr>
            <w:tcW w:w="5172" w:type="dxa"/>
          </w:tcPr>
          <w:p w:rsidR="007F43AF" w:rsidRPr="009C63CA" w:rsidRDefault="007F43AF" w:rsidP="009C63CA">
            <w:pPr>
              <w:spacing w:line="240" w:lineRule="auto"/>
              <w:rPr>
                <w:b/>
              </w:rPr>
            </w:pPr>
            <w:r w:rsidRPr="009C63CA">
              <w:rPr>
                <w:sz w:val="22"/>
                <w:szCs w:val="22"/>
              </w:rPr>
              <w:t xml:space="preserve">a) dlhodobý nehmotný majetok obstaraný kúpou 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b) dlhodobý nehmotný majetok obstaraný vlastnou činnosťou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c) dlhodobý nehmotný majetok obstaraný iným spôsobom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 xml:space="preserve">d) dlhodobý hmotný majetok obstaraný kúpou 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e) dlhodobý hmotný majetok obstaraný vlastnou činnosťou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f) dlhodobý hmotný majetok obstaraný iným spôsobom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g) dlhodobý finančný majetok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h) zásoby obstarané kúpou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i) zásoby vytvorené vlastnou činnosťou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j) zásoby obstarané iným spôsobom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k) pohľadávky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l) krátkodobý finančný majetok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m) časové rozlíšenie na strane aktív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n) záväzky vrátane rezerv, dlhopisov, pôžičiek a úverov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o) časové rozlíšenie na strane pasív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Obstarávacia cena</w:t>
            </w: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p) deriváty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F43AF" w:rsidRPr="009C63CA" w:rsidTr="009C63CA">
        <w:tc>
          <w:tcPr>
            <w:tcW w:w="5172" w:type="dxa"/>
          </w:tcPr>
          <w:p w:rsidR="007F43AF" w:rsidRPr="00151461" w:rsidRDefault="007F43AF" w:rsidP="009C63CA">
            <w:pPr>
              <w:spacing w:line="240" w:lineRule="auto"/>
            </w:pPr>
            <w:r w:rsidRPr="009C63CA">
              <w:rPr>
                <w:sz w:val="22"/>
                <w:szCs w:val="22"/>
              </w:rPr>
              <w:t>r) majetok a záväzky zabezpečené derivátmi</w:t>
            </w:r>
          </w:p>
        </w:tc>
        <w:tc>
          <w:tcPr>
            <w:tcW w:w="1844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7F43AF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0"/>
        <w:gridCol w:w="3240"/>
        <w:gridCol w:w="3222"/>
      </w:tblGrid>
      <w:tr w:rsidR="007F43AF" w:rsidRPr="009C63CA" w:rsidTr="009C63CA">
        <w:tc>
          <w:tcPr>
            <w:tcW w:w="3850" w:type="dxa"/>
          </w:tcPr>
          <w:p w:rsidR="007F43AF" w:rsidRPr="009C63CA" w:rsidRDefault="007F43AF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3240" w:type="dxa"/>
          </w:tcPr>
          <w:p w:rsidR="007F43AF" w:rsidRPr="009C63CA" w:rsidRDefault="007F43AF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3222" w:type="dxa"/>
          </w:tcPr>
          <w:p w:rsidR="007F43AF" w:rsidRPr="009C63CA" w:rsidRDefault="007F43AF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Odpisová metóda</w:t>
            </w:r>
          </w:p>
        </w:tc>
      </w:tr>
      <w:tr w:rsidR="007F43AF" w:rsidRPr="009C63CA" w:rsidTr="009C63CA">
        <w:tc>
          <w:tcPr>
            <w:tcW w:w="3850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DHM-stroje, prístroje a zariadenia</w:t>
            </w:r>
          </w:p>
        </w:tc>
        <w:tc>
          <w:tcPr>
            <w:tcW w:w="3240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6 rokov</w:t>
            </w:r>
          </w:p>
        </w:tc>
        <w:tc>
          <w:tcPr>
            <w:tcW w:w="3222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rovnomerná</w:t>
            </w:r>
          </w:p>
        </w:tc>
      </w:tr>
      <w:tr w:rsidR="007F43AF" w:rsidRPr="009C63CA" w:rsidTr="009C63CA">
        <w:tc>
          <w:tcPr>
            <w:tcW w:w="3850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DHM-budova</w:t>
            </w:r>
          </w:p>
        </w:tc>
        <w:tc>
          <w:tcPr>
            <w:tcW w:w="3240" w:type="dxa"/>
          </w:tcPr>
          <w:p w:rsidR="007F43AF" w:rsidRPr="009C63CA" w:rsidRDefault="007F43AF" w:rsidP="00642587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2</w:t>
            </w:r>
            <w:r w:rsidR="00642587">
              <w:rPr>
                <w:sz w:val="22"/>
                <w:szCs w:val="22"/>
              </w:rPr>
              <w:t>3</w:t>
            </w:r>
            <w:r w:rsidRPr="009C63CA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222" w:type="dxa"/>
          </w:tcPr>
          <w:p w:rsidR="007F43AF" w:rsidRPr="009C63CA" w:rsidRDefault="007F43AF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zrýchlená</w:t>
            </w:r>
          </w:p>
        </w:tc>
      </w:tr>
    </w:tbl>
    <w:p w:rsidR="007F43AF" w:rsidRPr="00D90FC4" w:rsidRDefault="007F43AF" w:rsidP="007F43AF">
      <w:pPr>
        <w:spacing w:before="0" w:line="240" w:lineRule="auto"/>
        <w:ind w:left="720"/>
        <w:rPr>
          <w:sz w:val="22"/>
          <w:szCs w:val="22"/>
        </w:rPr>
      </w:pPr>
    </w:p>
    <w:p w:rsidR="00FA0411" w:rsidRDefault="00D061E9" w:rsidP="000427F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427FE" w:rsidRPr="000427FE" w:rsidRDefault="000427FE" w:rsidP="000427FE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Áno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B668E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B668E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0427FE" w:rsidRPr="00B846A2" w:rsidRDefault="000427FE" w:rsidP="000427FE">
      <w:pPr>
        <w:spacing w:before="0" w:line="240" w:lineRule="auto"/>
        <w:rPr>
          <w:b/>
          <w:szCs w:val="20"/>
        </w:rPr>
      </w:pPr>
      <w:r w:rsidRPr="00B846A2">
        <w:rPr>
          <w:b/>
          <w:szCs w:val="20"/>
        </w:rPr>
        <w:t>Tabuľka č. 1</w:t>
      </w:r>
    </w:p>
    <w:tbl>
      <w:tblPr>
        <w:tblW w:w="1084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1179"/>
        <w:gridCol w:w="1089"/>
        <w:gridCol w:w="1158"/>
        <w:gridCol w:w="1251"/>
        <w:gridCol w:w="1299"/>
        <w:gridCol w:w="1395"/>
        <w:gridCol w:w="1275"/>
      </w:tblGrid>
      <w:tr w:rsidR="000427FE" w:rsidRPr="00D90FC4" w:rsidTr="00B846A2">
        <w:trPr>
          <w:trHeight w:val="687"/>
        </w:trPr>
        <w:tc>
          <w:tcPr>
            <w:tcW w:w="2197" w:type="dxa"/>
            <w:vAlign w:val="center"/>
          </w:tcPr>
          <w:p w:rsidR="000427FE" w:rsidRPr="00D90FC4" w:rsidRDefault="000427FE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08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158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251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29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395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275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Spolu</w:t>
            </w:r>
          </w:p>
        </w:tc>
      </w:tr>
      <w:tr w:rsidR="000427FE" w:rsidRPr="00B846A2" w:rsidTr="00B846A2">
        <w:trPr>
          <w:trHeight w:val="488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Prvotné ocenenie</w:t>
            </w:r>
            <w:r w:rsidRPr="00B846A2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</w:tr>
      <w:tr w:rsidR="000427FE" w:rsidRPr="00B846A2" w:rsidTr="00B846A2">
        <w:trPr>
          <w:trHeight w:val="298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B846A2">
        <w:trPr>
          <w:trHeight w:val="261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</w:tr>
      <w:tr w:rsidR="000427FE" w:rsidRPr="00B846A2" w:rsidTr="00B846A2">
        <w:trPr>
          <w:trHeight w:val="278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presuny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B846A2">
        <w:trPr>
          <w:trHeight w:val="283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 xml:space="preserve">Oprávky – </w:t>
            </w:r>
            <w:r w:rsidRPr="00B846A2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B846A2">
        <w:trPr>
          <w:trHeight w:val="280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B846A2">
        <w:trPr>
          <w:trHeight w:val="271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Opravné položky</w:t>
            </w:r>
            <w:r w:rsidRPr="00B846A2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</w:tr>
      <w:tr w:rsidR="000427FE" w:rsidRPr="00B846A2" w:rsidTr="000427FE">
        <w:trPr>
          <w:trHeight w:val="309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rPr>
          <w:trHeight w:val="337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86</w:t>
            </w:r>
          </w:p>
        </w:tc>
      </w:tr>
      <w:tr w:rsidR="000427FE" w:rsidRPr="00B846A2" w:rsidTr="000427FE">
        <w:trPr>
          <w:trHeight w:val="337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rPr>
          <w:trHeight w:val="337"/>
        </w:trPr>
        <w:tc>
          <w:tcPr>
            <w:tcW w:w="10843" w:type="dxa"/>
            <w:gridSpan w:val="8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Zostatková hodnota</w:t>
            </w:r>
          </w:p>
        </w:tc>
      </w:tr>
      <w:tr w:rsidR="000427FE" w:rsidRPr="00B846A2" w:rsidTr="000427FE">
        <w:trPr>
          <w:trHeight w:val="361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427FE" w:rsidRPr="00B846A2" w:rsidTr="000427FE">
        <w:trPr>
          <w:trHeight w:val="361"/>
        </w:trPr>
        <w:tc>
          <w:tcPr>
            <w:tcW w:w="2197" w:type="dxa"/>
            <w:vAlign w:val="center"/>
          </w:tcPr>
          <w:p w:rsidR="000427FE" w:rsidRPr="00B846A2" w:rsidRDefault="000427FE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17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427FE" w:rsidRPr="00B846A2" w:rsidRDefault="000427F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846A2" w:rsidRPr="00D90FC4" w:rsidRDefault="00B846A2" w:rsidP="00B846A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126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851"/>
        <w:gridCol w:w="850"/>
        <w:gridCol w:w="851"/>
        <w:gridCol w:w="992"/>
        <w:gridCol w:w="992"/>
        <w:gridCol w:w="851"/>
        <w:gridCol w:w="992"/>
        <w:gridCol w:w="992"/>
        <w:gridCol w:w="851"/>
        <w:gridCol w:w="992"/>
        <w:gridCol w:w="709"/>
      </w:tblGrid>
      <w:tr w:rsidR="009F45B7" w:rsidRPr="00B668E6" w:rsidTr="009F45B7">
        <w:trPr>
          <w:trHeight w:val="749"/>
        </w:trPr>
        <w:tc>
          <w:tcPr>
            <w:tcW w:w="1346" w:type="dxa"/>
            <w:vAlign w:val="center"/>
          </w:tcPr>
          <w:p w:rsidR="00B846A2" w:rsidRPr="00D90FC4" w:rsidRDefault="00B846A2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851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851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709" w:type="dxa"/>
            <w:vAlign w:val="center"/>
          </w:tcPr>
          <w:p w:rsidR="00B846A2" w:rsidRPr="00B668E6" w:rsidRDefault="00B846A2" w:rsidP="002478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668E6">
              <w:rPr>
                <w:b/>
                <w:sz w:val="16"/>
                <w:szCs w:val="16"/>
              </w:rPr>
              <w:t>Spolu</w:t>
            </w:r>
          </w:p>
        </w:tc>
      </w:tr>
      <w:tr w:rsidR="009F45B7" w:rsidRPr="00B846A2" w:rsidTr="009F45B7"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Prvotné ocenenie</w:t>
            </w:r>
            <w:r w:rsidRPr="00B846A2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2336</w:t>
            </w:r>
          </w:p>
        </w:tc>
        <w:tc>
          <w:tcPr>
            <w:tcW w:w="8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634397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17593</w:t>
            </w: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2336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8C4769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673483</w:t>
            </w:r>
          </w:p>
        </w:tc>
      </w:tr>
      <w:tr w:rsidR="009F45B7" w:rsidRPr="00B846A2" w:rsidTr="009F45B7">
        <w:trPr>
          <w:trHeight w:val="225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271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275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presuny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2336</w:t>
            </w: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634397</w:t>
            </w: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</w:t>
            </w: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17593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2336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8C4769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673483</w:t>
            </w:r>
          </w:p>
        </w:tc>
      </w:tr>
      <w:tr w:rsidR="009F45B7" w:rsidRPr="00B846A2" w:rsidTr="009F45B7"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 xml:space="preserve">Oprávky – </w:t>
            </w:r>
            <w:r w:rsidRPr="00B846A2">
              <w:rPr>
                <w:sz w:val="18"/>
                <w:szCs w:val="18"/>
              </w:rPr>
              <w:t xml:space="preserve">stav na začiatku bežného </w:t>
            </w:r>
            <w:r w:rsidRPr="00B846A2">
              <w:rPr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483487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483487</w:t>
            </w:r>
          </w:p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209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283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642587" w:rsidP="008C47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483487</w:t>
            </w:r>
          </w:p>
        </w:tc>
        <w:tc>
          <w:tcPr>
            <w:tcW w:w="992" w:type="dxa"/>
          </w:tcPr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1B65EE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483487</w:t>
            </w:r>
          </w:p>
        </w:tc>
      </w:tr>
      <w:tr w:rsidR="009F45B7" w:rsidRPr="00B846A2" w:rsidTr="009F45B7"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Opravné položky</w:t>
            </w:r>
            <w:r w:rsidRPr="00B846A2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291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337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45B7" w:rsidRPr="00B846A2" w:rsidTr="009F45B7">
        <w:trPr>
          <w:trHeight w:val="337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846A2" w:rsidRPr="00B846A2" w:rsidTr="009F45B7">
        <w:trPr>
          <w:trHeight w:val="361"/>
        </w:trPr>
        <w:tc>
          <w:tcPr>
            <w:tcW w:w="11269" w:type="dxa"/>
            <w:gridSpan w:val="12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Zostatková hodnota</w:t>
            </w:r>
          </w:p>
        </w:tc>
      </w:tr>
      <w:tr w:rsidR="009F45B7" w:rsidRPr="00B846A2" w:rsidTr="009F45B7">
        <w:trPr>
          <w:trHeight w:val="361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642587" w:rsidP="001B65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166769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9D2D75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166769</w:t>
            </w:r>
          </w:p>
        </w:tc>
      </w:tr>
      <w:tr w:rsidR="009F45B7" w:rsidRPr="00B846A2" w:rsidTr="009F45B7">
        <w:trPr>
          <w:trHeight w:val="361"/>
        </w:trPr>
        <w:tc>
          <w:tcPr>
            <w:tcW w:w="1346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150910</w:t>
            </w:r>
          </w:p>
        </w:tc>
        <w:tc>
          <w:tcPr>
            <w:tcW w:w="992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9D2D75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46A2" w:rsidRP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846A2" w:rsidRDefault="00B846A2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D2D75" w:rsidRPr="00B846A2" w:rsidRDefault="00642587" w:rsidP="002478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150910</w:t>
            </w:r>
          </w:p>
        </w:tc>
      </w:tr>
    </w:tbl>
    <w:p w:rsidR="00B846A2" w:rsidRDefault="00B846A2" w:rsidP="00B846A2">
      <w:pPr>
        <w:spacing w:before="0" w:line="240" w:lineRule="auto"/>
        <w:rPr>
          <w:sz w:val="18"/>
          <w:szCs w:val="18"/>
        </w:rPr>
      </w:pPr>
    </w:p>
    <w:p w:rsidR="009D2D75" w:rsidRDefault="009D2D75" w:rsidP="009D2D75">
      <w:pPr>
        <w:spacing w:before="0" w:line="240" w:lineRule="auto"/>
        <w:rPr>
          <w:sz w:val="22"/>
          <w:szCs w:val="22"/>
        </w:rPr>
      </w:pPr>
    </w:p>
    <w:p w:rsidR="009D2D75" w:rsidRDefault="009D2D75" w:rsidP="009D2D7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:rsidR="009D2D75" w:rsidRDefault="009D2D75" w:rsidP="009D2D75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427FE">
        <w:rPr>
          <w:b/>
          <w:sz w:val="22"/>
          <w:szCs w:val="22"/>
        </w:rPr>
        <w:t>Účtovná jednotka n</w:t>
      </w:r>
      <w:r>
        <w:rPr>
          <w:b/>
          <w:sz w:val="22"/>
          <w:szCs w:val="22"/>
        </w:rPr>
        <w:t>emá takýto majetok.</w:t>
      </w:r>
    </w:p>
    <w:p w:rsidR="009D2D75" w:rsidRDefault="009D2D75" w:rsidP="009D2D7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poistenia dlhodobého nehmotného majetku a dlhodobého hmotného majetku.</w:t>
      </w:r>
    </w:p>
    <w:p w:rsidR="009D2D75" w:rsidRPr="009D2D75" w:rsidRDefault="009D2D75" w:rsidP="009D2D75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Dopravné prostriedky – zákonné a havarijné poistenie osobného auta 605 eur.</w:t>
      </w:r>
    </w:p>
    <w:p w:rsidR="009D2D75" w:rsidRPr="009D2D75" w:rsidRDefault="009D2D75" w:rsidP="00B846A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9D2D75"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206"/>
        <w:gridCol w:w="907"/>
        <w:gridCol w:w="908"/>
        <w:gridCol w:w="908"/>
        <w:gridCol w:w="810"/>
        <w:gridCol w:w="711"/>
        <w:gridCol w:w="810"/>
        <w:gridCol w:w="810"/>
        <w:gridCol w:w="711"/>
      </w:tblGrid>
      <w:tr w:rsidR="00B668E6" w:rsidRPr="00B668E6" w:rsidTr="004B0BDA">
        <w:trPr>
          <w:trHeight w:val="1393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276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276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134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134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134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B846A2" w:rsidRPr="00B668E6" w:rsidRDefault="00B846A2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68E6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846A2" w:rsidRPr="00B846A2" w:rsidTr="004B0BDA">
        <w:trPr>
          <w:trHeight w:val="278"/>
        </w:trPr>
        <w:tc>
          <w:tcPr>
            <w:tcW w:w="12363" w:type="dxa"/>
            <w:gridSpan w:val="9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Prvotné ocenenie</w:t>
            </w: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642587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49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Prírastky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Úbytky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Presuny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846A2" w:rsidRPr="00B846A2" w:rsidTr="004B0BDA">
        <w:trPr>
          <w:trHeight w:val="278"/>
        </w:trPr>
        <w:tc>
          <w:tcPr>
            <w:tcW w:w="12363" w:type="dxa"/>
            <w:gridSpan w:val="9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Opravné položky</w:t>
            </w: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Prírastky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Úbytky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lastRenderedPageBreak/>
              <w:t>Stav na konci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846A2" w:rsidRPr="00B846A2" w:rsidTr="004B0BDA">
        <w:trPr>
          <w:trHeight w:val="278"/>
        </w:trPr>
        <w:tc>
          <w:tcPr>
            <w:tcW w:w="12363" w:type="dxa"/>
            <w:gridSpan w:val="9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846A2">
              <w:rPr>
                <w:b/>
                <w:sz w:val="18"/>
                <w:szCs w:val="18"/>
              </w:rPr>
              <w:t>Zostatková hodnota </w:t>
            </w:r>
          </w:p>
        </w:tc>
      </w:tr>
      <w:tr w:rsidR="00B668E6" w:rsidRPr="00B846A2" w:rsidTr="004B0BDA">
        <w:trPr>
          <w:trHeight w:val="278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8E6" w:rsidRPr="00B846A2" w:rsidTr="004B0BDA">
        <w:trPr>
          <w:trHeight w:val="290"/>
        </w:trPr>
        <w:tc>
          <w:tcPr>
            <w:tcW w:w="3150" w:type="dxa"/>
            <w:vAlign w:val="center"/>
          </w:tcPr>
          <w:p w:rsidR="00B846A2" w:rsidRPr="00B846A2" w:rsidRDefault="00B846A2" w:rsidP="002478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846A2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5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6A2" w:rsidRPr="00B846A2" w:rsidRDefault="00B846A2" w:rsidP="00247876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846A2" w:rsidRPr="00B846A2" w:rsidRDefault="00B846A2" w:rsidP="00045794">
            <w:pPr>
              <w:spacing w:before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846A2" w:rsidRPr="00D90FC4" w:rsidRDefault="00B846A2" w:rsidP="00B846A2">
      <w:pPr>
        <w:spacing w:before="0" w:line="240" w:lineRule="auto"/>
        <w:rPr>
          <w:sz w:val="22"/>
          <w:szCs w:val="22"/>
        </w:rPr>
      </w:pPr>
    </w:p>
    <w:p w:rsidR="000427FE" w:rsidRPr="00B846A2" w:rsidRDefault="000427FE" w:rsidP="000427FE">
      <w:pPr>
        <w:spacing w:before="0" w:line="240" w:lineRule="auto"/>
        <w:rPr>
          <w:b/>
          <w:sz w:val="18"/>
          <w:szCs w:val="18"/>
        </w:rPr>
      </w:pPr>
    </w:p>
    <w:p w:rsidR="000427FE" w:rsidRPr="00D90FC4" w:rsidRDefault="000427FE" w:rsidP="00CD361E">
      <w:pPr>
        <w:spacing w:before="0" w:line="240" w:lineRule="auto"/>
        <w:rPr>
          <w:sz w:val="22"/>
          <w:szCs w:val="22"/>
        </w:rPr>
      </w:pP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045794" w:rsidRPr="003A732E" w:rsidRDefault="00045794" w:rsidP="00045794">
      <w:pPr>
        <w:spacing w:before="0" w:line="240" w:lineRule="auto"/>
        <w:ind w:left="5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Štruktúra </w:t>
      </w:r>
      <w:r w:rsidRPr="003A732E">
        <w:rPr>
          <w:b/>
          <w:sz w:val="22"/>
          <w:szCs w:val="22"/>
        </w:rPr>
        <w:t xml:space="preserve">dlhodobého finančného majetku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134"/>
        <w:gridCol w:w="1275"/>
        <w:gridCol w:w="1418"/>
        <w:gridCol w:w="1417"/>
        <w:gridCol w:w="1418"/>
        <w:gridCol w:w="1417"/>
      </w:tblGrid>
      <w:tr w:rsidR="00045794" w:rsidRPr="004B0BDA" w:rsidTr="004B0BDA">
        <w:trPr>
          <w:trHeight w:val="399"/>
        </w:trPr>
        <w:tc>
          <w:tcPr>
            <w:tcW w:w="2197" w:type="dxa"/>
            <w:vMerge w:val="restart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275" w:type="dxa"/>
            <w:vMerge w:val="restart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835" w:type="dxa"/>
            <w:gridSpan w:val="2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2835" w:type="dxa"/>
            <w:gridSpan w:val="2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045794" w:rsidRPr="004B0BDA" w:rsidTr="004B0BDA">
        <w:trPr>
          <w:trHeight w:val="1073"/>
        </w:trPr>
        <w:tc>
          <w:tcPr>
            <w:tcW w:w="2197" w:type="dxa"/>
            <w:vMerge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418" w:type="dxa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045794" w:rsidRPr="004B0BDA" w:rsidRDefault="00045794" w:rsidP="00247876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0BDA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045794" w:rsidRPr="007002DC" w:rsidTr="004B0BDA">
        <w:trPr>
          <w:trHeight w:val="283"/>
        </w:trPr>
        <w:tc>
          <w:tcPr>
            <w:tcW w:w="219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Refugium n.o.</w:t>
            </w:r>
          </w:p>
        </w:tc>
        <w:tc>
          <w:tcPr>
            <w:tcW w:w="1134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275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29445</w:t>
            </w: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29445</w:t>
            </w: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29445</w:t>
            </w: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29445</w:t>
            </w:r>
          </w:p>
        </w:tc>
      </w:tr>
      <w:tr w:rsidR="00045794" w:rsidRPr="007002DC" w:rsidTr="004B0BDA">
        <w:trPr>
          <w:trHeight w:val="283"/>
        </w:trPr>
        <w:tc>
          <w:tcPr>
            <w:tcW w:w="219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45794" w:rsidRPr="007002DC" w:rsidTr="004B0BDA">
        <w:trPr>
          <w:trHeight w:val="283"/>
        </w:trPr>
        <w:tc>
          <w:tcPr>
            <w:tcW w:w="219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5794" w:rsidRPr="007002DC" w:rsidRDefault="00045794" w:rsidP="002478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45794" w:rsidRDefault="00045794" w:rsidP="00045794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045794" w:rsidRPr="00045794" w:rsidRDefault="00045794" w:rsidP="0004579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Účtovná jednotka nemá takýto majetok.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304A0B" w:rsidRDefault="00304A0B" w:rsidP="00304A0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9"/>
        <w:gridCol w:w="1418"/>
        <w:gridCol w:w="1714"/>
      </w:tblGrid>
      <w:tr w:rsidR="00AE4B67" w:rsidRPr="009C63CA" w:rsidTr="009C63CA">
        <w:tc>
          <w:tcPr>
            <w:tcW w:w="4039" w:type="dxa"/>
          </w:tcPr>
          <w:p w:rsidR="00AE4B67" w:rsidRPr="009C63CA" w:rsidRDefault="00AE4B67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1418" w:type="dxa"/>
          </w:tcPr>
          <w:p w:rsidR="00AE4B67" w:rsidRPr="009C63CA" w:rsidRDefault="00AE4B67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1714" w:type="dxa"/>
          </w:tcPr>
          <w:p w:rsidR="00AE4B67" w:rsidRPr="009C63CA" w:rsidRDefault="00AE4B67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Stav na konci bezprostr. predchádzajúceho účtovného obdobia</w:t>
            </w: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Pokladnica</w:t>
            </w:r>
          </w:p>
        </w:tc>
        <w:tc>
          <w:tcPr>
            <w:tcW w:w="1418" w:type="dxa"/>
          </w:tcPr>
          <w:p w:rsidR="009E055C" w:rsidRPr="009C63CA" w:rsidRDefault="00642587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Ceniny</w:t>
            </w:r>
          </w:p>
        </w:tc>
        <w:tc>
          <w:tcPr>
            <w:tcW w:w="1418" w:type="dxa"/>
          </w:tcPr>
          <w:p w:rsidR="009E055C" w:rsidRPr="009C63CA" w:rsidRDefault="009E055C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Bežné bankové účty</w:t>
            </w:r>
          </w:p>
        </w:tc>
        <w:tc>
          <w:tcPr>
            <w:tcW w:w="1418" w:type="dxa"/>
          </w:tcPr>
          <w:p w:rsidR="009E055C" w:rsidRPr="009C63CA" w:rsidRDefault="00642587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</w:t>
            </w: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1418" w:type="dxa"/>
          </w:tcPr>
          <w:p w:rsidR="009E055C" w:rsidRPr="009C63CA" w:rsidRDefault="009E055C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Peniaze na ceste</w:t>
            </w:r>
          </w:p>
        </w:tc>
        <w:tc>
          <w:tcPr>
            <w:tcW w:w="1418" w:type="dxa"/>
          </w:tcPr>
          <w:p w:rsidR="009E055C" w:rsidRPr="009C63CA" w:rsidRDefault="009E055C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E055C" w:rsidRPr="009C63CA" w:rsidTr="009C63CA">
        <w:tc>
          <w:tcPr>
            <w:tcW w:w="4039" w:type="dxa"/>
          </w:tcPr>
          <w:p w:rsidR="009E055C" w:rsidRPr="009C63CA" w:rsidRDefault="009E055C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Majetkové cenné papiere</w:t>
            </w:r>
          </w:p>
        </w:tc>
        <w:tc>
          <w:tcPr>
            <w:tcW w:w="1418" w:type="dxa"/>
          </w:tcPr>
          <w:p w:rsidR="009E055C" w:rsidRPr="009C63CA" w:rsidRDefault="009E055C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9E055C" w:rsidRPr="009C63CA" w:rsidRDefault="009E055C" w:rsidP="0064258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E4B67" w:rsidRPr="009C63CA" w:rsidTr="009C63CA">
        <w:tc>
          <w:tcPr>
            <w:tcW w:w="4039" w:type="dxa"/>
          </w:tcPr>
          <w:p w:rsidR="00AE4B67" w:rsidRPr="009C63CA" w:rsidRDefault="00AE4B67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Krátkodobý majetok spolu</w:t>
            </w:r>
          </w:p>
        </w:tc>
        <w:tc>
          <w:tcPr>
            <w:tcW w:w="1418" w:type="dxa"/>
          </w:tcPr>
          <w:p w:rsidR="00AE4B67" w:rsidRPr="009C63CA" w:rsidRDefault="00642587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714" w:type="dxa"/>
          </w:tcPr>
          <w:p w:rsidR="00AE4B67" w:rsidRPr="009C63CA" w:rsidRDefault="00642587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</w:t>
            </w:r>
          </w:p>
        </w:tc>
      </w:tr>
    </w:tbl>
    <w:p w:rsidR="00AE4B67" w:rsidRPr="00D90FC4" w:rsidRDefault="00AE4B67" w:rsidP="00AE4B67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AE4B67" w:rsidRPr="00AE4B67" w:rsidRDefault="00AE4B67" w:rsidP="00AE4B67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Účtovná jednotka nemá takýto majetok.</w:t>
      </w:r>
    </w:p>
    <w:p w:rsidR="00642587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</w:p>
    <w:p w:rsidR="009B4F0F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1559"/>
        <w:gridCol w:w="1701"/>
        <w:gridCol w:w="1701"/>
        <w:gridCol w:w="1985"/>
      </w:tblGrid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Prírastky</w:t>
            </w: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Úbytky</w:t>
            </w: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16"/>
                <w:szCs w:val="16"/>
              </w:rPr>
            </w:pPr>
            <w:r w:rsidRPr="009C63CA">
              <w:rPr>
                <w:sz w:val="16"/>
                <w:szCs w:val="16"/>
              </w:rPr>
              <w:t>Stav na konci účtovného obdobia</w:t>
            </w: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DLHODOBÉ POHĹADÁVKY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Iné pohľadávky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18"/>
                <w:szCs w:val="18"/>
              </w:rPr>
            </w:pPr>
            <w:r w:rsidRPr="009C63CA">
              <w:rPr>
                <w:sz w:val="18"/>
                <w:szCs w:val="18"/>
              </w:rPr>
              <w:t>Pohľ.obst.v prim.emisiách neurč. na obchodovanie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KRÁTKODOBÉ POHĽADÁVKY</w:t>
            </w:r>
          </w:p>
        </w:tc>
        <w:tc>
          <w:tcPr>
            <w:tcW w:w="1559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</w:t>
            </w:r>
          </w:p>
        </w:tc>
        <w:tc>
          <w:tcPr>
            <w:tcW w:w="1701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  <w:tc>
          <w:tcPr>
            <w:tcW w:w="1701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1573</w:t>
            </w:r>
          </w:p>
        </w:tc>
        <w:tc>
          <w:tcPr>
            <w:tcW w:w="1985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2768</w:t>
            </w: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559" w:type="dxa"/>
          </w:tcPr>
          <w:p w:rsidR="00304A0B" w:rsidRPr="009C63CA" w:rsidRDefault="00642587" w:rsidP="001B65E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</w:t>
            </w:r>
          </w:p>
        </w:tc>
        <w:tc>
          <w:tcPr>
            <w:tcW w:w="1701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  <w:tc>
          <w:tcPr>
            <w:tcW w:w="1701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1573</w:t>
            </w:r>
          </w:p>
        </w:tc>
        <w:tc>
          <w:tcPr>
            <w:tcW w:w="1985" w:type="dxa"/>
          </w:tcPr>
          <w:p w:rsidR="00304A0B" w:rsidRPr="009C63CA" w:rsidRDefault="00642587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2768</w:t>
            </w: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Pohľadávky zo sociálneho zabezpečenia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Daňové pohľadávky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Dotácie a ost.zúčtovanie so štát.rozpočtom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Pohľadávky voči zamestnancom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Spojovací účet združení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04A0B" w:rsidRPr="009C63CA" w:rsidTr="009C63CA">
        <w:tc>
          <w:tcPr>
            <w:tcW w:w="3756" w:type="dxa"/>
          </w:tcPr>
          <w:p w:rsidR="00304A0B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Ostatné pohľadávky</w:t>
            </w:r>
          </w:p>
        </w:tc>
        <w:tc>
          <w:tcPr>
            <w:tcW w:w="1559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04A0B" w:rsidRPr="009C63CA" w:rsidRDefault="00304A0B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04A0B" w:rsidRPr="00D90FC4" w:rsidRDefault="00304A0B" w:rsidP="00304A0B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304A0B" w:rsidRDefault="00304A0B" w:rsidP="00304A0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Účtovná jednotka nemá takýto majetok.</w:t>
      </w:r>
    </w:p>
    <w:p w:rsidR="00F92A54" w:rsidRDefault="00F92A54" w:rsidP="00304A0B">
      <w:pPr>
        <w:spacing w:before="0" w:line="240" w:lineRule="auto"/>
        <w:rPr>
          <w:b/>
          <w:sz w:val="22"/>
          <w:szCs w:val="22"/>
        </w:rPr>
      </w:pPr>
    </w:p>
    <w:p w:rsidR="00F92A54" w:rsidRDefault="00F92A54" w:rsidP="00304A0B">
      <w:pPr>
        <w:spacing w:before="0" w:line="240" w:lineRule="auto"/>
        <w:rPr>
          <w:b/>
          <w:sz w:val="22"/>
          <w:szCs w:val="22"/>
        </w:rPr>
      </w:pPr>
    </w:p>
    <w:p w:rsidR="00F92A54" w:rsidRPr="00D90FC4" w:rsidRDefault="00F92A54" w:rsidP="00304A0B">
      <w:pPr>
        <w:spacing w:before="0" w:line="240" w:lineRule="auto"/>
        <w:rPr>
          <w:sz w:val="22"/>
          <w:szCs w:val="22"/>
        </w:rPr>
      </w:pPr>
    </w:p>
    <w:p w:rsidR="00334FA1" w:rsidRDefault="00334FA1" w:rsidP="00334FA1">
      <w:pPr>
        <w:spacing w:before="0" w:line="240" w:lineRule="auto"/>
        <w:rPr>
          <w:sz w:val="22"/>
          <w:szCs w:val="22"/>
        </w:rPr>
      </w:pPr>
    </w:p>
    <w:p w:rsidR="00334FA1" w:rsidRDefault="00334FA1" w:rsidP="00334FA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127"/>
        <w:gridCol w:w="3402"/>
      </w:tblGrid>
      <w:tr w:rsidR="00334FA1" w:rsidRPr="00D90FC4" w:rsidTr="00334FA1">
        <w:trPr>
          <w:trHeight w:val="397"/>
        </w:trPr>
        <w:tc>
          <w:tcPr>
            <w:tcW w:w="2905" w:type="dxa"/>
            <w:vMerge w:val="restart"/>
          </w:tcPr>
          <w:p w:rsidR="00334FA1" w:rsidRPr="00D90FC4" w:rsidRDefault="00334FA1" w:rsidP="002478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334FA1" w:rsidRPr="00D90FC4" w:rsidTr="00334FA1">
        <w:tc>
          <w:tcPr>
            <w:tcW w:w="2905" w:type="dxa"/>
            <w:vMerge/>
          </w:tcPr>
          <w:p w:rsidR="00334FA1" w:rsidRPr="00D90FC4" w:rsidRDefault="00334FA1" w:rsidP="002478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334FA1" w:rsidRPr="00D90FC4" w:rsidTr="00334FA1">
        <w:tc>
          <w:tcPr>
            <w:tcW w:w="2905" w:type="dxa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127" w:type="dxa"/>
            <w:vAlign w:val="center"/>
          </w:tcPr>
          <w:p w:rsidR="00334FA1" w:rsidRPr="00D90FC4" w:rsidRDefault="00642587" w:rsidP="00334F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402" w:type="dxa"/>
            <w:vAlign w:val="center"/>
          </w:tcPr>
          <w:p w:rsidR="00334FA1" w:rsidRPr="00D90FC4" w:rsidRDefault="00642587" w:rsidP="00334F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</w:t>
            </w:r>
          </w:p>
        </w:tc>
      </w:tr>
      <w:tr w:rsidR="00334FA1" w:rsidRPr="00D90FC4" w:rsidTr="00334FA1">
        <w:tc>
          <w:tcPr>
            <w:tcW w:w="2905" w:type="dxa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127" w:type="dxa"/>
            <w:vAlign w:val="center"/>
          </w:tcPr>
          <w:p w:rsidR="00334FA1" w:rsidRPr="00D90FC4" w:rsidRDefault="00642587" w:rsidP="00334F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2618</w:t>
            </w:r>
          </w:p>
        </w:tc>
        <w:tc>
          <w:tcPr>
            <w:tcW w:w="3402" w:type="dxa"/>
            <w:vAlign w:val="center"/>
          </w:tcPr>
          <w:p w:rsidR="00334FA1" w:rsidRPr="00D90FC4" w:rsidRDefault="00334FA1" w:rsidP="00334F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4FA1" w:rsidRPr="00D90FC4" w:rsidTr="00334FA1">
        <w:tc>
          <w:tcPr>
            <w:tcW w:w="2905" w:type="dxa"/>
            <w:vAlign w:val="center"/>
          </w:tcPr>
          <w:p w:rsidR="00334FA1" w:rsidRPr="00D90FC4" w:rsidRDefault="00334FA1" w:rsidP="002478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127" w:type="dxa"/>
            <w:vAlign w:val="center"/>
          </w:tcPr>
          <w:p w:rsidR="00334FA1" w:rsidRPr="00D90FC4" w:rsidRDefault="00642587" w:rsidP="00334FA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2768</w:t>
            </w:r>
          </w:p>
        </w:tc>
        <w:tc>
          <w:tcPr>
            <w:tcW w:w="3402" w:type="dxa"/>
            <w:vAlign w:val="center"/>
          </w:tcPr>
          <w:p w:rsidR="00334FA1" w:rsidRPr="00D90FC4" w:rsidRDefault="00642587" w:rsidP="00334FA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1438</w:t>
            </w:r>
          </w:p>
        </w:tc>
      </w:tr>
    </w:tbl>
    <w:p w:rsidR="00334FA1" w:rsidRDefault="00334FA1" w:rsidP="00334FA1">
      <w:pPr>
        <w:spacing w:before="0" w:line="240" w:lineRule="auto"/>
        <w:rPr>
          <w:sz w:val="22"/>
          <w:szCs w:val="22"/>
        </w:rPr>
      </w:pPr>
    </w:p>
    <w:p w:rsidR="00F92A54" w:rsidRPr="00D90FC4" w:rsidRDefault="00F92A54" w:rsidP="00334FA1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1"/>
        <w:gridCol w:w="4961"/>
        <w:gridCol w:w="1843"/>
      </w:tblGrid>
      <w:tr w:rsidR="00334FA1" w:rsidRPr="009C63CA" w:rsidTr="009C63CA">
        <w:tc>
          <w:tcPr>
            <w:tcW w:w="779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381</w:t>
            </w:r>
          </w:p>
        </w:tc>
        <w:tc>
          <w:tcPr>
            <w:tcW w:w="4961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 xml:space="preserve">NBO krátkodobé </w:t>
            </w:r>
          </w:p>
        </w:tc>
        <w:tc>
          <w:tcPr>
            <w:tcW w:w="1843" w:type="dxa"/>
          </w:tcPr>
          <w:p w:rsidR="00334FA1" w:rsidRPr="009C63CA" w:rsidRDefault="00477DD3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4FA1" w:rsidRPr="009C63CA" w:rsidTr="009C63CA">
        <w:tc>
          <w:tcPr>
            <w:tcW w:w="779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385</w:t>
            </w:r>
          </w:p>
        </w:tc>
        <w:tc>
          <w:tcPr>
            <w:tcW w:w="4961" w:type="dxa"/>
          </w:tcPr>
          <w:p w:rsidR="00334FA1" w:rsidRPr="009C63CA" w:rsidRDefault="00334FA1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PBO krátkodobé</w:t>
            </w:r>
          </w:p>
        </w:tc>
        <w:tc>
          <w:tcPr>
            <w:tcW w:w="1843" w:type="dxa"/>
          </w:tcPr>
          <w:p w:rsidR="00334FA1" w:rsidRPr="009C63CA" w:rsidRDefault="00477DD3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334FA1" w:rsidRPr="00D90FC4" w:rsidRDefault="00334FA1" w:rsidP="00334FA1">
      <w:pPr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F92A54" w:rsidRDefault="00F92A5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F92A54" w:rsidRDefault="00F92A5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F92A54" w:rsidRDefault="00F92A5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F92A54" w:rsidRDefault="00F92A5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4B0BDA" w:rsidRDefault="004B0BDA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334FA1" w:rsidRPr="00D90FC4" w:rsidRDefault="00334FA1" w:rsidP="00334FA1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1843"/>
        <w:gridCol w:w="1276"/>
        <w:gridCol w:w="1417"/>
        <w:gridCol w:w="1276"/>
        <w:gridCol w:w="1559"/>
      </w:tblGrid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34FA1" w:rsidRPr="00D90FC4" w:rsidTr="004B0BDA">
        <w:trPr>
          <w:trHeight w:val="391"/>
        </w:trPr>
        <w:tc>
          <w:tcPr>
            <w:tcW w:w="9709" w:type="dxa"/>
            <w:gridSpan w:val="6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1843" w:type="dxa"/>
          </w:tcPr>
          <w:p w:rsidR="00334FA1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29445</w:t>
            </w: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29445</w:t>
            </w: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1843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1843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9709" w:type="dxa"/>
            <w:gridSpan w:val="6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843" w:type="dxa"/>
          </w:tcPr>
          <w:p w:rsidR="00334FA1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276" w:type="dxa"/>
          </w:tcPr>
          <w:p w:rsidR="00334FA1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29113</w:t>
            </w: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29546</w:t>
            </w:r>
          </w:p>
        </w:tc>
      </w:tr>
      <w:tr w:rsidR="00334FA1" w:rsidRPr="00D90FC4" w:rsidTr="004B0BDA"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843" w:type="dxa"/>
          </w:tcPr>
          <w:p w:rsidR="00334FA1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-8735</w:t>
            </w:r>
          </w:p>
        </w:tc>
        <w:tc>
          <w:tcPr>
            <w:tcW w:w="1276" w:type="dxa"/>
          </w:tcPr>
          <w:p w:rsidR="00334FA1" w:rsidRPr="00D90FC4" w:rsidRDefault="00642587" w:rsidP="0064258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8735</w:t>
            </w:r>
          </w:p>
        </w:tc>
        <w:tc>
          <w:tcPr>
            <w:tcW w:w="1417" w:type="dxa"/>
          </w:tcPr>
          <w:p w:rsidR="00334FA1" w:rsidRPr="00D90FC4" w:rsidRDefault="00334FA1" w:rsidP="00477DD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4FA1" w:rsidRPr="00D90FC4" w:rsidTr="004B0BDA">
        <w:trPr>
          <w:trHeight w:val="391"/>
        </w:trPr>
        <w:tc>
          <w:tcPr>
            <w:tcW w:w="2338" w:type="dxa"/>
            <w:vAlign w:val="center"/>
          </w:tcPr>
          <w:p w:rsidR="00334FA1" w:rsidRPr="00D90FC4" w:rsidRDefault="00334FA1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43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34FA1" w:rsidRPr="00D90FC4" w:rsidRDefault="00334FA1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334FA1" w:rsidRPr="00D90FC4" w:rsidRDefault="00334FA1" w:rsidP="00334FA1">
      <w:pPr>
        <w:spacing w:before="0" w:line="240" w:lineRule="auto"/>
        <w:rPr>
          <w:sz w:val="22"/>
          <w:szCs w:val="22"/>
        </w:rPr>
      </w:pPr>
    </w:p>
    <w:p w:rsidR="00334FA1" w:rsidRDefault="00334FA1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334FA1" w:rsidRPr="00D90FC4" w:rsidRDefault="00334FA1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2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977"/>
      </w:tblGrid>
      <w:tr w:rsidR="00F92A54" w:rsidRPr="00D90FC4" w:rsidTr="00F92A54">
        <w:trPr>
          <w:trHeight w:val="765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2977" w:type="dxa"/>
            <w:vAlign w:val="center"/>
          </w:tcPr>
          <w:p w:rsidR="00F92A54" w:rsidRPr="00D90FC4" w:rsidRDefault="00F92A54" w:rsidP="002478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7054" w:type="dxa"/>
            <w:gridSpan w:val="2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642587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F92A54" w:rsidRPr="00D90FC4" w:rsidTr="00F92A54">
        <w:trPr>
          <w:trHeight w:val="330"/>
        </w:trPr>
        <w:tc>
          <w:tcPr>
            <w:tcW w:w="7054" w:type="dxa"/>
            <w:gridSpan w:val="2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642587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F92A54" w:rsidRPr="00D90FC4" w:rsidTr="00F92A54">
        <w:trPr>
          <w:trHeight w:val="330"/>
        </w:trPr>
        <w:tc>
          <w:tcPr>
            <w:tcW w:w="40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2977" w:type="dxa"/>
            <w:noWrap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F92A54" w:rsidP="00F92A54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43EF0"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="00C43EF0"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="00C43EF0"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="00C43EF0"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="00C43EF0"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1417"/>
        <w:gridCol w:w="1276"/>
        <w:gridCol w:w="1418"/>
        <w:gridCol w:w="1417"/>
        <w:gridCol w:w="1701"/>
      </w:tblGrid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417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17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701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417" w:type="dxa"/>
          </w:tcPr>
          <w:p w:rsidR="00F92A54" w:rsidRDefault="00F92A54" w:rsidP="001F30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F30AC" w:rsidRPr="00D90FC4" w:rsidRDefault="00642587" w:rsidP="001F30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</w:tcPr>
          <w:p w:rsidR="00642587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F92A54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F92A5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1F30AC" w:rsidRPr="00D90FC4" w:rsidRDefault="001F30AC" w:rsidP="001F30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642587" w:rsidRPr="00D90FC4" w:rsidRDefault="00642587" w:rsidP="002478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701" w:type="dxa"/>
          </w:tcPr>
          <w:p w:rsidR="00F92A5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1F30AC" w:rsidRPr="00D90FC4" w:rsidRDefault="00642587" w:rsidP="001F30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92A54" w:rsidRPr="00D90FC4" w:rsidTr="004B0BDA"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2A54" w:rsidRPr="00D90FC4" w:rsidRDefault="00F92A54" w:rsidP="002478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92A54" w:rsidRPr="00D90FC4" w:rsidTr="004B0BDA">
        <w:trPr>
          <w:trHeight w:val="489"/>
        </w:trPr>
        <w:tc>
          <w:tcPr>
            <w:tcW w:w="2480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417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2A54" w:rsidRPr="00D90FC4" w:rsidRDefault="00F92A54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9F45B7" w:rsidRDefault="009F45B7" w:rsidP="009F45B7">
      <w:pPr>
        <w:spacing w:line="240" w:lineRule="auto"/>
        <w:rPr>
          <w:sz w:val="22"/>
          <w:szCs w:val="22"/>
        </w:rPr>
      </w:pPr>
    </w:p>
    <w:p w:rsidR="00C43EF0" w:rsidRDefault="009F45B7" w:rsidP="009F45B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b/</w:t>
      </w:r>
      <w:r w:rsidR="00C43EF0"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="00C43EF0"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C43EF0" w:rsidRPr="00D90FC4">
        <w:rPr>
          <w:sz w:val="22"/>
          <w:szCs w:val="22"/>
        </w:rPr>
        <w:t>; uvádza sa začiatočný stav, prírastky, úbytky a konečný zostatok podľ</w:t>
      </w:r>
      <w:r w:rsidR="001F30AC">
        <w:rPr>
          <w:sz w:val="22"/>
          <w:szCs w:val="22"/>
        </w:rPr>
        <w:t>a jednotlivých druhov  záväzkov</w:t>
      </w:r>
    </w:p>
    <w:p w:rsidR="001F30AC" w:rsidRDefault="001F30AC" w:rsidP="001F30AC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takéto záväzky</w:t>
      </w:r>
    </w:p>
    <w:p w:rsidR="009F45B7" w:rsidRDefault="009F45B7" w:rsidP="001F30AC">
      <w:pPr>
        <w:spacing w:line="240" w:lineRule="auto"/>
        <w:rPr>
          <w:b/>
          <w:sz w:val="22"/>
          <w:szCs w:val="22"/>
        </w:rPr>
      </w:pPr>
    </w:p>
    <w:p w:rsidR="009F45B7" w:rsidRDefault="009F45B7" w:rsidP="001F30AC">
      <w:pPr>
        <w:spacing w:line="240" w:lineRule="auto"/>
        <w:rPr>
          <w:b/>
          <w:sz w:val="22"/>
          <w:szCs w:val="22"/>
        </w:rPr>
      </w:pPr>
    </w:p>
    <w:p w:rsidR="009F45B7" w:rsidRDefault="009F45B7" w:rsidP="001F30AC">
      <w:pPr>
        <w:spacing w:line="240" w:lineRule="auto"/>
        <w:rPr>
          <w:b/>
          <w:sz w:val="22"/>
          <w:szCs w:val="22"/>
        </w:rPr>
      </w:pPr>
    </w:p>
    <w:p w:rsidR="009F45B7" w:rsidRDefault="009F45B7" w:rsidP="001F30AC">
      <w:pPr>
        <w:spacing w:line="240" w:lineRule="auto"/>
        <w:rPr>
          <w:b/>
          <w:sz w:val="22"/>
          <w:szCs w:val="22"/>
        </w:rPr>
      </w:pPr>
    </w:p>
    <w:p w:rsidR="001F30AC" w:rsidRPr="001F30AC" w:rsidRDefault="001F30AC" w:rsidP="001F30AC">
      <w:pPr>
        <w:spacing w:line="240" w:lineRule="auto"/>
        <w:rPr>
          <w:b/>
          <w:sz w:val="22"/>
          <w:szCs w:val="22"/>
        </w:rPr>
      </w:pPr>
    </w:p>
    <w:p w:rsidR="00C43EF0" w:rsidRDefault="009F45B7" w:rsidP="009F45B7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c/</w:t>
      </w:r>
      <w:r w:rsidR="00C43EF0" w:rsidRPr="00D90FC4">
        <w:rPr>
          <w:sz w:val="22"/>
          <w:szCs w:val="22"/>
        </w:rPr>
        <w:t>prehľad  o výške záväzkov do lehoty sp</w:t>
      </w:r>
      <w:r w:rsidR="001F30AC">
        <w:rPr>
          <w:sz w:val="22"/>
          <w:szCs w:val="22"/>
        </w:rPr>
        <w:t>latnosti a po lehote splatnosti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2126"/>
        <w:gridCol w:w="1985"/>
      </w:tblGrid>
      <w:tr w:rsidR="001F30AC" w:rsidRPr="009C63CA" w:rsidTr="009C63CA">
        <w:tc>
          <w:tcPr>
            <w:tcW w:w="3402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Bežné obdobie</w:t>
            </w:r>
          </w:p>
        </w:tc>
        <w:tc>
          <w:tcPr>
            <w:tcW w:w="1985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Bezprostr.predchádz.</w:t>
            </w:r>
          </w:p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účtovné obdobie</w:t>
            </w:r>
          </w:p>
        </w:tc>
      </w:tr>
      <w:tr w:rsidR="001F30AC" w:rsidRPr="009C63CA" w:rsidTr="009C63CA">
        <w:tc>
          <w:tcPr>
            <w:tcW w:w="3402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2126" w:type="dxa"/>
          </w:tcPr>
          <w:p w:rsidR="001F30AC" w:rsidRPr="009C63CA" w:rsidRDefault="00642587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985" w:type="dxa"/>
          </w:tcPr>
          <w:p w:rsidR="001F30AC" w:rsidRPr="009C63CA" w:rsidRDefault="00642587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1F30AC" w:rsidRPr="009C63CA" w:rsidTr="009C63CA">
        <w:tc>
          <w:tcPr>
            <w:tcW w:w="3402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126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30AC" w:rsidRPr="009C63CA" w:rsidRDefault="001F30AC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1F30AC" w:rsidRDefault="001F30AC" w:rsidP="001F30AC">
      <w:pPr>
        <w:spacing w:line="240" w:lineRule="auto"/>
        <w:ind w:left="720"/>
        <w:rPr>
          <w:sz w:val="22"/>
          <w:szCs w:val="22"/>
        </w:rPr>
      </w:pPr>
    </w:p>
    <w:p w:rsidR="00247876" w:rsidRPr="00D90FC4" w:rsidRDefault="00247876" w:rsidP="001F30AC">
      <w:pPr>
        <w:spacing w:line="240" w:lineRule="auto"/>
        <w:ind w:left="72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1F30A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1664"/>
        <w:gridCol w:w="1701"/>
        <w:gridCol w:w="1701"/>
      </w:tblGrid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18"/>
                <w:szCs w:val="18"/>
              </w:rPr>
            </w:pPr>
            <w:r w:rsidRPr="009C63CA">
              <w:rPr>
                <w:sz w:val="18"/>
                <w:szCs w:val="18"/>
              </w:rPr>
              <w:t>Výška záväzkov podľa zostatkovej doby splatnosti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rPr>
                <w:sz w:val="18"/>
                <w:szCs w:val="18"/>
              </w:rPr>
            </w:pPr>
            <w:r w:rsidRPr="009C63CA">
              <w:rPr>
                <w:sz w:val="18"/>
                <w:szCs w:val="18"/>
              </w:rPr>
              <w:t>Do 1 roka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18"/>
                <w:szCs w:val="18"/>
              </w:rPr>
            </w:pPr>
            <w:r w:rsidRPr="009C63CA">
              <w:rPr>
                <w:sz w:val="18"/>
                <w:szCs w:val="18"/>
              </w:rPr>
              <w:t>Od 1 do 5 rokov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18"/>
                <w:szCs w:val="18"/>
              </w:rPr>
            </w:pPr>
            <w:r w:rsidRPr="009C63CA">
              <w:rPr>
                <w:sz w:val="18"/>
                <w:szCs w:val="18"/>
              </w:rPr>
              <w:t>Viac ako 5 rokov</w:t>
            </w: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Krátkodobé záväzky</w:t>
            </w:r>
          </w:p>
        </w:tc>
        <w:tc>
          <w:tcPr>
            <w:tcW w:w="1664" w:type="dxa"/>
          </w:tcPr>
          <w:p w:rsidR="00247876" w:rsidRPr="009C63CA" w:rsidRDefault="00642587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z obchodného styku</w:t>
            </w:r>
          </w:p>
        </w:tc>
        <w:tc>
          <w:tcPr>
            <w:tcW w:w="1664" w:type="dxa"/>
          </w:tcPr>
          <w:p w:rsidR="00247876" w:rsidRPr="009C63CA" w:rsidRDefault="00642587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voči zamestnancom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Zúčtovanie s inštitúciami soc.zabezpečenia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Daňové záväzky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z titulu fin.vzťahov k ŠR a OS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z upísaných nesplatených CP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Záväzky voči účastníkom združení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Spojovací účet združení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Ostatné záväzky</w:t>
            </w:r>
          </w:p>
        </w:tc>
        <w:tc>
          <w:tcPr>
            <w:tcW w:w="1664" w:type="dxa"/>
          </w:tcPr>
          <w:p w:rsidR="00247876" w:rsidRPr="009C63CA" w:rsidRDefault="00247876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247876" w:rsidRPr="009C63CA" w:rsidTr="009C63CA">
        <w:tc>
          <w:tcPr>
            <w:tcW w:w="3793" w:type="dxa"/>
          </w:tcPr>
          <w:p w:rsidR="00247876" w:rsidRPr="009C63CA" w:rsidRDefault="00247876" w:rsidP="009C63CA">
            <w:pPr>
              <w:spacing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Celkom výška záväzkov</w:t>
            </w:r>
          </w:p>
        </w:tc>
        <w:tc>
          <w:tcPr>
            <w:tcW w:w="1664" w:type="dxa"/>
          </w:tcPr>
          <w:p w:rsidR="00247876" w:rsidRPr="009C63CA" w:rsidRDefault="00642587" w:rsidP="009C63C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7876" w:rsidRPr="009C63CA" w:rsidRDefault="00247876" w:rsidP="009C63C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247876" w:rsidRDefault="00247876" w:rsidP="00C43EF0">
      <w:pPr>
        <w:spacing w:line="240" w:lineRule="auto"/>
        <w:ind w:left="180" w:hanging="180"/>
        <w:rPr>
          <w:sz w:val="22"/>
          <w:szCs w:val="22"/>
        </w:rPr>
      </w:pPr>
    </w:p>
    <w:p w:rsidR="00247876" w:rsidRDefault="00247876" w:rsidP="00C43EF0">
      <w:pPr>
        <w:spacing w:line="240" w:lineRule="auto"/>
        <w:ind w:left="180" w:hanging="180"/>
        <w:rPr>
          <w:sz w:val="22"/>
          <w:szCs w:val="22"/>
        </w:rPr>
      </w:pPr>
    </w:p>
    <w:p w:rsidR="00247876" w:rsidRDefault="00247876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247876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</w:t>
      </w:r>
      <w:r w:rsidR="00247876">
        <w:rPr>
          <w:sz w:val="22"/>
          <w:szCs w:val="22"/>
        </w:rPr>
        <w:t>ného obdobia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2551"/>
        <w:gridCol w:w="2835"/>
      </w:tblGrid>
      <w:tr w:rsidR="00247876" w:rsidRPr="00D90FC4" w:rsidTr="00247876"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47876" w:rsidRPr="00D90FC4" w:rsidTr="00247876">
        <w:trPr>
          <w:trHeight w:val="610"/>
        </w:trPr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47876" w:rsidRPr="00D90FC4" w:rsidTr="00247876">
        <w:trPr>
          <w:trHeight w:val="375"/>
        </w:trPr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47876" w:rsidRPr="00D90FC4" w:rsidTr="00247876">
        <w:trPr>
          <w:trHeight w:val="279"/>
        </w:trPr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47876" w:rsidRPr="00D90FC4" w:rsidTr="00247876">
        <w:trPr>
          <w:trHeight w:val="411"/>
        </w:trPr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7876" w:rsidRPr="00D90FC4" w:rsidTr="00247876">
        <w:trPr>
          <w:trHeight w:val="557"/>
        </w:trPr>
        <w:tc>
          <w:tcPr>
            <w:tcW w:w="418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551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247876" w:rsidRPr="00D90FC4" w:rsidRDefault="00247876" w:rsidP="002478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247876" w:rsidRPr="00D90FC4" w:rsidRDefault="00247876" w:rsidP="00247876">
      <w:pPr>
        <w:spacing w:line="240" w:lineRule="auto"/>
        <w:ind w:left="720"/>
        <w:rPr>
          <w:sz w:val="22"/>
          <w:szCs w:val="22"/>
        </w:rPr>
      </w:pPr>
    </w:p>
    <w:p w:rsidR="00FA70F5" w:rsidRDefault="00C43EF0" w:rsidP="00FA70F5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o bankových úveroch, pôžičkách a návratných finančných výpomociach s uvedením meny, v ktorej boli poskytnuté, druhu, hodnoty v cudzej </w:t>
      </w:r>
      <w:r w:rsidR="00FA70F5">
        <w:rPr>
          <w:sz w:val="22"/>
          <w:szCs w:val="22"/>
        </w:rPr>
        <w:t xml:space="preserve">mene a hodnoty v eurách ku </w:t>
      </w:r>
    </w:p>
    <w:p w:rsidR="00C43EF0" w:rsidRDefault="00FA70F5" w:rsidP="00FA70F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dňu,</w:t>
      </w:r>
      <w:r w:rsidR="00C43EF0" w:rsidRPr="00D90FC4">
        <w:rPr>
          <w:sz w:val="22"/>
          <w:szCs w:val="22"/>
        </w:rPr>
        <w:t xml:space="preserve">ku ktorému sa zostavuje účtovná závierka, výšky úroku, </w:t>
      </w:r>
      <w:r>
        <w:rPr>
          <w:sz w:val="22"/>
          <w:szCs w:val="22"/>
        </w:rPr>
        <w:t>splatnosti a formy zabezpečenia</w:t>
      </w:r>
    </w:p>
    <w:p w:rsidR="00FA70F5" w:rsidRPr="00FA70F5" w:rsidRDefault="00FA70F5" w:rsidP="00FA70F5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Účtovná jednotka nemá úvery ani pôžičky</w:t>
      </w:r>
    </w:p>
    <w:p w:rsidR="00935EE7" w:rsidRDefault="00C43EF0" w:rsidP="00FA70F5">
      <w:pPr>
        <w:numPr>
          <w:ilvl w:val="0"/>
          <w:numId w:val="14"/>
        </w:num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významných položkách časového rozl</w:t>
      </w:r>
      <w:r w:rsidR="00FA70F5">
        <w:rPr>
          <w:sz w:val="22"/>
          <w:szCs w:val="22"/>
        </w:rPr>
        <w:t>íšenia výdavkov budúcich období</w:t>
      </w:r>
    </w:p>
    <w:p w:rsidR="00FA70F5" w:rsidRPr="00D90FC4" w:rsidRDefault="00FA70F5" w:rsidP="00FA70F5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FA70F5">
        <w:rPr>
          <w:b/>
          <w:sz w:val="22"/>
          <w:szCs w:val="22"/>
        </w:rPr>
        <w:t>Účtovná jednotka nemá takúto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FA70F5">
        <w:rPr>
          <w:sz w:val="22"/>
          <w:szCs w:val="22"/>
        </w:rPr>
        <w:t>aného z podielu zaplatenej dane</w:t>
      </w:r>
    </w:p>
    <w:p w:rsidR="00FA70F5" w:rsidRDefault="00FA70F5" w:rsidP="009E383F">
      <w:pPr>
        <w:spacing w:after="240" w:line="240" w:lineRule="auto"/>
        <w:rPr>
          <w:sz w:val="22"/>
          <w:szCs w:val="22"/>
        </w:rPr>
      </w:pPr>
    </w:p>
    <w:p w:rsidR="00FA70F5" w:rsidRDefault="00FA70F5" w:rsidP="009E383F">
      <w:pPr>
        <w:spacing w:after="24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2245"/>
        <w:gridCol w:w="1701"/>
        <w:gridCol w:w="1701"/>
        <w:gridCol w:w="2126"/>
      </w:tblGrid>
      <w:tr w:rsidR="00FA70F5" w:rsidRPr="00D90FC4" w:rsidTr="00FA70F5">
        <w:tc>
          <w:tcPr>
            <w:tcW w:w="3070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245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701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126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70F5" w:rsidRPr="00D90FC4" w:rsidTr="00FA70F5">
        <w:tc>
          <w:tcPr>
            <w:tcW w:w="3070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245" w:type="dxa"/>
          </w:tcPr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53425</w:t>
            </w: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15860</w:t>
            </w:r>
          </w:p>
        </w:tc>
        <w:tc>
          <w:tcPr>
            <w:tcW w:w="2126" w:type="dxa"/>
          </w:tcPr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37365</w:t>
            </w:r>
          </w:p>
        </w:tc>
      </w:tr>
      <w:tr w:rsidR="00FA70F5" w:rsidRPr="00D90FC4" w:rsidTr="00FA70F5">
        <w:tc>
          <w:tcPr>
            <w:tcW w:w="3070" w:type="dxa"/>
            <w:vAlign w:val="center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2245" w:type="dxa"/>
          </w:tcPr>
          <w:p w:rsidR="00E16EF6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</w:p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118018</w:t>
            </w: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  <w:p w:rsidR="00E16EF6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118018</w:t>
            </w: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</w:t>
            </w: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E16EF6" w:rsidP="009C63C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</w:t>
            </w:r>
          </w:p>
        </w:tc>
      </w:tr>
      <w:tr w:rsidR="00FA70F5" w:rsidRPr="00D90FC4" w:rsidTr="00FA70F5">
        <w:tc>
          <w:tcPr>
            <w:tcW w:w="3070" w:type="dxa"/>
          </w:tcPr>
          <w:p w:rsidR="00FA70F5" w:rsidRPr="00D90FC4" w:rsidRDefault="00FA70F5" w:rsidP="009C63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245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A70F5" w:rsidRPr="00D90FC4" w:rsidRDefault="00FA70F5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FA70F5" w:rsidRPr="00D90FC4" w:rsidRDefault="00FA70F5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A70F5" w:rsidRPr="00FA70F5" w:rsidRDefault="00FA70F5" w:rsidP="00935EE7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takýto majetok.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D704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551"/>
        <w:gridCol w:w="2693"/>
      </w:tblGrid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Druh výkonu a tovar</w:t>
            </w:r>
          </w:p>
        </w:tc>
        <w:tc>
          <w:tcPr>
            <w:tcW w:w="255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Hlavná činnosť</w:t>
            </w:r>
          </w:p>
        </w:tc>
        <w:tc>
          <w:tcPr>
            <w:tcW w:w="2693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Podnikateľská činnosť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Tržby za predaj tovaru</w:t>
            </w:r>
          </w:p>
        </w:tc>
        <w:tc>
          <w:tcPr>
            <w:tcW w:w="255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Tržby za predaj vlastných výrobkov</w:t>
            </w:r>
          </w:p>
        </w:tc>
        <w:tc>
          <w:tcPr>
            <w:tcW w:w="255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Tržby za predaj služby</w:t>
            </w:r>
          </w:p>
        </w:tc>
        <w:tc>
          <w:tcPr>
            <w:tcW w:w="2551" w:type="dxa"/>
          </w:tcPr>
          <w:p w:rsidR="00D70409" w:rsidRPr="009C63CA" w:rsidRDefault="00D70409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1800</w:t>
            </w:r>
          </w:p>
        </w:tc>
        <w:tc>
          <w:tcPr>
            <w:tcW w:w="2693" w:type="dxa"/>
          </w:tcPr>
          <w:p w:rsidR="00D70409" w:rsidRPr="009C63CA" w:rsidRDefault="00D70409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1800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Ostatné výnosy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</w:t>
            </w:r>
          </w:p>
        </w:tc>
        <w:tc>
          <w:tcPr>
            <w:tcW w:w="2693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Tržby z predaja materiálu</w:t>
            </w:r>
          </w:p>
        </w:tc>
        <w:tc>
          <w:tcPr>
            <w:tcW w:w="2551" w:type="dxa"/>
          </w:tcPr>
          <w:p w:rsidR="00D70409" w:rsidRPr="009C63CA" w:rsidRDefault="00D70409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0409" w:rsidRPr="009C63CA" w:rsidRDefault="00D70409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63CA">
              <w:rPr>
                <w:b/>
                <w:sz w:val="22"/>
                <w:szCs w:val="22"/>
              </w:rPr>
              <w:t>Tržby spolu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  <w:tc>
          <w:tcPr>
            <w:tcW w:w="2693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</w:tr>
    </w:tbl>
    <w:p w:rsidR="00D70409" w:rsidRPr="00D90FC4" w:rsidRDefault="00D70409" w:rsidP="00D70409">
      <w:pPr>
        <w:spacing w:before="0" w:line="240" w:lineRule="auto"/>
        <w:rPr>
          <w:sz w:val="22"/>
          <w:szCs w:val="22"/>
        </w:rPr>
      </w:pPr>
    </w:p>
    <w:p w:rsidR="00D70409" w:rsidRDefault="00DB1285" w:rsidP="00D704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551"/>
      </w:tblGrid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Príspevky od PO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Príspevky od FO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Členské príspevky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</w:tr>
    </w:tbl>
    <w:p w:rsidR="00D70409" w:rsidRPr="00D70409" w:rsidRDefault="00D70409" w:rsidP="00D70409">
      <w:pPr>
        <w:spacing w:before="0" w:line="240" w:lineRule="auto"/>
        <w:rPr>
          <w:sz w:val="22"/>
          <w:szCs w:val="22"/>
        </w:rPr>
      </w:pPr>
    </w:p>
    <w:p w:rsidR="00095723" w:rsidRDefault="00095723" w:rsidP="00D704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551"/>
      </w:tblGrid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Príspevky z podielu zaplatenej dane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3924</w:t>
            </w:r>
          </w:p>
        </w:tc>
      </w:tr>
      <w:tr w:rsidR="00D70409" w:rsidRPr="009C63CA" w:rsidTr="009C63CA">
        <w:tc>
          <w:tcPr>
            <w:tcW w:w="3331" w:type="dxa"/>
          </w:tcPr>
          <w:p w:rsidR="00D70409" w:rsidRPr="009C63CA" w:rsidRDefault="00D70409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Dotácie na prevádzku</w:t>
            </w:r>
          </w:p>
        </w:tc>
        <w:tc>
          <w:tcPr>
            <w:tcW w:w="2551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15860</w:t>
            </w:r>
          </w:p>
        </w:tc>
      </w:tr>
    </w:tbl>
    <w:p w:rsidR="00D70409" w:rsidRPr="00D90FC4" w:rsidRDefault="00D70409" w:rsidP="00D70409">
      <w:pPr>
        <w:spacing w:before="0" w:line="240" w:lineRule="auto"/>
        <w:rPr>
          <w:sz w:val="22"/>
          <w:szCs w:val="22"/>
        </w:rPr>
      </w:pPr>
    </w:p>
    <w:p w:rsidR="00FE1A4B" w:rsidRDefault="00DB1285" w:rsidP="00D704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70409" w:rsidRDefault="00D70409" w:rsidP="00D70409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D70409">
        <w:rPr>
          <w:b/>
          <w:sz w:val="22"/>
          <w:szCs w:val="22"/>
        </w:rPr>
        <w:t>Účtovná jednotka nemá takúto položku</w:t>
      </w:r>
    </w:p>
    <w:p w:rsidR="00D70409" w:rsidRDefault="00D70409" w:rsidP="00D70409">
      <w:pPr>
        <w:spacing w:before="0" w:line="240" w:lineRule="auto"/>
        <w:rPr>
          <w:b/>
          <w:sz w:val="22"/>
          <w:szCs w:val="22"/>
        </w:rPr>
      </w:pPr>
    </w:p>
    <w:p w:rsidR="00DE79FD" w:rsidRPr="00D70409" w:rsidRDefault="00DE79FD" w:rsidP="00D70409">
      <w:pPr>
        <w:spacing w:before="0" w:line="240" w:lineRule="auto"/>
        <w:rPr>
          <w:b/>
          <w:sz w:val="22"/>
          <w:szCs w:val="22"/>
        </w:rPr>
      </w:pPr>
    </w:p>
    <w:p w:rsidR="00DB1285" w:rsidRDefault="00DB1285" w:rsidP="00D704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1417"/>
      </w:tblGrid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Ostatné služby,osobitné a iné náklady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3216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Telefonné poplatky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Odpisy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15860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Ostatné dane a poplatky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Poradenstvo a účtovníctvo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Dary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D70409" w:rsidRPr="009C63CA" w:rsidTr="009C63CA">
        <w:tc>
          <w:tcPr>
            <w:tcW w:w="3783" w:type="dxa"/>
          </w:tcPr>
          <w:p w:rsidR="00D70409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Mzdové náklady</w:t>
            </w:r>
          </w:p>
        </w:tc>
        <w:tc>
          <w:tcPr>
            <w:tcW w:w="1417" w:type="dxa"/>
          </w:tcPr>
          <w:p w:rsidR="00D70409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</w:t>
            </w:r>
          </w:p>
        </w:tc>
      </w:tr>
    </w:tbl>
    <w:p w:rsidR="00D70409" w:rsidRPr="00D90FC4" w:rsidRDefault="00D70409" w:rsidP="00D70409">
      <w:pPr>
        <w:spacing w:before="0" w:line="240" w:lineRule="auto"/>
        <w:ind w:left="720"/>
        <w:rPr>
          <w:sz w:val="22"/>
          <w:szCs w:val="22"/>
        </w:rPr>
      </w:pPr>
    </w:p>
    <w:p w:rsidR="00624714" w:rsidRDefault="00CD361E" w:rsidP="00DE79FD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Pr="00D90FC4">
        <w:rPr>
          <w:sz w:val="22"/>
          <w:szCs w:val="22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2551"/>
        <w:gridCol w:w="2693"/>
      </w:tblGrid>
      <w:tr w:rsidR="00DE79FD" w:rsidRPr="009C63CA" w:rsidTr="009C63CA">
        <w:tc>
          <w:tcPr>
            <w:tcW w:w="378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Účel použitia podielu zaplatenej dane</w:t>
            </w:r>
          </w:p>
        </w:tc>
        <w:tc>
          <w:tcPr>
            <w:tcW w:w="2551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Použitá suma z predch.ÚO</w:t>
            </w:r>
          </w:p>
        </w:tc>
        <w:tc>
          <w:tcPr>
            <w:tcW w:w="269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Použitá suma bežného ÚO</w:t>
            </w:r>
          </w:p>
        </w:tc>
      </w:tr>
      <w:tr w:rsidR="00DE79FD" w:rsidRPr="009C63CA" w:rsidTr="009C63CA">
        <w:tc>
          <w:tcPr>
            <w:tcW w:w="378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DDHM</w:t>
            </w:r>
          </w:p>
        </w:tc>
        <w:tc>
          <w:tcPr>
            <w:tcW w:w="2551" w:type="dxa"/>
          </w:tcPr>
          <w:p w:rsidR="00DE79FD" w:rsidRPr="009C63CA" w:rsidRDefault="00DE79FD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DE79FD" w:rsidRPr="009C63CA" w:rsidRDefault="00DE79FD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0</w:t>
            </w:r>
          </w:p>
        </w:tc>
      </w:tr>
      <w:tr w:rsidR="00DE79FD" w:rsidRPr="009C63CA" w:rsidTr="009C63CA">
        <w:tc>
          <w:tcPr>
            <w:tcW w:w="378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Príspevok Refugium n.o.</w:t>
            </w:r>
          </w:p>
        </w:tc>
        <w:tc>
          <w:tcPr>
            <w:tcW w:w="2551" w:type="dxa"/>
          </w:tcPr>
          <w:p w:rsidR="00DE79FD" w:rsidRPr="009C63CA" w:rsidRDefault="00DE79FD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DE79FD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DE79FD" w:rsidRPr="009C63CA" w:rsidTr="009C63CA">
        <w:tc>
          <w:tcPr>
            <w:tcW w:w="378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Prevádzkové náklady</w:t>
            </w:r>
          </w:p>
        </w:tc>
        <w:tc>
          <w:tcPr>
            <w:tcW w:w="2551" w:type="dxa"/>
          </w:tcPr>
          <w:p w:rsidR="00DE79FD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DE79FD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</w:t>
            </w:r>
          </w:p>
        </w:tc>
      </w:tr>
      <w:tr w:rsidR="00DE79FD" w:rsidRPr="009C63CA" w:rsidTr="009C63CA">
        <w:tc>
          <w:tcPr>
            <w:tcW w:w="3783" w:type="dxa"/>
          </w:tcPr>
          <w:p w:rsidR="00DE79FD" w:rsidRPr="009C63CA" w:rsidRDefault="00DE79FD" w:rsidP="009C63CA">
            <w:pPr>
              <w:spacing w:before="0" w:line="240" w:lineRule="auto"/>
              <w:rPr>
                <w:sz w:val="22"/>
                <w:szCs w:val="22"/>
              </w:rPr>
            </w:pPr>
            <w:r w:rsidRPr="009C63CA">
              <w:rPr>
                <w:sz w:val="22"/>
                <w:szCs w:val="22"/>
              </w:rPr>
              <w:t>Zostatok podielu zaplatenej dane BÚO</w:t>
            </w:r>
          </w:p>
        </w:tc>
        <w:tc>
          <w:tcPr>
            <w:tcW w:w="2551" w:type="dxa"/>
          </w:tcPr>
          <w:p w:rsidR="00DE79FD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DE79FD" w:rsidRPr="009C63CA" w:rsidRDefault="00E16EF6" w:rsidP="009C63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E79FD" w:rsidRPr="00D90FC4" w:rsidRDefault="00DE79FD" w:rsidP="00DE79FD">
      <w:pPr>
        <w:spacing w:before="0" w:line="240" w:lineRule="auto"/>
        <w:ind w:left="720"/>
        <w:rPr>
          <w:sz w:val="22"/>
          <w:szCs w:val="22"/>
        </w:rPr>
      </w:pPr>
    </w:p>
    <w:p w:rsidR="00DB1285" w:rsidRDefault="00DB1285" w:rsidP="00DE79FD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DE79FD" w:rsidRPr="00D90FC4" w:rsidRDefault="00DE79FD" w:rsidP="00DE79FD">
      <w:pPr>
        <w:spacing w:before="0" w:line="240" w:lineRule="auto"/>
        <w:ind w:left="720"/>
        <w:rPr>
          <w:sz w:val="22"/>
          <w:szCs w:val="22"/>
        </w:rPr>
      </w:pPr>
      <w:r w:rsidRPr="00D70409">
        <w:rPr>
          <w:b/>
          <w:sz w:val="22"/>
          <w:szCs w:val="22"/>
        </w:rPr>
        <w:t>Účtovná jednotka nemá takúto položku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E79FD" w:rsidRPr="00DE79FD" w:rsidRDefault="00DE79FD" w:rsidP="00C96AEB">
      <w:pPr>
        <w:spacing w:before="0" w:line="240" w:lineRule="auto"/>
        <w:rPr>
          <w:b/>
          <w:sz w:val="22"/>
          <w:szCs w:val="22"/>
        </w:rPr>
      </w:pPr>
      <w:r w:rsidRPr="00DE79FD">
        <w:rPr>
          <w:b/>
          <w:sz w:val="22"/>
          <w:szCs w:val="22"/>
        </w:rPr>
        <w:t>Účtovná jednotka nemá takúto povinnosť.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E79FD" w:rsidRPr="00D90FC4" w:rsidRDefault="00DE79FD" w:rsidP="00CD361E">
      <w:pPr>
        <w:spacing w:before="0" w:line="240" w:lineRule="auto"/>
        <w:rPr>
          <w:sz w:val="22"/>
          <w:szCs w:val="22"/>
        </w:rPr>
      </w:pPr>
      <w:r w:rsidRPr="00D70409">
        <w:rPr>
          <w:b/>
          <w:sz w:val="22"/>
          <w:szCs w:val="22"/>
        </w:rPr>
        <w:t>Účtovná jednotka nemá takúto položku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DE79FD">
      <w:pPr>
        <w:pStyle w:val="Textopatrenia"/>
        <w:numPr>
          <w:ilvl w:val="0"/>
          <w:numId w:val="16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E79FD" w:rsidRPr="00D90FC4" w:rsidRDefault="00DE79FD" w:rsidP="00DE79FD">
      <w:pPr>
        <w:pStyle w:val="Textopatrenia"/>
        <w:numPr>
          <w:ilvl w:val="0"/>
          <w:numId w:val="0"/>
        </w:numPr>
        <w:ind w:left="720"/>
      </w:pPr>
      <w:r w:rsidRPr="00D70409">
        <w:rPr>
          <w:b/>
        </w:rPr>
        <w:t>Účtovná jednotka nemá takúto položku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E79FD" w:rsidRPr="00D90FC4" w:rsidRDefault="00DE79FD" w:rsidP="00CC7A3D">
      <w:pPr>
        <w:pStyle w:val="Textopatrenia"/>
        <w:numPr>
          <w:ilvl w:val="0"/>
          <w:numId w:val="0"/>
        </w:numPr>
      </w:pPr>
      <w:r w:rsidRPr="00D70409">
        <w:rPr>
          <w:b/>
        </w:rPr>
        <w:t>Účtovná jednotka nemá takúto položku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E79FD" w:rsidRDefault="00DE79FD" w:rsidP="00CC7A3D">
      <w:pPr>
        <w:pStyle w:val="Textopatrenia"/>
        <w:numPr>
          <w:ilvl w:val="0"/>
          <w:numId w:val="0"/>
        </w:numPr>
        <w:rPr>
          <w:b/>
        </w:rPr>
      </w:pPr>
      <w:r w:rsidRPr="00D70409">
        <w:rPr>
          <w:b/>
        </w:rPr>
        <w:t>Účtovná jednotka nemá takúto položku</w:t>
      </w:r>
    </w:p>
    <w:p w:rsidR="00230477" w:rsidRPr="00D90FC4" w:rsidRDefault="00230477" w:rsidP="00CC7A3D">
      <w:pPr>
        <w:pStyle w:val="Textopatrenia"/>
        <w:numPr>
          <w:ilvl w:val="0"/>
          <w:numId w:val="0"/>
        </w:numPr>
      </w:pPr>
    </w:p>
    <w:p w:rsidR="00DB1285" w:rsidRDefault="00DB1285" w:rsidP="00DE79FD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DE79FD" w:rsidRDefault="00DE79FD" w:rsidP="00DE79FD">
      <w:pPr>
        <w:spacing w:before="0" w:line="240" w:lineRule="auto"/>
        <w:ind w:left="360"/>
        <w:rPr>
          <w:b/>
          <w:sz w:val="22"/>
          <w:szCs w:val="22"/>
        </w:rPr>
      </w:pPr>
      <w:r w:rsidRPr="00D70409">
        <w:rPr>
          <w:b/>
          <w:sz w:val="22"/>
          <w:szCs w:val="22"/>
        </w:rPr>
        <w:t>Účtovná jednotka nemá takúto položku</w:t>
      </w:r>
    </w:p>
    <w:p w:rsidR="00DE79FD" w:rsidRPr="00D90FC4" w:rsidRDefault="00DE79FD" w:rsidP="00DE79FD">
      <w:pPr>
        <w:spacing w:before="0" w:line="240" w:lineRule="auto"/>
        <w:ind w:left="360"/>
        <w:rPr>
          <w:sz w:val="22"/>
          <w:szCs w:val="22"/>
        </w:rPr>
      </w:pPr>
    </w:p>
    <w:p w:rsidR="00F722A3" w:rsidRDefault="00963659" w:rsidP="00DE79FD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DE79FD" w:rsidRPr="00DE79FD" w:rsidRDefault="00DE79FD" w:rsidP="00230477">
      <w:pPr>
        <w:spacing w:before="0" w:line="240" w:lineRule="auto"/>
        <w:ind w:left="360"/>
        <w:rPr>
          <w:b/>
          <w:sz w:val="22"/>
          <w:szCs w:val="22"/>
        </w:rPr>
      </w:pPr>
      <w:r w:rsidRPr="00DE79FD">
        <w:rPr>
          <w:b/>
          <w:sz w:val="22"/>
          <w:szCs w:val="22"/>
        </w:rPr>
        <w:t>Účtovná jednotka nemá takúto skutočnosť.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0427FE" w:rsidRDefault="000427FE" w:rsidP="00CD361E">
      <w:pPr>
        <w:spacing w:before="0" w:line="240" w:lineRule="auto"/>
        <w:rPr>
          <w:sz w:val="22"/>
          <w:szCs w:val="22"/>
        </w:rPr>
      </w:pPr>
    </w:p>
    <w:p w:rsidR="000427FE" w:rsidRDefault="000427FE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sectPr w:rsidR="009D2887" w:rsidRPr="00D90FC4" w:rsidSect="009F45B7">
      <w:footerReference w:type="default" r:id="rId8"/>
      <w:headerReference w:type="first" r:id="rId9"/>
      <w:footerReference w:type="first" r:id="rId10"/>
      <w:pgSz w:w="11906" w:h="16838"/>
      <w:pgMar w:top="284" w:right="284" w:bottom="249" w:left="284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E9B" w:rsidRDefault="00314E9B" w:rsidP="00347C39">
      <w:pPr>
        <w:spacing w:before="0" w:after="0" w:line="240" w:lineRule="auto"/>
      </w:pPr>
      <w:r>
        <w:separator/>
      </w:r>
    </w:p>
  </w:endnote>
  <w:endnote w:type="continuationSeparator" w:id="1">
    <w:p w:rsidR="00314E9B" w:rsidRDefault="00314E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87" w:rsidRDefault="00642587">
    <w:pPr>
      <w:pStyle w:val="Pta"/>
      <w:jc w:val="right"/>
    </w:pPr>
    <w:r>
      <w:t xml:space="preserve">Strana </w:t>
    </w:r>
    <w:fldSimple w:instr="PAGE   \* MERGEFORMAT">
      <w:r w:rsidR="00E16EF6">
        <w:rPr>
          <w:noProof/>
        </w:rPr>
        <w:t>13</w:t>
      </w:r>
    </w:fldSimple>
  </w:p>
  <w:p w:rsidR="00642587" w:rsidRDefault="0064258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87" w:rsidRDefault="00642587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</w:t>
      </w:r>
    </w:fldSimple>
  </w:p>
  <w:p w:rsidR="00642587" w:rsidRDefault="006425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E9B" w:rsidRDefault="00314E9B" w:rsidP="00347C39">
      <w:pPr>
        <w:spacing w:before="0" w:after="0" w:line="240" w:lineRule="auto"/>
      </w:pPr>
      <w:r>
        <w:separator/>
      </w:r>
    </w:p>
  </w:footnote>
  <w:footnote w:type="continuationSeparator" w:id="1">
    <w:p w:rsidR="00314E9B" w:rsidRDefault="00314E9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87" w:rsidRDefault="00642587">
    <w:pPr>
      <w:pStyle w:val="Hlavika"/>
      <w:jc w:val="right"/>
    </w:pPr>
  </w:p>
  <w:p w:rsidR="00642587" w:rsidRDefault="006425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5554D2"/>
    <w:multiLevelType w:val="hybridMultilevel"/>
    <w:tmpl w:val="BBD8E5C8"/>
    <w:lvl w:ilvl="0" w:tplc="5FD835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A4A4C"/>
    <w:multiLevelType w:val="hybridMultilevel"/>
    <w:tmpl w:val="EF6A4066"/>
    <w:lvl w:ilvl="0" w:tplc="F5A20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9255EE3"/>
    <w:multiLevelType w:val="hybridMultilevel"/>
    <w:tmpl w:val="A84E6002"/>
    <w:lvl w:ilvl="0" w:tplc="B50ABB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E76C0"/>
    <w:multiLevelType w:val="hybridMultilevel"/>
    <w:tmpl w:val="EE48DF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7A93329D"/>
    <w:multiLevelType w:val="hybridMultilevel"/>
    <w:tmpl w:val="E326DD7A"/>
    <w:lvl w:ilvl="0" w:tplc="6610F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6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ttachedTemplate r:id="rId1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BDA"/>
    <w:rsid w:val="0000240E"/>
    <w:rsid w:val="000109BB"/>
    <w:rsid w:val="00025306"/>
    <w:rsid w:val="00036D51"/>
    <w:rsid w:val="0003706B"/>
    <w:rsid w:val="000427FE"/>
    <w:rsid w:val="00045794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2A4E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65EE"/>
    <w:rsid w:val="001C4CBF"/>
    <w:rsid w:val="001D6FA9"/>
    <w:rsid w:val="001F30AC"/>
    <w:rsid w:val="001F5A8E"/>
    <w:rsid w:val="001F5E0E"/>
    <w:rsid w:val="001F67E7"/>
    <w:rsid w:val="00217AAD"/>
    <w:rsid w:val="002214A6"/>
    <w:rsid w:val="00222689"/>
    <w:rsid w:val="002239DB"/>
    <w:rsid w:val="00230477"/>
    <w:rsid w:val="00231291"/>
    <w:rsid w:val="002451AE"/>
    <w:rsid w:val="00247876"/>
    <w:rsid w:val="0025538D"/>
    <w:rsid w:val="0029167C"/>
    <w:rsid w:val="00293AE7"/>
    <w:rsid w:val="00293F38"/>
    <w:rsid w:val="002945C6"/>
    <w:rsid w:val="002A4EDB"/>
    <w:rsid w:val="002B58C2"/>
    <w:rsid w:val="002C2ADA"/>
    <w:rsid w:val="002C6F1A"/>
    <w:rsid w:val="002D3341"/>
    <w:rsid w:val="002D701F"/>
    <w:rsid w:val="00304A0B"/>
    <w:rsid w:val="00314E9B"/>
    <w:rsid w:val="003159EB"/>
    <w:rsid w:val="003166FF"/>
    <w:rsid w:val="00322D87"/>
    <w:rsid w:val="00334FA1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76A"/>
    <w:rsid w:val="00477BE9"/>
    <w:rsid w:val="00477DD3"/>
    <w:rsid w:val="00480A0A"/>
    <w:rsid w:val="0048316A"/>
    <w:rsid w:val="00485E4A"/>
    <w:rsid w:val="004914B1"/>
    <w:rsid w:val="00496461"/>
    <w:rsid w:val="00497057"/>
    <w:rsid w:val="004A32A4"/>
    <w:rsid w:val="004B091D"/>
    <w:rsid w:val="004B0BDA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2587"/>
    <w:rsid w:val="00645BCA"/>
    <w:rsid w:val="006563A2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751C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43AF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4769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63CA"/>
    <w:rsid w:val="009D2887"/>
    <w:rsid w:val="009D2D75"/>
    <w:rsid w:val="009D688F"/>
    <w:rsid w:val="009E055C"/>
    <w:rsid w:val="009E383F"/>
    <w:rsid w:val="009E7968"/>
    <w:rsid w:val="009F45B7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4B67"/>
    <w:rsid w:val="00AF7913"/>
    <w:rsid w:val="00B31455"/>
    <w:rsid w:val="00B46E31"/>
    <w:rsid w:val="00B514C1"/>
    <w:rsid w:val="00B6568B"/>
    <w:rsid w:val="00B668E6"/>
    <w:rsid w:val="00B7198A"/>
    <w:rsid w:val="00B81256"/>
    <w:rsid w:val="00B81382"/>
    <w:rsid w:val="00B83931"/>
    <w:rsid w:val="00B846A2"/>
    <w:rsid w:val="00B867C2"/>
    <w:rsid w:val="00BB1114"/>
    <w:rsid w:val="00BD1B88"/>
    <w:rsid w:val="00BD3470"/>
    <w:rsid w:val="00BD3B5B"/>
    <w:rsid w:val="00BE73E5"/>
    <w:rsid w:val="00BF19E4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409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296D"/>
    <w:rsid w:val="00DE678D"/>
    <w:rsid w:val="00DE79FD"/>
    <w:rsid w:val="00E03790"/>
    <w:rsid w:val="00E058C0"/>
    <w:rsid w:val="00E16EF6"/>
    <w:rsid w:val="00E26CD4"/>
    <w:rsid w:val="00E615E8"/>
    <w:rsid w:val="00E664B8"/>
    <w:rsid w:val="00E71E4D"/>
    <w:rsid w:val="00E774EB"/>
    <w:rsid w:val="00E858A4"/>
    <w:rsid w:val="00E90FFD"/>
    <w:rsid w:val="00EA03F5"/>
    <w:rsid w:val="00EA5FDA"/>
    <w:rsid w:val="00EB0722"/>
    <w:rsid w:val="00EB13F8"/>
    <w:rsid w:val="00EB7DD3"/>
    <w:rsid w:val="00EC177A"/>
    <w:rsid w:val="00EC748F"/>
    <w:rsid w:val="00ED293C"/>
    <w:rsid w:val="00ED6350"/>
    <w:rsid w:val="00ED798A"/>
    <w:rsid w:val="00EE4EC7"/>
    <w:rsid w:val="00F101CF"/>
    <w:rsid w:val="00F139AD"/>
    <w:rsid w:val="00F33C07"/>
    <w:rsid w:val="00F34521"/>
    <w:rsid w:val="00F35DE7"/>
    <w:rsid w:val="00F37DEC"/>
    <w:rsid w:val="00F43965"/>
    <w:rsid w:val="00F47645"/>
    <w:rsid w:val="00F530C7"/>
    <w:rsid w:val="00F559D0"/>
    <w:rsid w:val="00F60A73"/>
    <w:rsid w:val="00F722A3"/>
    <w:rsid w:val="00F90270"/>
    <w:rsid w:val="00F914BA"/>
    <w:rsid w:val="00F92A54"/>
    <w:rsid w:val="00F9577E"/>
    <w:rsid w:val="00FA0411"/>
    <w:rsid w:val="00FA3741"/>
    <w:rsid w:val="00FA70F5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5751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5751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5751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2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88182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1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182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1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1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81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Refugium%20o.z\poznamky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02CD-A3E1-48D6-B6F3-5EFCBCB5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(2)</Template>
  <TotalTime>119</TotalTime>
  <Pages>13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user</dc:creator>
  <cp:keywords/>
  <dc:description/>
  <cp:lastModifiedBy>admin</cp:lastModifiedBy>
  <cp:revision>6</cp:revision>
  <cp:lastPrinted>2014-07-10T06:44:00Z</cp:lastPrinted>
  <dcterms:created xsi:type="dcterms:W3CDTF">2014-07-10T06:12:00Z</dcterms:created>
  <dcterms:modified xsi:type="dcterms:W3CDTF">2016-03-31T14:03:00Z</dcterms:modified>
</cp:coreProperties>
</file>