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9C6" w:rsidRPr="002E444B" w:rsidRDefault="005439C6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5439C6" w:rsidRPr="002E444B" w:rsidRDefault="005439C6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2014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5439C6" w:rsidRPr="002E444B" w:rsidRDefault="005439C6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5439C6" w:rsidRPr="002E444B" w:rsidRDefault="005439C6" w:rsidP="00317A7F">
      <w:pPr>
        <w:pStyle w:val="odstavec"/>
      </w:pPr>
      <w:r>
        <w:t>ROBER DE IVETT, s.r.o.</w:t>
      </w:r>
    </w:p>
    <w:p w:rsidR="005439C6" w:rsidRDefault="005439C6" w:rsidP="00EC250D">
      <w:pPr>
        <w:pStyle w:val="odstavec"/>
      </w:pPr>
      <w:r>
        <w:t>Veľký Lég 699</w:t>
      </w:r>
    </w:p>
    <w:p w:rsidR="005439C6" w:rsidRPr="002E444B" w:rsidRDefault="005439C6" w:rsidP="00EC250D">
      <w:pPr>
        <w:pStyle w:val="odstavec"/>
      </w:pPr>
      <w:r>
        <w:t xml:space="preserve">930 037 Lehnice </w:t>
      </w:r>
    </w:p>
    <w:p w:rsidR="005439C6" w:rsidRPr="002E444B" w:rsidRDefault="005439C6" w:rsidP="00EC250D">
      <w:pPr>
        <w:pStyle w:val="odstavec"/>
      </w:pPr>
    </w:p>
    <w:p w:rsidR="005439C6" w:rsidRDefault="005439C6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ROBERT DE IVETT s.r.o. (ďalej len „Spoločnosť“)  </w:t>
      </w:r>
      <w:r w:rsidRPr="002E444B">
        <w:t xml:space="preserve"> bola </w:t>
      </w:r>
      <w:r w:rsidRPr="009B7556">
        <w:rPr>
          <w:color w:val="000000"/>
        </w:rPr>
        <w:t xml:space="preserve">zapísaná </w:t>
      </w:r>
      <w:r>
        <w:rPr>
          <w:color w:val="000000"/>
        </w:rPr>
        <w:t xml:space="preserve">do </w:t>
      </w:r>
      <w:r w:rsidRPr="002E444B">
        <w:t xml:space="preserve">Obchodného registra </w:t>
      </w:r>
      <w:r>
        <w:rPr>
          <w:color w:val="000000"/>
        </w:rPr>
        <w:t>12.07.2013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32085/T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5439C6" w:rsidRDefault="005439C6" w:rsidP="009B7556">
      <w:pPr>
        <w:pStyle w:val="odstavec"/>
        <w:rPr>
          <w:color w:val="000000"/>
        </w:rPr>
      </w:pPr>
    </w:p>
    <w:p w:rsidR="005439C6" w:rsidRPr="009B7556" w:rsidRDefault="005439C6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5439C6" w:rsidRPr="009B7556" w:rsidRDefault="005439C6" w:rsidP="00317A7F">
      <w:pPr>
        <w:pStyle w:val="odstavec"/>
      </w:pPr>
      <w:r w:rsidRPr="002E444B">
        <w:t>-</w:t>
      </w:r>
      <w:r w:rsidRPr="009B7556">
        <w:t xml:space="preserve"> </w:t>
      </w:r>
      <w:r>
        <w:t>Spracovanie mäsových a hydinových mäsových výrobkov SK NACE: 10.13.0</w:t>
      </w:r>
    </w:p>
    <w:p w:rsidR="005439C6" w:rsidRPr="002E444B" w:rsidRDefault="005439C6" w:rsidP="00EC250D">
      <w:pPr>
        <w:pStyle w:val="odstavec"/>
      </w:pPr>
    </w:p>
    <w:p w:rsidR="005439C6" w:rsidRPr="009B7556" w:rsidRDefault="005439C6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5439C6" w:rsidRPr="009B7556" w:rsidRDefault="005439C6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5439C6" w:rsidRPr="002E444B" w:rsidRDefault="005439C6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5439C6" w:rsidRPr="002E444B" w:rsidRDefault="005439C6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2014 zamestnancov.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5439C6" w:rsidRPr="002E444B" w:rsidRDefault="005439C6" w:rsidP="00EC250D">
      <w:pPr>
        <w:pStyle w:val="odstavec"/>
      </w:pPr>
      <w:r w:rsidRPr="002E444B">
        <w:t xml:space="preserve">Účtovná závierka Spoločnosti k 31. decembru </w:t>
      </w:r>
      <w:r>
        <w:t>2014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 xml:space="preserve"> 01. januára  2014</w:t>
      </w:r>
      <w:r w:rsidRPr="002E444B">
        <w:t xml:space="preserve"> do 31. decembra </w:t>
      </w:r>
      <w:r>
        <w:t>2014</w:t>
      </w:r>
      <w:r w:rsidRPr="002E444B">
        <w:t>.</w:t>
      </w:r>
    </w:p>
    <w:p w:rsidR="005439C6" w:rsidRPr="002E444B" w:rsidRDefault="005439C6" w:rsidP="001A02BF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5439C6" w:rsidRPr="002E444B" w:rsidRDefault="005439C6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5439C6" w:rsidRDefault="005439C6" w:rsidP="00EC250D">
      <w:pPr>
        <w:pStyle w:val="odstavec"/>
      </w:pPr>
      <w:r w:rsidRPr="002E444B">
        <w:t>Konatelia:</w:t>
      </w:r>
      <w:r>
        <w:tab/>
      </w:r>
      <w:r>
        <w:tab/>
      </w:r>
      <w:r>
        <w:tab/>
        <w:t xml:space="preserve">Robert Bodiš </w:t>
      </w:r>
    </w:p>
    <w:p w:rsidR="005439C6" w:rsidRPr="002E444B" w:rsidRDefault="005439C6" w:rsidP="00EC250D">
      <w:pPr>
        <w:pStyle w:val="odstavec"/>
      </w:pPr>
      <w:r>
        <w:t xml:space="preserve">                                            Iveta Klubová 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5439C6" w:rsidRPr="002E444B" w:rsidRDefault="005439C6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2014</w:t>
      </w:r>
      <w:r w:rsidRPr="002E444B">
        <w:t>:</w:t>
      </w:r>
    </w:p>
    <w:p w:rsidR="005439C6" w:rsidRPr="002E444B" w:rsidRDefault="005439C6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5439C6" w:rsidRPr="002E444B">
        <w:trPr>
          <w:cantSplit/>
        </w:trPr>
        <w:tc>
          <w:tcPr>
            <w:tcW w:w="3706" w:type="dxa"/>
          </w:tcPr>
          <w:p w:rsidR="005439C6" w:rsidRPr="002E444B" w:rsidRDefault="005439C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5439C6" w:rsidRPr="002E444B" w:rsidRDefault="005439C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5439C6" w:rsidRPr="002E444B" w:rsidRDefault="005439C6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5439C6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439C6" w:rsidRPr="002E444B" w:rsidRDefault="005439C6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439C6" w:rsidRPr="002E444B" w:rsidRDefault="005439C6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439C6" w:rsidRPr="002E444B" w:rsidRDefault="005439C6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439C6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Robert Bodiš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2 500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5439C6" w:rsidRPr="002E444B">
        <w:trPr>
          <w:cantSplit/>
        </w:trPr>
        <w:tc>
          <w:tcPr>
            <w:tcW w:w="3706" w:type="dxa"/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IIveta Klubová </w:t>
            </w:r>
          </w:p>
        </w:tc>
        <w:tc>
          <w:tcPr>
            <w:tcW w:w="1800" w:type="dxa"/>
            <w:vAlign w:val="center"/>
          </w:tcPr>
          <w:p w:rsidR="005439C6" w:rsidRPr="002E444B" w:rsidRDefault="005439C6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800" w:type="dxa"/>
            <w:vAlign w:val="center"/>
          </w:tcPr>
          <w:p w:rsidR="005439C6" w:rsidRPr="002E444B" w:rsidRDefault="005439C6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80" w:type="dxa"/>
            <w:vAlign w:val="center"/>
          </w:tcPr>
          <w:p w:rsidR="005439C6" w:rsidRPr="002E444B" w:rsidRDefault="005439C6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439C6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5439C6" w:rsidRPr="002E444B" w:rsidRDefault="005439C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5439C6" w:rsidRPr="002E444B" w:rsidRDefault="005439C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5439C6" w:rsidRPr="002E444B" w:rsidRDefault="005439C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5439C6" w:rsidRPr="002E444B" w:rsidRDefault="005439C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5439C6" w:rsidRPr="002E444B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5439C6" w:rsidRDefault="005439C6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5439C6" w:rsidRDefault="005439C6" w:rsidP="009B7556">
      <w:pPr>
        <w:pStyle w:val="odstavec"/>
      </w:pPr>
    </w:p>
    <w:p w:rsidR="005439C6" w:rsidRPr="009B7556" w:rsidRDefault="005439C6" w:rsidP="009B7556">
      <w:pPr>
        <w:pStyle w:val="odstavec"/>
      </w:pPr>
      <w:r>
        <w:t>Spoločnosť nie je súčasťou žiadneho konsolidovaného celku.</w:t>
      </w:r>
    </w:p>
    <w:p w:rsidR="005439C6" w:rsidRPr="009B4309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5439C6" w:rsidRPr="002E444B" w:rsidRDefault="005439C6" w:rsidP="00DD1079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5439C6" w:rsidRPr="002E444B" w:rsidRDefault="005439C6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439C6" w:rsidRPr="002E444B" w:rsidRDefault="005439C6" w:rsidP="00EC250D">
      <w:pPr>
        <w:pStyle w:val="odstavec"/>
      </w:pPr>
    </w:p>
    <w:p w:rsidR="005439C6" w:rsidRDefault="005439C6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5439C6" w:rsidRDefault="005439C6" w:rsidP="00074E7B">
      <w:pPr>
        <w:pStyle w:val="odstavec"/>
      </w:pPr>
      <w:r>
        <w:t xml:space="preserve"> </w:t>
      </w:r>
    </w:p>
    <w:p w:rsidR="005439C6" w:rsidRDefault="005439C6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5439C6" w:rsidRDefault="005439C6" w:rsidP="00074E7B">
      <w:pPr>
        <w:pStyle w:val="odstavec"/>
      </w:pPr>
    </w:p>
    <w:p w:rsidR="005439C6" w:rsidRPr="002E444B" w:rsidRDefault="005439C6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5439C6" w:rsidRPr="002E444B" w:rsidRDefault="005439C6" w:rsidP="00074E7B">
      <w:pPr>
        <w:pStyle w:val="odstavec"/>
        <w:ind w:left="0"/>
      </w:pPr>
    </w:p>
    <w:p w:rsidR="005439C6" w:rsidRPr="002E444B" w:rsidRDefault="005439C6" w:rsidP="00AA3182">
      <w:pPr>
        <w:pStyle w:val="abc"/>
        <w:numPr>
          <w:ilvl w:val="0"/>
          <w:numId w:val="15"/>
        </w:numPr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5439C6" w:rsidRDefault="005439C6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5439C6" w:rsidRPr="002E444B" w:rsidRDefault="005439C6" w:rsidP="00EC250D">
      <w:pPr>
        <w:pStyle w:val="odstavec"/>
      </w:pPr>
    </w:p>
    <w:p w:rsidR="005439C6" w:rsidRPr="00074E7B" w:rsidRDefault="005439C6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5439C6" w:rsidRPr="002E444B" w:rsidRDefault="005439C6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5439C6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5439C6" w:rsidRPr="002E444B" w:rsidRDefault="005439C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5439C6" w:rsidRPr="002E444B" w:rsidRDefault="005439C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5439C6" w:rsidRPr="002E444B" w:rsidRDefault="005439C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5439C6" w:rsidRPr="002E444B" w:rsidRDefault="005439C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5439C6" w:rsidRPr="002E444B" w:rsidRDefault="005439C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439C6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5439C6" w:rsidRPr="002E444B" w:rsidRDefault="005439C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>
        <w:trPr>
          <w:cantSplit/>
        </w:trPr>
        <w:tc>
          <w:tcPr>
            <w:tcW w:w="3346" w:type="dxa"/>
            <w:vAlign w:val="center"/>
          </w:tcPr>
          <w:p w:rsidR="005439C6" w:rsidRPr="002E444B" w:rsidRDefault="005439C6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439C6" w:rsidRPr="002E444B">
        <w:trPr>
          <w:cantSplit/>
        </w:trPr>
        <w:tc>
          <w:tcPr>
            <w:tcW w:w="3346" w:type="dxa"/>
            <w:vAlign w:val="center"/>
          </w:tcPr>
          <w:p w:rsidR="005439C6" w:rsidRPr="002E444B" w:rsidRDefault="005439C6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5439C6" w:rsidRPr="00B64714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5439C6" w:rsidRPr="002E444B">
        <w:trPr>
          <w:cantSplit/>
        </w:trPr>
        <w:tc>
          <w:tcPr>
            <w:tcW w:w="3346" w:type="dxa"/>
            <w:vAlign w:val="center"/>
          </w:tcPr>
          <w:p w:rsidR="005439C6" w:rsidRPr="00B64714" w:rsidRDefault="005439C6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5439C6" w:rsidRPr="002E444B" w:rsidRDefault="005439C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5439C6" w:rsidRPr="002E444B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5439C6" w:rsidRPr="002E444B" w:rsidRDefault="005439C6" w:rsidP="00EC250D">
      <w:pPr>
        <w:pStyle w:val="odstavec"/>
      </w:pPr>
      <w:r w:rsidRPr="002E444B">
        <w:tab/>
      </w:r>
      <w:r w:rsidRPr="002E444B">
        <w:tab/>
      </w:r>
    </w:p>
    <w:p w:rsidR="005439C6" w:rsidRPr="002E444B" w:rsidRDefault="005439C6" w:rsidP="00220B20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5439C6" w:rsidRPr="002E444B" w:rsidRDefault="005439C6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5439C6" w:rsidRPr="002E444B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90780E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5439C6" w:rsidRDefault="005439C6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5439C6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C723D4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5439C6" w:rsidRPr="002E444B" w:rsidRDefault="005439C6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A54AF7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5439C6" w:rsidRPr="002E444B" w:rsidRDefault="005439C6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C723D4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5439C6" w:rsidRDefault="005439C6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439C6" w:rsidRDefault="005439C6" w:rsidP="00EC250D">
      <w:pPr>
        <w:pStyle w:val="odstavec"/>
      </w:pPr>
    </w:p>
    <w:p w:rsidR="005439C6" w:rsidRPr="00EB77F8" w:rsidRDefault="005439C6" w:rsidP="00EB77F8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5439C6" w:rsidRDefault="005439C6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5439C6" w:rsidRDefault="005439C6" w:rsidP="00EB77F8">
      <w:pPr>
        <w:pStyle w:val="odstavec"/>
      </w:pPr>
    </w:p>
    <w:p w:rsidR="005439C6" w:rsidRDefault="005439C6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5439C6" w:rsidRDefault="005439C6" w:rsidP="00EB77F8">
      <w:pPr>
        <w:pStyle w:val="odstavec"/>
      </w:pPr>
    </w:p>
    <w:p w:rsidR="005439C6" w:rsidRDefault="005439C6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523395">
      <w:pPr>
        <w:pStyle w:val="abc"/>
        <w:numPr>
          <w:ilvl w:val="0"/>
          <w:numId w:val="15"/>
        </w:numPr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5439C6" w:rsidRPr="002E444B" w:rsidRDefault="005439C6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B75E73" w:rsidRDefault="005439C6" w:rsidP="00EC250D">
      <w:pPr>
        <w:pStyle w:val="odstavec"/>
        <w:rPr>
          <w:color w:val="000000"/>
        </w:rPr>
      </w:pPr>
    </w:p>
    <w:p w:rsidR="005439C6" w:rsidRPr="00B75E73" w:rsidRDefault="005439C6" w:rsidP="00EC250D">
      <w:pPr>
        <w:pStyle w:val="abc"/>
        <w:numPr>
          <w:ilvl w:val="0"/>
          <w:numId w:val="15"/>
        </w:numPr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5439C6" w:rsidRPr="00B75E73" w:rsidRDefault="005439C6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5439C6" w:rsidRPr="00EC250D" w:rsidRDefault="005439C6" w:rsidP="00EC250D">
      <w:pPr>
        <w:pStyle w:val="odstavec"/>
        <w:rPr>
          <w:i/>
          <w:color w:val="FF0000"/>
        </w:rPr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AKTÍVA</w:t>
      </w:r>
    </w:p>
    <w:p w:rsidR="005439C6" w:rsidRPr="002E444B" w:rsidRDefault="005439C6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5439C6" w:rsidRPr="002E444B" w:rsidRDefault="005439C6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5439C6" w:rsidRPr="002E444B" w:rsidRDefault="005439C6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439C6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439C6" w:rsidRPr="002E444B" w:rsidRDefault="005439C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39C6" w:rsidRPr="002E444B" w:rsidRDefault="005439C6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5439C6" w:rsidRPr="002E444B" w:rsidTr="003104D1">
        <w:trPr>
          <w:cantSplit/>
        </w:trPr>
        <w:tc>
          <w:tcPr>
            <w:tcW w:w="7504" w:type="dxa"/>
            <w:vAlign w:val="bottom"/>
          </w:tcPr>
          <w:p w:rsidR="005439C6" w:rsidRPr="002E444B" w:rsidRDefault="005439C6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5439C6" w:rsidRPr="002E444B" w:rsidRDefault="005439C6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9C6" w:rsidRPr="002E444B" w:rsidTr="003104D1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317A7F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408</w:t>
            </w:r>
          </w:p>
        </w:tc>
      </w:tr>
      <w:tr w:rsidR="005439C6" w:rsidRPr="002E444B" w:rsidTr="003104D1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5439C6" w:rsidRPr="002E444B" w:rsidRDefault="005439C6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</w:t>
            </w:r>
          </w:p>
        </w:tc>
      </w:tr>
    </w:tbl>
    <w:p w:rsidR="005439C6" w:rsidRDefault="005439C6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439C6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439C6" w:rsidRPr="002E444B" w:rsidRDefault="005439C6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39C6" w:rsidRPr="002E444B" w:rsidRDefault="005439C6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</w:tr>
      <w:tr w:rsidR="005439C6" w:rsidRPr="002E444B" w:rsidTr="00C60666">
        <w:trPr>
          <w:cantSplit/>
        </w:trPr>
        <w:tc>
          <w:tcPr>
            <w:tcW w:w="7504" w:type="dxa"/>
            <w:vAlign w:val="bottom"/>
          </w:tcPr>
          <w:p w:rsidR="005439C6" w:rsidRPr="002E444B" w:rsidRDefault="005439C6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5439C6" w:rsidRPr="002E444B" w:rsidRDefault="005439C6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9C6" w:rsidRPr="002E444B" w:rsidTr="00C60666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228</w:t>
            </w:r>
          </w:p>
        </w:tc>
      </w:tr>
      <w:tr w:rsidR="005439C6" w:rsidRPr="002E444B" w:rsidTr="00C60666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C606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439C6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5439C6" w:rsidRPr="002E444B" w:rsidRDefault="005439C6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 pohľadávky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175DCE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228</w:t>
            </w:r>
          </w:p>
        </w:tc>
      </w:tr>
    </w:tbl>
    <w:p w:rsidR="005439C6" w:rsidRPr="002E444B" w:rsidRDefault="005439C6" w:rsidP="003104D1">
      <w:pPr>
        <w:pStyle w:val="odstavec"/>
        <w:ind w:left="0"/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C742A0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Finančné účty a pokladne </w:t>
      </w:r>
    </w:p>
    <w:p w:rsidR="005439C6" w:rsidRPr="002E444B" w:rsidRDefault="005439C6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( 27 EUR), spoločnosť nemá zriadený  k 31.12.2014 bankový účet.</w:t>
      </w: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62311A">
      <w:pPr>
        <w:pStyle w:val="odstavec"/>
        <w:ind w:left="0"/>
      </w:pPr>
    </w:p>
    <w:p w:rsidR="005439C6" w:rsidRDefault="005439C6" w:rsidP="0062311A">
      <w:pPr>
        <w:pStyle w:val="odstavec"/>
        <w:ind w:left="0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EB77F8" w:rsidRDefault="005439C6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5439C6" w:rsidRPr="002E444B" w:rsidRDefault="005439C6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5439C6" w:rsidRPr="002E444B" w:rsidRDefault="005439C6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5439C6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5439C6" w:rsidRPr="002E444B" w:rsidRDefault="005439C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5439C6" w:rsidRPr="002E444B" w:rsidRDefault="005439C6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01.01.2014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5439C6" w:rsidRPr="002E444B" w:rsidRDefault="005439C6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439C6" w:rsidRPr="002E444B" w:rsidRDefault="005439C6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5439C6" w:rsidRPr="002E444B" w:rsidRDefault="005439C6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5439C6" w:rsidRPr="002E444B" w:rsidRDefault="005439C6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5439C6" w:rsidRPr="002E444B" w:rsidRDefault="005439C6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5439C6" w:rsidRPr="002E444B">
        <w:trPr>
          <w:cantSplit/>
        </w:trPr>
        <w:tc>
          <w:tcPr>
            <w:tcW w:w="3543" w:type="dxa"/>
            <w:vAlign w:val="bottom"/>
          </w:tcPr>
          <w:p w:rsidR="005439C6" w:rsidRPr="002E444B" w:rsidRDefault="005439C6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439C6" w:rsidRPr="002E444B">
        <w:trPr>
          <w:cantSplit/>
        </w:trPr>
        <w:tc>
          <w:tcPr>
            <w:tcW w:w="3543" w:type="dxa"/>
            <w:vAlign w:val="center"/>
          </w:tcPr>
          <w:p w:rsidR="005439C6" w:rsidRPr="002E444B" w:rsidRDefault="005439C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2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</w:tr>
      <w:tr w:rsidR="005439C6" w:rsidRPr="002E444B">
        <w:trPr>
          <w:cantSplit/>
        </w:trPr>
        <w:tc>
          <w:tcPr>
            <w:tcW w:w="3543" w:type="dxa"/>
            <w:vAlign w:val="center"/>
          </w:tcPr>
          <w:p w:rsidR="005439C6" w:rsidRPr="002E444B" w:rsidRDefault="005439C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5439C6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5439C6" w:rsidRPr="002E444B" w:rsidRDefault="005439C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5439C6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5439C6" w:rsidRPr="002E444B" w:rsidRDefault="005439C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- 4 857</w:t>
            </w:r>
          </w:p>
        </w:tc>
        <w:tc>
          <w:tcPr>
            <w:tcW w:w="1080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439C6" w:rsidRPr="002E444B" w:rsidRDefault="005439C6" w:rsidP="0062311A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6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- 4 857</w:t>
            </w:r>
          </w:p>
        </w:tc>
      </w:tr>
      <w:tr w:rsidR="005439C6" w:rsidRPr="002E444B" w:rsidTr="00F6689D">
        <w:trPr>
          <w:cantSplit/>
        </w:trPr>
        <w:tc>
          <w:tcPr>
            <w:tcW w:w="3543" w:type="dxa"/>
            <w:vAlign w:val="center"/>
          </w:tcPr>
          <w:p w:rsidR="005439C6" w:rsidRPr="002E444B" w:rsidRDefault="005439C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5439C6" w:rsidRPr="002E444B" w:rsidRDefault="005439C6" w:rsidP="009849AF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-4 857</w:t>
            </w:r>
          </w:p>
        </w:tc>
        <w:tc>
          <w:tcPr>
            <w:tcW w:w="1260" w:type="dxa"/>
            <w:vAlign w:val="bottom"/>
          </w:tcPr>
          <w:p w:rsidR="005439C6" w:rsidRPr="002E444B" w:rsidRDefault="005439C6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-7 170</w:t>
            </w:r>
          </w:p>
        </w:tc>
        <w:tc>
          <w:tcPr>
            <w:tcW w:w="1080" w:type="dxa"/>
            <w:vAlign w:val="bottom"/>
          </w:tcPr>
          <w:p w:rsidR="005439C6" w:rsidRPr="002E444B" w:rsidRDefault="005439C6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bottom"/>
          </w:tcPr>
          <w:p w:rsidR="005439C6" w:rsidRPr="002E444B" w:rsidRDefault="005439C6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4 857</w:t>
            </w:r>
          </w:p>
        </w:tc>
        <w:tc>
          <w:tcPr>
            <w:tcW w:w="1161" w:type="dxa"/>
            <w:vAlign w:val="bottom"/>
          </w:tcPr>
          <w:p w:rsidR="005439C6" w:rsidRPr="002E444B" w:rsidRDefault="005439C6" w:rsidP="00175DCE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- 7 170</w:t>
            </w:r>
          </w:p>
        </w:tc>
      </w:tr>
      <w:tr w:rsidR="005439C6" w:rsidRPr="002E444B">
        <w:trPr>
          <w:cantSplit/>
        </w:trPr>
        <w:tc>
          <w:tcPr>
            <w:tcW w:w="3543" w:type="dxa"/>
            <w:vAlign w:val="center"/>
          </w:tcPr>
          <w:p w:rsidR="005439C6" w:rsidRPr="002E444B" w:rsidRDefault="005439C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3" w:type="dxa"/>
            <w:vAlign w:val="center"/>
          </w:tcPr>
          <w:p w:rsidR="005439C6" w:rsidRPr="002E444B" w:rsidRDefault="005439C6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260" w:type="dxa"/>
            <w:vAlign w:val="center"/>
          </w:tcPr>
          <w:p w:rsidR="005439C6" w:rsidRPr="002E444B" w:rsidRDefault="005439C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- 12 027</w:t>
            </w:r>
          </w:p>
        </w:tc>
        <w:tc>
          <w:tcPr>
            <w:tcW w:w="1080" w:type="dxa"/>
            <w:vAlign w:val="center"/>
          </w:tcPr>
          <w:p w:rsidR="005439C6" w:rsidRPr="002E444B" w:rsidRDefault="005439C6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439C6" w:rsidRPr="002E444B" w:rsidRDefault="005439C6" w:rsidP="00175DCE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4 857</w:t>
            </w:r>
          </w:p>
        </w:tc>
        <w:tc>
          <w:tcPr>
            <w:tcW w:w="1161" w:type="dxa"/>
            <w:vAlign w:val="center"/>
          </w:tcPr>
          <w:p w:rsidR="005439C6" w:rsidRPr="002E444B" w:rsidRDefault="005439C6" w:rsidP="00175DCE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- 7 027</w:t>
            </w:r>
          </w:p>
        </w:tc>
      </w:tr>
    </w:tbl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62311A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5439C6" w:rsidRPr="002E444B" w:rsidRDefault="005439C6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5439C6" w:rsidRPr="002E444B" w:rsidRDefault="005439C6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5439C6" w:rsidRPr="002E444B" w:rsidTr="002B6B23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39C6" w:rsidRPr="002E444B" w:rsidRDefault="005439C6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bottom"/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7 605</w:t>
            </w: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5439C6" w:rsidRPr="002E444B" w:rsidRDefault="005439C6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5439C6" w:rsidRPr="002E444B" w:rsidRDefault="005439C6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7 605</w:t>
            </w: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31.12.2013</w:t>
            </w: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 xml:space="preserve">do lehoty splatnosti </w:t>
            </w:r>
          </w:p>
        </w:tc>
        <w:tc>
          <w:tcPr>
            <w:tcW w:w="1701" w:type="dxa"/>
            <w:vAlign w:val="center"/>
          </w:tcPr>
          <w:p w:rsidR="005439C6" w:rsidRPr="002E444B" w:rsidRDefault="005439C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313</w:t>
            </w:r>
          </w:p>
        </w:tc>
      </w:tr>
      <w:tr w:rsidR="005439C6" w:rsidRPr="002E444B" w:rsidTr="002B6B23">
        <w:trPr>
          <w:cantSplit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 xml:space="preserve"> po lehote splatnosti</w:t>
            </w:r>
          </w:p>
        </w:tc>
        <w:tc>
          <w:tcPr>
            <w:tcW w:w="1701" w:type="dxa"/>
            <w:vAlign w:val="center"/>
          </w:tcPr>
          <w:p w:rsidR="005439C6" w:rsidRPr="002E444B" w:rsidRDefault="005439C6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439C6" w:rsidRPr="002E444B" w:rsidTr="002B6B23">
        <w:trPr>
          <w:cantSplit/>
          <w:trHeight w:val="100"/>
        </w:trPr>
        <w:tc>
          <w:tcPr>
            <w:tcW w:w="7646" w:type="dxa"/>
            <w:vAlign w:val="center"/>
          </w:tcPr>
          <w:p w:rsidR="005439C6" w:rsidRPr="002E444B" w:rsidRDefault="005439C6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Krátkodobé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 spolu</w:t>
            </w:r>
          </w:p>
        </w:tc>
        <w:tc>
          <w:tcPr>
            <w:tcW w:w="1701" w:type="dxa"/>
            <w:vAlign w:val="center"/>
          </w:tcPr>
          <w:p w:rsidR="005439C6" w:rsidRPr="002E444B" w:rsidRDefault="005439C6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</w:t>
            </w:r>
          </w:p>
        </w:tc>
      </w:tr>
    </w:tbl>
    <w:p w:rsidR="005439C6" w:rsidRPr="002E444B" w:rsidRDefault="005439C6" w:rsidP="00EC250D">
      <w:pPr>
        <w:pStyle w:val="odstavec"/>
      </w:pPr>
    </w:p>
    <w:p w:rsidR="005439C6" w:rsidRPr="002E444B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EC250D">
      <w:pPr>
        <w:pStyle w:val="odstavec"/>
      </w:pPr>
    </w:p>
    <w:p w:rsidR="005439C6" w:rsidRPr="002E444B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5439C6" w:rsidRPr="002E444B" w:rsidRDefault="005439C6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5439C6" w:rsidRDefault="005439C6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5439C6" w:rsidRPr="002E444B" w:rsidRDefault="005439C6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5439C6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5439C6" w:rsidRPr="002E444B" w:rsidRDefault="005439C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39C6" w:rsidRPr="002E444B" w:rsidRDefault="005439C6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5439C6" w:rsidRPr="002E444B" w:rsidTr="0039783E">
        <w:trPr>
          <w:cantSplit/>
        </w:trPr>
        <w:tc>
          <w:tcPr>
            <w:tcW w:w="8071" w:type="dxa"/>
            <w:vAlign w:val="bottom"/>
          </w:tcPr>
          <w:p w:rsidR="005439C6" w:rsidRPr="002E444B" w:rsidRDefault="005439C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439C6" w:rsidRPr="002E444B" w:rsidRDefault="005439C6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39783E">
        <w:trPr>
          <w:cantSplit/>
        </w:trPr>
        <w:tc>
          <w:tcPr>
            <w:tcW w:w="8071" w:type="dxa"/>
            <w:vAlign w:val="bottom"/>
          </w:tcPr>
          <w:p w:rsidR="005439C6" w:rsidRPr="002E444B" w:rsidRDefault="005439C6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tovar – mäsové výrobky </w:t>
            </w:r>
          </w:p>
        </w:tc>
        <w:tc>
          <w:tcPr>
            <w:tcW w:w="1276" w:type="dxa"/>
            <w:vAlign w:val="bottom"/>
          </w:tcPr>
          <w:p w:rsidR="005439C6" w:rsidRPr="002E444B" w:rsidRDefault="005439C6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48 909</w:t>
            </w:r>
          </w:p>
        </w:tc>
      </w:tr>
      <w:tr w:rsidR="005439C6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5439C6" w:rsidRPr="002E444B" w:rsidRDefault="005439C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439C6" w:rsidRPr="002E444B" w:rsidRDefault="005439C6" w:rsidP="00517032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5439C6" w:rsidRPr="002E444B" w:rsidRDefault="005439C6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5439C6" w:rsidRPr="002E444B" w:rsidRDefault="005439C6" w:rsidP="00517032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48 909</w:t>
            </w:r>
          </w:p>
        </w:tc>
      </w:tr>
    </w:tbl>
    <w:p w:rsidR="005439C6" w:rsidRDefault="005439C6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5439C6" w:rsidRPr="002E444B" w:rsidTr="00224B7F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5439C6" w:rsidRPr="002E444B" w:rsidRDefault="005439C6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39C6" w:rsidRPr="002E444B" w:rsidRDefault="005439C6" w:rsidP="00224B7F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</w:tr>
      <w:tr w:rsidR="005439C6" w:rsidRPr="002E444B" w:rsidTr="00224B7F">
        <w:trPr>
          <w:cantSplit/>
        </w:trPr>
        <w:tc>
          <w:tcPr>
            <w:tcW w:w="8071" w:type="dxa"/>
            <w:vAlign w:val="bottom"/>
          </w:tcPr>
          <w:p w:rsidR="005439C6" w:rsidRPr="002E444B" w:rsidRDefault="005439C6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439C6" w:rsidRPr="002E444B" w:rsidRDefault="005439C6" w:rsidP="00224B7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224B7F">
        <w:trPr>
          <w:cantSplit/>
        </w:trPr>
        <w:tc>
          <w:tcPr>
            <w:tcW w:w="8071" w:type="dxa"/>
            <w:vAlign w:val="bottom"/>
          </w:tcPr>
          <w:p w:rsidR="005439C6" w:rsidRPr="002E444B" w:rsidRDefault="005439C6" w:rsidP="00224B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Tržby za vlastné výrobky  – mäsové výrobky </w:t>
            </w:r>
          </w:p>
        </w:tc>
        <w:tc>
          <w:tcPr>
            <w:tcW w:w="1276" w:type="dxa"/>
            <w:vAlign w:val="bottom"/>
          </w:tcPr>
          <w:p w:rsidR="005439C6" w:rsidRPr="002E444B" w:rsidRDefault="005439C6" w:rsidP="00224B7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6 978</w:t>
            </w:r>
          </w:p>
        </w:tc>
      </w:tr>
      <w:tr w:rsidR="005439C6" w:rsidRPr="002E444B" w:rsidTr="00224B7F">
        <w:trPr>
          <w:cantSplit/>
          <w:trHeight w:val="80"/>
        </w:trPr>
        <w:tc>
          <w:tcPr>
            <w:tcW w:w="8071" w:type="dxa"/>
            <w:vAlign w:val="bottom"/>
          </w:tcPr>
          <w:p w:rsidR="005439C6" w:rsidRPr="002E444B" w:rsidRDefault="005439C6" w:rsidP="00224B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5439C6" w:rsidRPr="002E444B" w:rsidRDefault="005439C6" w:rsidP="00224B7F">
            <w:pPr>
              <w:pStyle w:val="line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224B7F">
        <w:trPr>
          <w:cantSplit/>
          <w:trHeight w:val="80"/>
        </w:trPr>
        <w:tc>
          <w:tcPr>
            <w:tcW w:w="8071" w:type="dxa"/>
            <w:vAlign w:val="center"/>
          </w:tcPr>
          <w:p w:rsidR="005439C6" w:rsidRPr="002E444B" w:rsidRDefault="005439C6" w:rsidP="00224B7F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5439C6" w:rsidRPr="002E444B" w:rsidRDefault="005439C6" w:rsidP="00224B7F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6 978</w:t>
            </w:r>
          </w:p>
        </w:tc>
      </w:tr>
    </w:tbl>
    <w:p w:rsidR="005439C6" w:rsidRPr="00517032" w:rsidRDefault="005439C6" w:rsidP="00517032"/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5439C6" w:rsidRDefault="005439C6" w:rsidP="00312D59">
      <w:pPr>
        <w:pStyle w:val="Heading2"/>
        <w:rPr>
          <w:rFonts w:ascii="Arial" w:hAnsi="Arial"/>
        </w:rPr>
      </w:pPr>
      <w:r>
        <w:rPr>
          <w:rFonts w:ascii="Arial" w:hAnsi="Arial"/>
        </w:rPr>
        <w:t>Náklady na hospodársku činnosť spolu v EUR.</w:t>
      </w:r>
    </w:p>
    <w:p w:rsidR="005439C6" w:rsidRPr="009F5D13" w:rsidRDefault="005439C6" w:rsidP="009F5D13">
      <w:pPr>
        <w:rPr>
          <w:b/>
          <w:u w:val="single"/>
        </w:rPr>
      </w:pPr>
      <w:r>
        <w:t xml:space="preserve">Spolu náklady na HČ za rok 2014 -  </w:t>
      </w:r>
      <w:r>
        <w:rPr>
          <w:b/>
          <w:u w:val="single"/>
        </w:rPr>
        <w:t>56 079</w:t>
      </w:r>
      <w:r w:rsidRPr="009F5D13">
        <w:rPr>
          <w:b/>
          <w:u w:val="single"/>
        </w:rPr>
        <w:t xml:space="preserve"> € </w:t>
      </w:r>
    </w:p>
    <w:p w:rsidR="005439C6" w:rsidRPr="009F5D13" w:rsidRDefault="005439C6" w:rsidP="009F5D13">
      <w:pPr>
        <w:ind w:firstLine="425"/>
      </w:pPr>
      <w:r>
        <w:t xml:space="preserve">Z toho </w:t>
      </w:r>
    </w:p>
    <w:p w:rsidR="005439C6" w:rsidRDefault="005439C6" w:rsidP="00EC250D">
      <w:pPr>
        <w:pStyle w:val="odstavec"/>
      </w:pPr>
    </w:p>
    <w:p w:rsidR="005439C6" w:rsidRDefault="005439C6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439C6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439C6" w:rsidRPr="002E444B" w:rsidRDefault="005439C6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39C6" w:rsidRPr="002E444B" w:rsidRDefault="005439C6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5439C6" w:rsidRPr="002E444B" w:rsidTr="00E37FF9">
        <w:trPr>
          <w:cantSplit/>
        </w:trPr>
        <w:tc>
          <w:tcPr>
            <w:tcW w:w="7504" w:type="dxa"/>
            <w:vAlign w:val="bottom"/>
          </w:tcPr>
          <w:p w:rsidR="005439C6" w:rsidRPr="002E444B" w:rsidRDefault="005439C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Obstaranie predaného tovaru</w:t>
            </w:r>
          </w:p>
        </w:tc>
        <w:tc>
          <w:tcPr>
            <w:tcW w:w="1843" w:type="dxa"/>
            <w:vAlign w:val="bottom"/>
          </w:tcPr>
          <w:p w:rsidR="005439C6" w:rsidRPr="002E444B" w:rsidRDefault="005439C6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48 439</w:t>
            </w:r>
          </w:p>
        </w:tc>
      </w:tr>
      <w:tr w:rsidR="005439C6" w:rsidRPr="002E444B" w:rsidTr="00E37FF9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 a energie 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1 125</w:t>
            </w:r>
          </w:p>
        </w:tc>
      </w:tr>
      <w:tr w:rsidR="005439C6" w:rsidRPr="002E444B" w:rsidTr="00E37FF9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175DCE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5 445</w:t>
            </w:r>
          </w:p>
        </w:tc>
      </w:tr>
      <w:tr w:rsidR="005439C6" w:rsidRPr="002E444B" w:rsidTr="00E37FF9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44</w:t>
            </w:r>
          </w:p>
        </w:tc>
      </w:tr>
      <w:tr w:rsidR="005439C6" w:rsidRPr="002E444B" w:rsidTr="00E37FF9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Dane a poplatky, ostatné náklady HČ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312D5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1 026 </w:t>
            </w:r>
          </w:p>
        </w:tc>
      </w:tr>
      <w:tr w:rsidR="005439C6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5439C6" w:rsidRPr="002E444B" w:rsidRDefault="005439C6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56 079</w:t>
            </w:r>
          </w:p>
        </w:tc>
      </w:tr>
    </w:tbl>
    <w:p w:rsidR="005439C6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Default="005439C6" w:rsidP="00382148"/>
    <w:p w:rsidR="005439C6" w:rsidRDefault="005439C6" w:rsidP="00382148"/>
    <w:p w:rsidR="005439C6" w:rsidRDefault="005439C6" w:rsidP="00382148"/>
    <w:p w:rsidR="005439C6" w:rsidRDefault="005439C6" w:rsidP="00382148"/>
    <w:p w:rsidR="005439C6" w:rsidRDefault="005439C6" w:rsidP="00382148"/>
    <w:p w:rsidR="005439C6" w:rsidRPr="009F5D13" w:rsidRDefault="005439C6" w:rsidP="00382148">
      <w:pPr>
        <w:rPr>
          <w:b/>
          <w:u w:val="single"/>
        </w:rPr>
      </w:pPr>
      <w:r>
        <w:t xml:space="preserve">Spolu náklady na HČ za rok 2013 -  </w:t>
      </w:r>
      <w:r>
        <w:rPr>
          <w:b/>
          <w:u w:val="single"/>
        </w:rPr>
        <w:t>11 835</w:t>
      </w:r>
      <w:r w:rsidRPr="009F5D13">
        <w:rPr>
          <w:b/>
          <w:u w:val="single"/>
        </w:rPr>
        <w:t xml:space="preserve"> € </w:t>
      </w:r>
    </w:p>
    <w:p w:rsidR="005439C6" w:rsidRPr="009F5D13" w:rsidRDefault="005439C6" w:rsidP="00382148">
      <w:pPr>
        <w:ind w:firstLine="425"/>
      </w:pPr>
      <w:r>
        <w:t xml:space="preserve">Z toho </w:t>
      </w:r>
    </w:p>
    <w:p w:rsidR="005439C6" w:rsidRDefault="005439C6" w:rsidP="00382148">
      <w:pPr>
        <w:pStyle w:val="odstavec"/>
      </w:pPr>
    </w:p>
    <w:p w:rsidR="005439C6" w:rsidRDefault="005439C6" w:rsidP="00382148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439C6" w:rsidRPr="002E444B" w:rsidTr="00007F8F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439C6" w:rsidRPr="002E444B" w:rsidRDefault="005439C6" w:rsidP="00007F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439C6" w:rsidRPr="002E444B" w:rsidRDefault="005439C6" w:rsidP="00007F8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</w:tr>
      <w:tr w:rsidR="005439C6" w:rsidRPr="002E444B" w:rsidTr="00007F8F">
        <w:trPr>
          <w:cantSplit/>
        </w:trPr>
        <w:tc>
          <w:tcPr>
            <w:tcW w:w="7504" w:type="dxa"/>
            <w:vAlign w:val="bottom"/>
          </w:tcPr>
          <w:p w:rsidR="005439C6" w:rsidRPr="002E444B" w:rsidRDefault="005439C6" w:rsidP="00007F8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Obstaranie predaného tovaru</w:t>
            </w:r>
          </w:p>
        </w:tc>
        <w:tc>
          <w:tcPr>
            <w:tcW w:w="1843" w:type="dxa"/>
            <w:vAlign w:val="bottom"/>
          </w:tcPr>
          <w:p w:rsidR="005439C6" w:rsidRPr="002E444B" w:rsidRDefault="005439C6" w:rsidP="00007F8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11 670</w:t>
            </w:r>
          </w:p>
        </w:tc>
      </w:tr>
      <w:tr w:rsidR="005439C6" w:rsidRPr="002E444B" w:rsidTr="00007F8F">
        <w:trPr>
          <w:cantSplit/>
        </w:trPr>
        <w:tc>
          <w:tcPr>
            <w:tcW w:w="7504" w:type="dxa"/>
            <w:vAlign w:val="center"/>
          </w:tcPr>
          <w:p w:rsidR="005439C6" w:rsidRPr="002E444B" w:rsidRDefault="005439C6" w:rsidP="00007F8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Dane a poplatky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007F8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165 </w:t>
            </w:r>
          </w:p>
        </w:tc>
      </w:tr>
      <w:tr w:rsidR="005439C6" w:rsidRPr="002E444B" w:rsidTr="00007F8F">
        <w:trPr>
          <w:cantSplit/>
          <w:trHeight w:val="100"/>
        </w:trPr>
        <w:tc>
          <w:tcPr>
            <w:tcW w:w="7504" w:type="dxa"/>
            <w:vAlign w:val="center"/>
          </w:tcPr>
          <w:p w:rsidR="005439C6" w:rsidRPr="002E444B" w:rsidRDefault="005439C6" w:rsidP="00007F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5439C6" w:rsidRPr="002E444B" w:rsidRDefault="005439C6" w:rsidP="00007F8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11 835</w:t>
            </w:r>
          </w:p>
        </w:tc>
      </w:tr>
    </w:tbl>
    <w:p w:rsidR="005439C6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Default="005439C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Prehľad nákladov a výnosy  na finančnú činnosť (v EUR )</w:t>
      </w:r>
    </w:p>
    <w:p w:rsidR="005439C6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Default="005439C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V roku 2014 sa neúčtovalo o finančných nákladoch ani o finančných výnosoch.</w:t>
      </w:r>
    </w:p>
    <w:p w:rsidR="005439C6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5439C6" w:rsidRPr="002E444B" w:rsidRDefault="005439C6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5439C6" w:rsidRPr="002E444B" w:rsidRDefault="005439C6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5439C6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5439C6" w:rsidRPr="002E444B" w:rsidRDefault="005439C6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2014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5439C6" w:rsidRPr="002E444B" w:rsidRDefault="005439C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- 7 170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23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1 649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5439C6" w:rsidRPr="002E444B" w:rsidRDefault="005439C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C440EB" w:rsidRDefault="005439C6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Odpočet daňovej straty rok 2013 a 2014 – ¼ 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 daňovej licencie 480 €  - </w:t>
            </w:r>
            <w:r w:rsidRPr="00382148">
              <w:rPr>
                <w:rFonts w:ascii="Arial" w:hAnsi="Arial" w:cs="Arial"/>
                <w:b/>
                <w:iCs/>
                <w:sz w:val="18"/>
                <w:szCs w:val="18"/>
                <w:u w:val="single"/>
              </w:rPr>
              <w:t>nebola zaúčtovaná daňová licencia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 !!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382148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0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Odložená daň 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439C6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5439C6" w:rsidRPr="002E444B" w:rsidRDefault="005439C6" w:rsidP="002A2803">
            <w:pPr>
              <w:rPr>
                <w:sz w:val="18"/>
                <w:szCs w:val="18"/>
              </w:rPr>
            </w:pPr>
          </w:p>
        </w:tc>
      </w:tr>
      <w:tr w:rsidR="005439C6" w:rsidRPr="002E444B" w:rsidTr="00C440EB">
        <w:trPr>
          <w:cantSplit/>
        </w:trPr>
        <w:tc>
          <w:tcPr>
            <w:tcW w:w="4076" w:type="pct"/>
            <w:vAlign w:val="center"/>
          </w:tcPr>
          <w:p w:rsidR="005439C6" w:rsidRPr="002E444B" w:rsidRDefault="005439C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24" w:type="pct"/>
            <w:vAlign w:val="center"/>
          </w:tcPr>
          <w:p w:rsidR="005439C6" w:rsidRPr="002E444B" w:rsidRDefault="005439C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2E444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5439C6" w:rsidRPr="002E444B" w:rsidRDefault="005439C6" w:rsidP="00316173">
      <w:pPr>
        <w:rPr>
          <w:rFonts w:ascii="Arial" w:hAnsi="Arial" w:cs="Arial"/>
          <w:b/>
          <w:sz w:val="20"/>
          <w:szCs w:val="20"/>
        </w:rPr>
      </w:pPr>
    </w:p>
    <w:p w:rsidR="005439C6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316173">
      <w:pPr>
        <w:rPr>
          <w:rFonts w:ascii="Arial" w:hAnsi="Arial" w:cs="Arial"/>
          <w:sz w:val="20"/>
          <w:szCs w:val="20"/>
        </w:rPr>
      </w:pPr>
    </w:p>
    <w:p w:rsidR="005439C6" w:rsidRPr="002E444B" w:rsidRDefault="005439C6" w:rsidP="00382148">
      <w:pPr>
        <w:pStyle w:val="Heading1"/>
        <w:numPr>
          <w:ilvl w:val="0"/>
          <w:numId w:val="0"/>
        </w:numPr>
        <w:ind w:left="419" w:hanging="419"/>
        <w:rPr>
          <w:rFonts w:ascii="Arial" w:hAnsi="Arial"/>
        </w:rPr>
      </w:pPr>
    </w:p>
    <w:p w:rsidR="005439C6" w:rsidRPr="002E444B" w:rsidRDefault="005439C6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5439C6" w:rsidRPr="002E444B" w:rsidRDefault="005439C6" w:rsidP="00EC250D">
      <w:pPr>
        <w:pStyle w:val="odstavec"/>
      </w:pPr>
      <w:r>
        <w:t>Spoločnosť k 31. decembru 2014 neeviduje žiadne podmienené záväzky.</w:t>
      </w:r>
    </w:p>
    <w:p w:rsidR="005439C6" w:rsidRPr="002E444B" w:rsidRDefault="005439C6" w:rsidP="00EC250D">
      <w:pPr>
        <w:pStyle w:val="odstavec"/>
      </w:pPr>
    </w:p>
    <w:p w:rsidR="005439C6" w:rsidRPr="002E444B" w:rsidRDefault="005439C6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5439C6" w:rsidRPr="002E444B" w:rsidRDefault="005439C6" w:rsidP="00EC250D">
      <w:pPr>
        <w:pStyle w:val="odstavec"/>
      </w:pPr>
      <w:r w:rsidRPr="002E444B">
        <w:t xml:space="preserve">Po 31. decembri </w:t>
      </w:r>
      <w:r>
        <w:rPr>
          <w:iCs/>
          <w:color w:val="000000"/>
        </w:rPr>
        <w:t>2014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2014.</w:t>
      </w:r>
    </w:p>
    <w:sectPr w:rsidR="005439C6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9C6" w:rsidRDefault="005439C6">
      <w:r>
        <w:separator/>
      </w:r>
    </w:p>
  </w:endnote>
  <w:endnote w:type="continuationSeparator" w:id="0">
    <w:p w:rsidR="005439C6" w:rsidRDefault="00543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9C6" w:rsidRDefault="005439C6">
      <w:r>
        <w:separator/>
      </w:r>
    </w:p>
  </w:footnote>
  <w:footnote w:type="continuationSeparator" w:id="0">
    <w:p w:rsidR="005439C6" w:rsidRDefault="005439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9C6" w:rsidRPr="00980076" w:rsidRDefault="005439C6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ROBERT DE IVETT, s.r.o.</w:t>
    </w:r>
    <w:r w:rsidRPr="00980076">
      <w:rPr>
        <w:rFonts w:ascii="Arial" w:hAnsi="Arial" w:cs="Arial"/>
        <w:sz w:val="20"/>
        <w:szCs w:val="20"/>
      </w:rPr>
      <w:t xml:space="preserve">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6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5439C6" w:rsidRDefault="005439C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2015</w:t>
    </w:r>
  </w:p>
  <w:p w:rsidR="005439C6" w:rsidRPr="00993C80" w:rsidRDefault="005439C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</w:t>
    </w:r>
    <w:r>
      <w:rPr>
        <w:rFonts w:ascii="Arial" w:hAnsi="Arial" w:cs="Arial"/>
        <w:i/>
        <w:sz w:val="20"/>
        <w:szCs w:val="20"/>
      </w:rPr>
      <w:t>č. MÚJ 3-01</w:t>
    </w:r>
    <w:r>
      <w:rPr>
        <w:rFonts w:ascii="Arial" w:hAnsi="Arial" w:cs="Arial"/>
        <w:i/>
        <w:sz w:val="20"/>
        <w:szCs w:val="20"/>
      </w:rPr>
      <w:tab/>
      <w:t xml:space="preserve">   IČO:  47214961    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2023812736</w:t>
    </w:r>
  </w:p>
  <w:p w:rsidR="005439C6" w:rsidRDefault="005439C6">
    <w:pPr>
      <w:pStyle w:val="Header"/>
    </w:pPr>
  </w:p>
  <w:p w:rsidR="005439C6" w:rsidRDefault="005439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91AC0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3EC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21D415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6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9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965"/>
        </w:tabs>
        <w:ind w:left="96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3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B567E1"/>
    <w:multiLevelType w:val="hybridMultilevel"/>
    <w:tmpl w:val="0658B382"/>
    <w:lvl w:ilvl="0" w:tplc="6FBC0D7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31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42"/>
  </w:num>
  <w:num w:numId="15">
    <w:abstractNumId w:val="16"/>
  </w:num>
  <w:num w:numId="16">
    <w:abstractNumId w:val="29"/>
  </w:num>
  <w:num w:numId="17">
    <w:abstractNumId w:val="32"/>
  </w:num>
  <w:num w:numId="18">
    <w:abstractNumId w:val="39"/>
  </w:num>
  <w:num w:numId="19">
    <w:abstractNumId w:val="41"/>
  </w:num>
  <w:num w:numId="20">
    <w:abstractNumId w:val="35"/>
  </w:num>
  <w:num w:numId="21">
    <w:abstractNumId w:val="24"/>
  </w:num>
  <w:num w:numId="22">
    <w:abstractNumId w:val="22"/>
  </w:num>
  <w:num w:numId="23">
    <w:abstractNumId w:val="9"/>
  </w:num>
  <w:num w:numId="24">
    <w:abstractNumId w:val="13"/>
  </w:num>
  <w:num w:numId="25">
    <w:abstractNumId w:val="27"/>
  </w:num>
  <w:num w:numId="26">
    <w:abstractNumId w:val="31"/>
  </w:num>
  <w:num w:numId="27">
    <w:abstractNumId w:val="7"/>
  </w:num>
  <w:num w:numId="28">
    <w:abstractNumId w:val="40"/>
  </w:num>
  <w:num w:numId="29">
    <w:abstractNumId w:val="4"/>
  </w:num>
  <w:num w:numId="30">
    <w:abstractNumId w:val="20"/>
  </w:num>
  <w:num w:numId="31">
    <w:abstractNumId w:val="36"/>
  </w:num>
  <w:num w:numId="32">
    <w:abstractNumId w:val="11"/>
  </w:num>
  <w:num w:numId="33">
    <w:abstractNumId w:val="38"/>
  </w:num>
  <w:num w:numId="34">
    <w:abstractNumId w:val="17"/>
  </w:num>
  <w:num w:numId="35">
    <w:abstractNumId w:val="25"/>
  </w:num>
  <w:num w:numId="36">
    <w:abstractNumId w:val="23"/>
  </w:num>
  <w:num w:numId="37">
    <w:abstractNumId w:val="15"/>
  </w:num>
  <w:num w:numId="38">
    <w:abstractNumId w:val="6"/>
  </w:num>
  <w:num w:numId="39">
    <w:abstractNumId w:val="26"/>
  </w:num>
  <w:num w:numId="40">
    <w:abstractNumId w:val="34"/>
  </w:num>
  <w:num w:numId="41">
    <w:abstractNumId w:val="33"/>
  </w:num>
  <w:num w:numId="42">
    <w:abstractNumId w:val="21"/>
  </w:num>
  <w:num w:numId="43">
    <w:abstractNumId w:val="30"/>
  </w:num>
  <w:num w:numId="44">
    <w:abstractNumId w:val="10"/>
  </w:num>
  <w:num w:numId="45">
    <w:abstractNumId w:val="37"/>
  </w:num>
  <w:num w:numId="46">
    <w:abstractNumId w:val="18"/>
  </w:num>
  <w:num w:numId="47">
    <w:abstractNumId w:val="19"/>
  </w:num>
  <w:num w:numId="48">
    <w:abstractNumId w:val="3"/>
  </w:num>
  <w:num w:numId="49">
    <w:abstractNumId w:val="28"/>
  </w:num>
  <w:num w:numId="50">
    <w:abstractNumId w:val="5"/>
  </w:num>
  <w:num w:numId="51">
    <w:abstractNumId w:val="8"/>
  </w:num>
  <w:num w:numId="52">
    <w:abstractNumId w:val="14"/>
  </w:num>
  <w:num w:numId="53">
    <w:abstractNumId w:val="1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07F8F"/>
    <w:rsid w:val="00015744"/>
    <w:rsid w:val="00027503"/>
    <w:rsid w:val="00032A7A"/>
    <w:rsid w:val="00036E89"/>
    <w:rsid w:val="00041C17"/>
    <w:rsid w:val="0005509D"/>
    <w:rsid w:val="00057321"/>
    <w:rsid w:val="00066BEF"/>
    <w:rsid w:val="00074E7B"/>
    <w:rsid w:val="000828EF"/>
    <w:rsid w:val="00085C9A"/>
    <w:rsid w:val="00092A6F"/>
    <w:rsid w:val="00094854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5DCE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552C"/>
    <w:rsid w:val="001E7A77"/>
    <w:rsid w:val="001F17BA"/>
    <w:rsid w:val="001F2618"/>
    <w:rsid w:val="001F536A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24B7F"/>
    <w:rsid w:val="0023074B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17A7F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82148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95757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032"/>
    <w:rsid w:val="00517626"/>
    <w:rsid w:val="00523395"/>
    <w:rsid w:val="00534A53"/>
    <w:rsid w:val="00541011"/>
    <w:rsid w:val="005439C6"/>
    <w:rsid w:val="005441F4"/>
    <w:rsid w:val="00545715"/>
    <w:rsid w:val="005464E8"/>
    <w:rsid w:val="00556518"/>
    <w:rsid w:val="00563405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7B4F"/>
    <w:rsid w:val="005F377D"/>
    <w:rsid w:val="005F7266"/>
    <w:rsid w:val="00604F01"/>
    <w:rsid w:val="00611071"/>
    <w:rsid w:val="00613097"/>
    <w:rsid w:val="006135EA"/>
    <w:rsid w:val="0062158C"/>
    <w:rsid w:val="0062311A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97A48"/>
    <w:rsid w:val="008A17B2"/>
    <w:rsid w:val="008A3240"/>
    <w:rsid w:val="008A3918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3DFA"/>
    <w:rsid w:val="00956C06"/>
    <w:rsid w:val="00967689"/>
    <w:rsid w:val="00970E69"/>
    <w:rsid w:val="0097440B"/>
    <w:rsid w:val="009769DE"/>
    <w:rsid w:val="00980076"/>
    <w:rsid w:val="00983B9F"/>
    <w:rsid w:val="009849A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2672"/>
    <w:rsid w:val="009C7145"/>
    <w:rsid w:val="009D5835"/>
    <w:rsid w:val="009E23F8"/>
    <w:rsid w:val="009E532B"/>
    <w:rsid w:val="009F271E"/>
    <w:rsid w:val="009F3200"/>
    <w:rsid w:val="009F40C0"/>
    <w:rsid w:val="009F5D13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647C"/>
    <w:rsid w:val="00A8019C"/>
    <w:rsid w:val="00A91EE8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7372"/>
    <w:rsid w:val="00AE037B"/>
    <w:rsid w:val="00AE6435"/>
    <w:rsid w:val="00AF777A"/>
    <w:rsid w:val="00B0184F"/>
    <w:rsid w:val="00B1445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985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A56"/>
    <w:rsid w:val="00E83CEF"/>
    <w:rsid w:val="00E87A76"/>
    <w:rsid w:val="00E94650"/>
    <w:rsid w:val="00EA7A62"/>
    <w:rsid w:val="00EB1788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5729"/>
    <w:rsid w:val="00F8704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3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13"/>
      </w:numPr>
      <w:tabs>
        <w:tab w:val="clear" w:pos="965"/>
        <w:tab w:val="num" w:pos="425"/>
      </w:tabs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4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1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numPr>
        <w:numId w:val="6"/>
      </w:numPr>
      <w:tabs>
        <w:tab w:val="clear" w:pos="1209"/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2900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607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1511</Words>
  <Characters>8613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2016-03-12T17:16:00Z</cp:lastPrinted>
  <dcterms:created xsi:type="dcterms:W3CDTF">2016-04-06T13:24:00Z</dcterms:created>
  <dcterms:modified xsi:type="dcterms:W3CDTF">2016-04-06T13:24:00Z</dcterms:modified>
</cp:coreProperties>
</file>