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FF4AE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FF4AE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FF4AE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FF4AE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FF4AE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FF4AE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FF4AE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FF4AE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C249A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Občianske združenie Svitanie – Združenie na pomoc ľuďom s mentálnym postihnutím v Malackách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C249A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ul. 1. mája 15, 901 01 Malacky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C249A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19. 12. 2006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C249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Štefánia Nováková, štatutárna zástupkyňa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C249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Jozef Bulla, predseda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474F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Peter Gajdár, člen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474F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Anna Trnková, členka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474F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Anna Košíková, členka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474F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Bibiána Sirotová, členka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474F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Bc. Elena Límová, členka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474F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Vlasta Točeková,</w:t>
            </w:r>
            <w:r w:rsidR="00CC249A">
              <w:rPr>
                <w:sz w:val="16"/>
                <w:szCs w:val="16"/>
              </w:rPr>
              <w:t xml:space="preserve"> revízorka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0474F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Všeobecne prospešné služby</w:t>
            </w:r>
            <w:r w:rsidR="000D411D">
              <w:rPr>
                <w:sz w:val="16"/>
                <w:szCs w:val="16"/>
              </w:rPr>
              <w:t>: Poskytovanie sociálnej pomoci a humanitárnej starostlivosti. Tvorba, rozvoj, ochrana,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0D411D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obnova a prezentácia duchovných a kultúrnych hodnôt.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0474F9" w:rsidP="00C15E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318" w:type="pct"/>
            <w:vAlign w:val="center"/>
          </w:tcPr>
          <w:p w:rsidR="004F702F" w:rsidRPr="00497323" w:rsidRDefault="00C15ECA" w:rsidP="00C15E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0474F9" w:rsidP="00C15E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AE1F15" w:rsidP="00AE1F1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0474F9" w:rsidP="00C15E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E1F15" w:rsidP="00C15E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0474F9" w:rsidP="00C15E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AE1F15" w:rsidP="00C15E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C15EC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F7F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EF7F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EF7F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F7F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EF7F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EF7F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EF7F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EF7F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EF7F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EF7F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F7F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EF7F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EF7F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EF7F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EF7F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EF7F68" w:rsidP="00EF7F6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EF7F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EF7F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EF7F68" w:rsidP="00EF7F68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Budova</w:t>
            </w:r>
            <w:r w:rsidR="00580143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 xml:space="preserve"> – technické zhodnotenie</w:t>
            </w:r>
          </w:p>
        </w:tc>
        <w:tc>
          <w:tcPr>
            <w:tcW w:w="1250" w:type="pct"/>
            <w:vAlign w:val="center"/>
          </w:tcPr>
          <w:p w:rsidR="00497323" w:rsidRPr="00497323" w:rsidRDefault="00EF7F6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EF7F6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C15ECA" w:rsidP="00EF7F6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  <w:r w:rsidR="000F117D" w:rsidRPr="00831E64">
              <w:rPr>
                <w:sz w:val="18"/>
                <w:szCs w:val="18"/>
              </w:rPr>
              <w:t xml:space="preserve"> 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88"/>
        <w:gridCol w:w="709"/>
        <w:gridCol w:w="850"/>
        <w:gridCol w:w="851"/>
        <w:gridCol w:w="850"/>
        <w:gridCol w:w="992"/>
        <w:gridCol w:w="709"/>
        <w:gridCol w:w="851"/>
        <w:gridCol w:w="850"/>
        <w:gridCol w:w="709"/>
        <w:gridCol w:w="142"/>
        <w:gridCol w:w="567"/>
        <w:gridCol w:w="877"/>
      </w:tblGrid>
      <w:tr w:rsidR="00C15ECA" w:rsidRPr="00497323" w:rsidTr="00C15ECA">
        <w:trPr>
          <w:trHeight w:val="102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C15E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C15E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C15E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mot</w:t>
            </w:r>
            <w:r w:rsidR="00C15E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majetku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C15ECA" w:rsidRPr="00497323" w:rsidTr="00C15ECA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4F6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62 299,49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</w:t>
            </w:r>
            <w:r w:rsidR="00C15EC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908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</w:t>
            </w:r>
            <w:r w:rsidR="00C15EC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722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22</w:t>
            </w:r>
            <w:r w:rsidR="00C15EC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934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2585" w:rsidP="00132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125 864,82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15ECA" w:rsidRPr="00497323" w:rsidTr="00C15ECA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</w:t>
            </w:r>
            <w:r w:rsidR="00C15EC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631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</w:t>
            </w:r>
            <w:r w:rsidR="00C15EC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631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4F68" w:rsidP="008A4F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</w:t>
            </w:r>
            <w:r w:rsidR="00C15EC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263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15ECA" w:rsidRPr="00497323" w:rsidTr="00C15ECA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</w:t>
            </w:r>
            <w:r w:rsidR="00C15EC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631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4F68" w:rsidP="008A4F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2 631,61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15ECA" w:rsidRPr="00497323" w:rsidTr="00C15ECA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15ECA" w:rsidRPr="00497323" w:rsidTr="00C15ECA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4F6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62 299,49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</w:t>
            </w:r>
            <w:r w:rsidR="00C15EC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908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</w:t>
            </w:r>
            <w:r w:rsidR="00C15EC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722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</w:t>
            </w:r>
            <w:r w:rsidR="00C15EC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565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2585" w:rsidP="00C15E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128 496,43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15ECA" w:rsidRPr="00497323" w:rsidTr="00C15ECA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48</w:t>
            </w:r>
            <w:r w:rsidR="00C15EC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122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</w:t>
            </w:r>
            <w:r w:rsidR="00C15EC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908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</w:t>
            </w:r>
            <w:r w:rsidR="00C15EC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531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22</w:t>
            </w:r>
            <w:r w:rsidR="00C15EC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934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105</w:t>
            </w:r>
            <w:r w:rsidR="00C15EC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496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15ECA" w:rsidRPr="00497323" w:rsidTr="00C15ECA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113A6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4406,61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</w:t>
            </w:r>
            <w:r w:rsidR="00C15EC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689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</w:t>
            </w:r>
            <w:r w:rsidR="00C15EC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631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113A6" w:rsidP="00C15E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10727,98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15ECA" w:rsidRPr="00497323" w:rsidTr="00C15ECA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15ECA" w:rsidRPr="00497323" w:rsidTr="00C15ECA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113A6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52528,68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</w:t>
            </w:r>
            <w:r w:rsidR="00C15EC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908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</w:t>
            </w:r>
            <w:r w:rsidR="00C15EC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221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C15E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</w:t>
            </w:r>
            <w:r w:rsidR="00C15EC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565</w:t>
            </w:r>
            <w:r w:rsidR="00C15E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113A6" w:rsidP="00C15E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116224,64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15ECA" w:rsidRPr="00497323" w:rsidTr="00C15ECA">
        <w:trPr>
          <w:trHeight w:val="40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15ECA" w:rsidRPr="00497323" w:rsidTr="00C15ECA">
        <w:trPr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15ECA" w:rsidRPr="00497323" w:rsidTr="00C15ECA">
        <w:trPr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15ECA" w:rsidRPr="00497323" w:rsidTr="00C15ECA">
        <w:trPr>
          <w:trHeight w:val="40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15ECA">
        <w:trPr>
          <w:trHeight w:val="288"/>
        </w:trPr>
        <w:tc>
          <w:tcPr>
            <w:tcW w:w="104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8A4F68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4F68" w:rsidP="001E6A4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14 177,42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1E6A4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</w:t>
            </w:r>
            <w:r w:rsidR="001E6A40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190</w:t>
            </w:r>
            <w:r w:rsidR="001E6A4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2585" w:rsidP="001E6A4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20 368,16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8A4F68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113A6" w:rsidP="001E6A4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9770,81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1E6A4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</w:t>
            </w:r>
            <w:r w:rsidR="001E6A40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500</w:t>
            </w:r>
            <w:r w:rsidR="001E6A4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F4AE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9762F" w:rsidP="00132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12 271</w:t>
            </w:r>
            <w:r w:rsidR="001E6A4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8A4F68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F7F6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EF7F68">
              <w:rPr>
                <w:color w:val="000000"/>
                <w:sz w:val="16"/>
                <w:szCs w:val="16"/>
                <w:lang w:eastAsia="sk-SK"/>
              </w:rPr>
              <w:t>Netýka sa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EF7F6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FF4AE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FF4AE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FF4AE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FF4AE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F4AEA" w:rsidP="0013258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  <w:r w:rsidR="0013258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F4AEA" w:rsidP="0013258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32585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191</w:t>
            </w:r>
            <w:r w:rsidR="0013258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F4AE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F4AE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F4AEA" w:rsidP="0013258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13258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010</w:t>
            </w:r>
            <w:r w:rsidR="0013258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F4AEA" w:rsidP="0013258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13258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574</w:t>
            </w:r>
            <w:r w:rsidR="0013258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81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F4AE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F4AE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FF4AEA" w:rsidP="00D36CD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  <w:r w:rsidR="00D36CD0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164</w:t>
            </w:r>
            <w:r w:rsidR="00D36CD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3</w:t>
            </w:r>
            <w:r w:rsidR="00D36CD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FF4AEA" w:rsidP="00D36CD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  <w:r w:rsidR="00D36CD0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765</w:t>
            </w:r>
            <w:r w:rsidR="00D36CD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85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FF4AE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FF4AE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FF4AE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FF4AE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FF4AE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FF4AE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FF4AE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FF4AE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EF7F6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EF7F6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B77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810,71</w:t>
            </w: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FF4AE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FF4AE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FF4AE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FF4AE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EF7F6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FB77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110,71</w:t>
            </w:r>
          </w:p>
        </w:tc>
        <w:tc>
          <w:tcPr>
            <w:tcW w:w="1500" w:type="pct"/>
            <w:vAlign w:val="center"/>
          </w:tcPr>
          <w:p w:rsidR="00461D4F" w:rsidRPr="00461D4F" w:rsidRDefault="00FB77F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2 051,35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FF4AEA" w:rsidP="00FB77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FB77F0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110</w:t>
            </w:r>
            <w:r w:rsidR="00FB77F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71</w:t>
            </w:r>
          </w:p>
        </w:tc>
        <w:tc>
          <w:tcPr>
            <w:tcW w:w="1500" w:type="pct"/>
            <w:vAlign w:val="center"/>
          </w:tcPr>
          <w:p w:rsidR="00461D4F" w:rsidRPr="00C54F78" w:rsidRDefault="00FF4AEA" w:rsidP="00FB77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FB77F0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051</w:t>
            </w:r>
            <w:r w:rsidR="00FB77F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35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EF7F6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Doména,</w:t>
            </w:r>
            <w:r w:rsidR="00FB77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poistenie</w:t>
            </w:r>
          </w:p>
        </w:tc>
        <w:tc>
          <w:tcPr>
            <w:tcW w:w="1090" w:type="pct"/>
            <w:vAlign w:val="center"/>
          </w:tcPr>
          <w:p w:rsidR="009B4B0C" w:rsidRPr="00B80FC6" w:rsidRDefault="00FF4AEA" w:rsidP="00FB77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414</w:t>
            </w:r>
            <w:r w:rsidR="00FB77F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78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FB77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="00FB77F0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726</w:t>
            </w:r>
            <w:r w:rsidR="00FB77F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</w:t>
            </w:r>
            <w:r w:rsidR="00FB77F0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FF4AEA" w:rsidP="00FB77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="00FB77F0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726</w:t>
            </w:r>
            <w:r w:rsidR="00FB77F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</w:t>
            </w:r>
            <w:r w:rsidR="00FB77F0"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FB77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</w:t>
            </w:r>
            <w:r w:rsidR="00FB77F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62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FF4AEA" w:rsidP="00FB77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</w:t>
            </w:r>
            <w:r w:rsidR="00FB77F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62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FB77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DD4F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22</w:t>
            </w:r>
            <w:r w:rsidR="00FB77F0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594</w:t>
            </w:r>
            <w:r w:rsidR="00FB77F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09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FB77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DD4F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  <w:r w:rsidR="00FB77F0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557</w:t>
            </w:r>
            <w:r w:rsidR="00FB77F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39</w:t>
            </w:r>
          </w:p>
        </w:tc>
        <w:tc>
          <w:tcPr>
            <w:tcW w:w="599" w:type="pct"/>
            <w:vAlign w:val="center"/>
          </w:tcPr>
          <w:p w:rsidR="00194A51" w:rsidRPr="00194A51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FF4AEA" w:rsidP="00FB77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DD4F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48</w:t>
            </w:r>
            <w:r w:rsidR="00FB77F0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151</w:t>
            </w:r>
            <w:r w:rsidR="00FB77F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48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FB77F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- 25 557,39</w:t>
            </w:r>
          </w:p>
        </w:tc>
        <w:tc>
          <w:tcPr>
            <w:tcW w:w="599" w:type="pct"/>
            <w:vAlign w:val="center"/>
          </w:tcPr>
          <w:p w:rsidR="00194A51" w:rsidRPr="00194A51" w:rsidRDefault="00FB77F0" w:rsidP="005113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5113A6">
              <w:rPr>
                <w:sz w:val="16"/>
                <w:szCs w:val="16"/>
              </w:rPr>
              <w:t>8863,83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FB77F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25 557,39</w:t>
            </w:r>
          </w:p>
        </w:tc>
        <w:tc>
          <w:tcPr>
            <w:tcW w:w="605" w:type="pct"/>
            <w:vAlign w:val="center"/>
          </w:tcPr>
          <w:p w:rsidR="00194A51" w:rsidRPr="00194A51" w:rsidRDefault="00FF4AEA" w:rsidP="005113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FB77F0">
              <w:rPr>
                <w:sz w:val="16"/>
                <w:szCs w:val="16"/>
              </w:rPr>
              <w:t xml:space="preserve"> </w:t>
            </w:r>
            <w:r w:rsidR="005113A6">
              <w:rPr>
                <w:sz w:val="16"/>
                <w:szCs w:val="16"/>
              </w:rPr>
              <w:t>8863,83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DD4FB6" w:rsidP="00DD4FB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FB77F0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537</w:t>
            </w:r>
            <w:r w:rsidR="00FB77F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44</w:t>
            </w:r>
          </w:p>
        </w:tc>
        <w:tc>
          <w:tcPr>
            <w:tcW w:w="599" w:type="pct"/>
            <w:vAlign w:val="center"/>
          </w:tcPr>
          <w:p w:rsidR="00194A51" w:rsidRPr="00CD3920" w:rsidRDefault="00DD4FB6" w:rsidP="005113A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="005113A6">
              <w:rPr>
                <w:b/>
                <w:sz w:val="16"/>
                <w:szCs w:val="16"/>
              </w:rPr>
              <w:t>34421,22</w:t>
            </w:r>
          </w:p>
        </w:tc>
        <w:tc>
          <w:tcPr>
            <w:tcW w:w="599" w:type="pct"/>
            <w:vAlign w:val="center"/>
          </w:tcPr>
          <w:p w:rsidR="00194A51" w:rsidRPr="00CD3920" w:rsidRDefault="00DD4FB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DD4FB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25 557,39</w:t>
            </w:r>
          </w:p>
        </w:tc>
        <w:tc>
          <w:tcPr>
            <w:tcW w:w="605" w:type="pct"/>
            <w:vAlign w:val="center"/>
          </w:tcPr>
          <w:p w:rsidR="00194A51" w:rsidRPr="00CD3920" w:rsidRDefault="005113A6" w:rsidP="00DD4FB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2673,61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FF4AEA" w:rsidP="00DD4FB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DD4FB6" w:rsidRDefault="00EF7F68" w:rsidP="00DD4FB6">
            <w:pPr>
              <w:spacing w:before="0"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DD4FB6">
              <w:rPr>
                <w:b/>
                <w:color w:val="000000"/>
                <w:sz w:val="16"/>
                <w:szCs w:val="16"/>
              </w:rPr>
              <w:t>-</w:t>
            </w:r>
            <w:r w:rsidR="00DD4FB6" w:rsidRPr="00DD4FB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DD4FB6">
              <w:rPr>
                <w:b/>
                <w:color w:val="000000"/>
                <w:sz w:val="16"/>
                <w:szCs w:val="16"/>
              </w:rPr>
              <w:t>25</w:t>
            </w:r>
            <w:r w:rsidR="00DD4FB6" w:rsidRPr="00DD4FB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DD4FB6">
              <w:rPr>
                <w:b/>
                <w:color w:val="000000"/>
                <w:sz w:val="16"/>
                <w:szCs w:val="16"/>
              </w:rPr>
              <w:t>194,28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EF7F68" w:rsidP="00DD4FB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DD4FB6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25</w:t>
            </w:r>
            <w:r w:rsidR="00DD4FB6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194,28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2"/>
        <w:gridCol w:w="1442"/>
        <w:gridCol w:w="1441"/>
        <w:gridCol w:w="1441"/>
        <w:gridCol w:w="1441"/>
        <w:gridCol w:w="1437"/>
      </w:tblGrid>
      <w:tr w:rsidR="00EE59DC" w:rsidRPr="00EE59DC" w:rsidTr="00DD4FB6">
        <w:trPr>
          <w:trHeight w:val="284"/>
        </w:trPr>
        <w:tc>
          <w:tcPr>
            <w:tcW w:w="146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DD4FB6">
        <w:trPr>
          <w:trHeight w:val="284"/>
        </w:trPr>
        <w:tc>
          <w:tcPr>
            <w:tcW w:w="146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F7F6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3276</w:t>
            </w:r>
          </w:p>
        </w:tc>
        <w:tc>
          <w:tcPr>
            <w:tcW w:w="707" w:type="pct"/>
            <w:vAlign w:val="center"/>
          </w:tcPr>
          <w:p w:rsidR="00EE59DC" w:rsidRPr="00EE59DC" w:rsidRDefault="00EF7F6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2134,02</w:t>
            </w:r>
          </w:p>
        </w:tc>
        <w:tc>
          <w:tcPr>
            <w:tcW w:w="707" w:type="pct"/>
            <w:vAlign w:val="center"/>
          </w:tcPr>
          <w:p w:rsidR="00EE59DC" w:rsidRPr="00EE59DC" w:rsidRDefault="00EF7F6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3276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EE59DC" w:rsidRPr="00EE59DC" w:rsidRDefault="00EF7F6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2134,02</w:t>
            </w:r>
          </w:p>
        </w:tc>
      </w:tr>
      <w:tr w:rsidR="00EE59DC" w:rsidRPr="00EE59DC" w:rsidTr="00DD4FB6">
        <w:trPr>
          <w:trHeight w:val="284"/>
        </w:trPr>
        <w:tc>
          <w:tcPr>
            <w:tcW w:w="146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DD4FB6">
        <w:trPr>
          <w:trHeight w:val="284"/>
        </w:trPr>
        <w:tc>
          <w:tcPr>
            <w:tcW w:w="146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FF4AE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FF4AE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FF4AE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EE59DC" w:rsidRPr="00EE59DC" w:rsidRDefault="00FF4AE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DD4FB6" w:rsidRPr="00EE59DC" w:rsidTr="00DD4FB6">
        <w:trPr>
          <w:trHeight w:val="284"/>
        </w:trPr>
        <w:tc>
          <w:tcPr>
            <w:tcW w:w="1467" w:type="pct"/>
            <w:vAlign w:val="center"/>
          </w:tcPr>
          <w:p w:rsidR="00DD4FB6" w:rsidRPr="00EE59DC" w:rsidRDefault="00DD4FB6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DD4FB6" w:rsidRPr="00DD4FB6" w:rsidRDefault="00DD4FB6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D4FB6">
              <w:rPr>
                <w:sz w:val="16"/>
                <w:szCs w:val="16"/>
              </w:rPr>
              <w:t>3 276,00</w:t>
            </w:r>
          </w:p>
        </w:tc>
        <w:tc>
          <w:tcPr>
            <w:tcW w:w="707" w:type="pct"/>
            <w:vAlign w:val="center"/>
          </w:tcPr>
          <w:p w:rsidR="00DD4FB6" w:rsidRPr="00DD4FB6" w:rsidRDefault="00DD4FB6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D4FB6">
              <w:rPr>
                <w:sz w:val="16"/>
                <w:szCs w:val="16"/>
              </w:rPr>
              <w:t>2 134,02</w:t>
            </w:r>
          </w:p>
        </w:tc>
        <w:tc>
          <w:tcPr>
            <w:tcW w:w="707" w:type="pct"/>
            <w:vAlign w:val="center"/>
          </w:tcPr>
          <w:p w:rsidR="00DD4FB6" w:rsidRPr="00DD4FB6" w:rsidRDefault="00DD4FB6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D4FB6">
              <w:rPr>
                <w:sz w:val="16"/>
                <w:szCs w:val="16"/>
              </w:rPr>
              <w:t>3 276,00</w:t>
            </w:r>
          </w:p>
        </w:tc>
        <w:tc>
          <w:tcPr>
            <w:tcW w:w="707" w:type="pct"/>
            <w:vAlign w:val="center"/>
          </w:tcPr>
          <w:p w:rsidR="00DD4FB6" w:rsidRPr="00DD4FB6" w:rsidRDefault="00DD4FB6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DD4FB6" w:rsidRPr="00DD4FB6" w:rsidRDefault="00DD4FB6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D4FB6">
              <w:rPr>
                <w:sz w:val="16"/>
                <w:szCs w:val="16"/>
              </w:rPr>
              <w:t>2 134,02</w:t>
            </w:r>
          </w:p>
        </w:tc>
      </w:tr>
      <w:tr w:rsidR="00DD4FB6" w:rsidRPr="00EE59DC" w:rsidTr="00DD4FB6">
        <w:trPr>
          <w:trHeight w:val="284"/>
        </w:trPr>
        <w:tc>
          <w:tcPr>
            <w:tcW w:w="1467" w:type="pct"/>
            <w:vAlign w:val="center"/>
          </w:tcPr>
          <w:p w:rsidR="00DD4FB6" w:rsidRPr="00EE59DC" w:rsidRDefault="00DD4FB6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DD4FB6" w:rsidRPr="00EE59DC" w:rsidRDefault="00DD4FB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D4FB6" w:rsidRPr="00EE59DC" w:rsidRDefault="00DD4FB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D4FB6" w:rsidRPr="00EE59DC" w:rsidRDefault="00DD4FB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D4FB6" w:rsidRPr="00EE59DC" w:rsidRDefault="00DD4FB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DD4FB6" w:rsidRPr="00EE59DC" w:rsidRDefault="00DD4FB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D4FB6" w:rsidRPr="00EE59DC" w:rsidTr="00DD4FB6">
        <w:trPr>
          <w:trHeight w:val="284"/>
        </w:trPr>
        <w:tc>
          <w:tcPr>
            <w:tcW w:w="1467" w:type="pct"/>
            <w:vAlign w:val="center"/>
          </w:tcPr>
          <w:p w:rsidR="00DD4FB6" w:rsidRPr="00EE59DC" w:rsidRDefault="00DD4FB6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DD4FB6" w:rsidRPr="00EE59DC" w:rsidRDefault="00DD4FB6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3 276,00</w:t>
            </w:r>
          </w:p>
        </w:tc>
        <w:tc>
          <w:tcPr>
            <w:tcW w:w="707" w:type="pct"/>
            <w:vAlign w:val="center"/>
          </w:tcPr>
          <w:p w:rsidR="00DD4FB6" w:rsidRPr="00EE59DC" w:rsidRDefault="00DD4FB6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2 134,02</w:t>
            </w:r>
          </w:p>
        </w:tc>
        <w:tc>
          <w:tcPr>
            <w:tcW w:w="707" w:type="pct"/>
            <w:vAlign w:val="center"/>
          </w:tcPr>
          <w:p w:rsidR="00DD4FB6" w:rsidRPr="00EE59DC" w:rsidRDefault="00DD4FB6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3 276,00</w:t>
            </w:r>
          </w:p>
        </w:tc>
        <w:tc>
          <w:tcPr>
            <w:tcW w:w="707" w:type="pct"/>
            <w:vAlign w:val="center"/>
          </w:tcPr>
          <w:p w:rsidR="00DD4FB6" w:rsidRPr="00EE59DC" w:rsidRDefault="00DD4FB6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DD4FB6" w:rsidRPr="00EE59DC" w:rsidRDefault="00DD4FB6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2 134,02</w:t>
            </w:r>
          </w:p>
        </w:tc>
      </w:tr>
      <w:tr w:rsidR="00DD4FB6" w:rsidRPr="00EE59DC" w:rsidTr="00DD4FB6">
        <w:trPr>
          <w:trHeight w:val="284"/>
        </w:trPr>
        <w:tc>
          <w:tcPr>
            <w:tcW w:w="1467" w:type="pct"/>
            <w:vAlign w:val="center"/>
          </w:tcPr>
          <w:p w:rsidR="00DD4FB6" w:rsidRPr="00EE59DC" w:rsidRDefault="00DD4FB6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DD4FB6" w:rsidRPr="00EE59DC" w:rsidRDefault="00DD4FB6" w:rsidP="00EF7F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3 276,00</w:t>
            </w:r>
          </w:p>
        </w:tc>
        <w:tc>
          <w:tcPr>
            <w:tcW w:w="707" w:type="pct"/>
            <w:vAlign w:val="center"/>
          </w:tcPr>
          <w:p w:rsidR="00DD4FB6" w:rsidRPr="00EE59DC" w:rsidRDefault="00DD4FB6" w:rsidP="00EF7F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2 134,02</w:t>
            </w:r>
          </w:p>
        </w:tc>
        <w:tc>
          <w:tcPr>
            <w:tcW w:w="707" w:type="pct"/>
            <w:vAlign w:val="center"/>
          </w:tcPr>
          <w:p w:rsidR="00DD4FB6" w:rsidRPr="00EE59DC" w:rsidRDefault="00DD4FB6" w:rsidP="00EF7F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3 276,00</w:t>
            </w:r>
          </w:p>
        </w:tc>
        <w:tc>
          <w:tcPr>
            <w:tcW w:w="707" w:type="pct"/>
            <w:vAlign w:val="center"/>
          </w:tcPr>
          <w:p w:rsidR="00DD4FB6" w:rsidRPr="00EE59DC" w:rsidRDefault="00DD4FB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DD4FB6" w:rsidRPr="00EE59DC" w:rsidRDefault="00DD4FB6" w:rsidP="00EF7F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2 134,02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DD4FB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  <w:tc>
          <w:tcPr>
            <w:tcW w:w="1550" w:type="dxa"/>
            <w:vAlign w:val="center"/>
          </w:tcPr>
          <w:p w:rsidR="00945816" w:rsidRPr="00CF7E2A" w:rsidRDefault="00DD4FB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101,60</w:t>
            </w:r>
          </w:p>
        </w:tc>
        <w:tc>
          <w:tcPr>
            <w:tcW w:w="1550" w:type="dxa"/>
            <w:vAlign w:val="center"/>
          </w:tcPr>
          <w:p w:rsidR="00945816" w:rsidRPr="00CF7E2A" w:rsidRDefault="00DD4FB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  <w:tc>
          <w:tcPr>
            <w:tcW w:w="1551" w:type="dxa"/>
            <w:vAlign w:val="center"/>
          </w:tcPr>
          <w:p w:rsidR="00945816" w:rsidRPr="00CF7E2A" w:rsidRDefault="00DD4FB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101,60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D66D29" w:rsidP="00D66D2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13 235,17</w:t>
            </w:r>
          </w:p>
        </w:tc>
        <w:tc>
          <w:tcPr>
            <w:tcW w:w="1500" w:type="pct"/>
            <w:vAlign w:val="center"/>
          </w:tcPr>
          <w:p w:rsidR="00945816" w:rsidRPr="00461D4F" w:rsidRDefault="00D66D2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14 960,89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D66D2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13 235,17</w:t>
            </w:r>
          </w:p>
        </w:tc>
        <w:tc>
          <w:tcPr>
            <w:tcW w:w="1500" w:type="pct"/>
            <w:vAlign w:val="center"/>
          </w:tcPr>
          <w:p w:rsidR="00945816" w:rsidRPr="00461D4F" w:rsidRDefault="00D66D2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14 960,89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D66D29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D66D29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D66D29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D66D29" w:rsidRPr="00F35F00" w:rsidTr="00D66D29">
        <w:trPr>
          <w:trHeight w:val="284"/>
        </w:trPr>
        <w:tc>
          <w:tcPr>
            <w:tcW w:w="2500" w:type="pct"/>
            <w:vAlign w:val="center"/>
          </w:tcPr>
          <w:p w:rsidR="00D66D29" w:rsidRPr="00F35F00" w:rsidRDefault="00D66D2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D66D29" w:rsidRPr="00D66D29" w:rsidRDefault="005113A6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7133,24</w:t>
            </w:r>
          </w:p>
        </w:tc>
        <w:tc>
          <w:tcPr>
            <w:tcW w:w="1250" w:type="pct"/>
            <w:vAlign w:val="center"/>
          </w:tcPr>
          <w:p w:rsidR="00D66D29" w:rsidRPr="00D66D29" w:rsidRDefault="00D66D29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66D29">
              <w:rPr>
                <w:sz w:val="16"/>
                <w:szCs w:val="16"/>
              </w:rPr>
              <w:t>8 168,81</w:t>
            </w:r>
          </w:p>
        </w:tc>
      </w:tr>
      <w:tr w:rsidR="00D66D29" w:rsidRPr="00F35F00" w:rsidTr="00D66D29">
        <w:trPr>
          <w:trHeight w:val="284"/>
        </w:trPr>
        <w:tc>
          <w:tcPr>
            <w:tcW w:w="2500" w:type="pct"/>
            <w:vAlign w:val="center"/>
          </w:tcPr>
          <w:p w:rsidR="00D66D29" w:rsidRPr="00F35F00" w:rsidRDefault="00D66D2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D66D29" w:rsidRPr="00F35F00" w:rsidRDefault="005113A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7133,24</w:t>
            </w:r>
          </w:p>
        </w:tc>
        <w:tc>
          <w:tcPr>
            <w:tcW w:w="1250" w:type="pct"/>
            <w:vAlign w:val="center"/>
          </w:tcPr>
          <w:p w:rsidR="00D66D29" w:rsidRPr="00F35F00" w:rsidRDefault="00D66D2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8 168,81</w:t>
            </w:r>
          </w:p>
        </w:tc>
      </w:tr>
      <w:tr w:rsidR="00D66D29" w:rsidRPr="00F35F00" w:rsidTr="00D66D29">
        <w:trPr>
          <w:trHeight w:val="284"/>
        </w:trPr>
        <w:tc>
          <w:tcPr>
            <w:tcW w:w="2500" w:type="pct"/>
            <w:vAlign w:val="center"/>
          </w:tcPr>
          <w:p w:rsidR="00D66D29" w:rsidRPr="00F35F00" w:rsidRDefault="00D66D2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D66D29" w:rsidRPr="00D66D29" w:rsidRDefault="00D66D29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66D29">
              <w:rPr>
                <w:sz w:val="16"/>
                <w:szCs w:val="16"/>
              </w:rPr>
              <w:t>3 959,44</w:t>
            </w:r>
          </w:p>
        </w:tc>
        <w:tc>
          <w:tcPr>
            <w:tcW w:w="1250" w:type="pct"/>
            <w:vAlign w:val="center"/>
          </w:tcPr>
          <w:p w:rsidR="00D66D29" w:rsidRPr="00D66D29" w:rsidRDefault="00D66D29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66D29">
              <w:rPr>
                <w:sz w:val="16"/>
                <w:szCs w:val="16"/>
              </w:rPr>
              <w:t>3 516,08</w:t>
            </w:r>
          </w:p>
        </w:tc>
      </w:tr>
      <w:tr w:rsidR="00D66D29" w:rsidRPr="00F35F00" w:rsidTr="00D66D29">
        <w:trPr>
          <w:trHeight w:val="284"/>
        </w:trPr>
        <w:tc>
          <w:tcPr>
            <w:tcW w:w="2500" w:type="pct"/>
            <w:vAlign w:val="center"/>
          </w:tcPr>
          <w:p w:rsidR="00D66D29" w:rsidRPr="00F35F00" w:rsidRDefault="00D66D2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D66D29" w:rsidRPr="00F35F00" w:rsidRDefault="00D66D2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D66D29" w:rsidRPr="00F35F00" w:rsidRDefault="00D66D2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66D29" w:rsidRPr="00F35F00" w:rsidTr="00D66D29">
        <w:trPr>
          <w:trHeight w:val="284"/>
        </w:trPr>
        <w:tc>
          <w:tcPr>
            <w:tcW w:w="2500" w:type="pct"/>
            <w:vAlign w:val="center"/>
          </w:tcPr>
          <w:p w:rsidR="00D66D29" w:rsidRPr="00F35F00" w:rsidRDefault="00D66D2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D66D29" w:rsidRPr="00F35F00" w:rsidRDefault="00D66D29" w:rsidP="00D66D2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3 959,44</w:t>
            </w:r>
          </w:p>
        </w:tc>
        <w:tc>
          <w:tcPr>
            <w:tcW w:w="1250" w:type="pct"/>
            <w:vAlign w:val="center"/>
          </w:tcPr>
          <w:p w:rsidR="00D66D29" w:rsidRPr="00F35F00" w:rsidRDefault="00D66D29" w:rsidP="00D66D2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3 516,08</w:t>
            </w:r>
          </w:p>
        </w:tc>
      </w:tr>
      <w:tr w:rsidR="00D66D29" w:rsidRPr="00F35F00" w:rsidTr="00D66D29">
        <w:trPr>
          <w:trHeight w:val="284"/>
        </w:trPr>
        <w:tc>
          <w:tcPr>
            <w:tcW w:w="2500" w:type="pct"/>
            <w:vAlign w:val="center"/>
          </w:tcPr>
          <w:p w:rsidR="00D66D29" w:rsidRPr="00F35F00" w:rsidRDefault="00D66D2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D66D29" w:rsidRPr="00F35F00" w:rsidRDefault="005113A6" w:rsidP="00D66D2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11092,68</w:t>
            </w:r>
          </w:p>
        </w:tc>
        <w:tc>
          <w:tcPr>
            <w:tcW w:w="1250" w:type="pct"/>
            <w:vAlign w:val="center"/>
          </w:tcPr>
          <w:p w:rsidR="00D66D29" w:rsidRPr="00F35F00" w:rsidRDefault="00D66D29" w:rsidP="00D66D2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11 684,89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F4AEA" w:rsidP="00275F08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275F08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516</w:t>
            </w:r>
            <w:r w:rsidR="00275F08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08</w:t>
            </w:r>
          </w:p>
        </w:tc>
        <w:tc>
          <w:tcPr>
            <w:tcW w:w="1555" w:type="pct"/>
            <w:vAlign w:val="center"/>
          </w:tcPr>
          <w:p w:rsidR="00F35F00" w:rsidRPr="00804636" w:rsidRDefault="00FF4AEA" w:rsidP="00D66D29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D66D29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021</w:t>
            </w:r>
            <w:r w:rsidR="00D66D29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79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275F08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479,36</w:t>
            </w:r>
          </w:p>
        </w:tc>
        <w:tc>
          <w:tcPr>
            <w:tcW w:w="1555" w:type="pct"/>
            <w:vAlign w:val="center"/>
          </w:tcPr>
          <w:p w:rsidR="00F35F00" w:rsidRPr="00804636" w:rsidRDefault="00275F08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494,29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275F08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36,00</w:t>
            </w:r>
          </w:p>
        </w:tc>
        <w:tc>
          <w:tcPr>
            <w:tcW w:w="1555" w:type="pct"/>
            <w:vAlign w:val="center"/>
          </w:tcPr>
          <w:p w:rsidR="00F35F00" w:rsidRPr="003C078A" w:rsidRDefault="00FF4AEA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BD7D8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275F0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959,44</w:t>
            </w:r>
          </w:p>
        </w:tc>
        <w:tc>
          <w:tcPr>
            <w:tcW w:w="1555" w:type="pct"/>
            <w:vAlign w:val="center"/>
          </w:tcPr>
          <w:p w:rsidR="00F35F00" w:rsidRPr="003C078A" w:rsidRDefault="00275F08" w:rsidP="00275F08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D66D29">
              <w:rPr>
                <w:b/>
                <w:sz w:val="16"/>
                <w:szCs w:val="16"/>
              </w:rPr>
              <w:t> </w:t>
            </w:r>
            <w:r w:rsidR="00FF4AEA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16</w:t>
            </w:r>
            <w:r w:rsidR="00D66D29">
              <w:rPr>
                <w:b/>
                <w:sz w:val="16"/>
                <w:szCs w:val="16"/>
              </w:rPr>
              <w:t>,0</w:t>
            </w:r>
            <w:r>
              <w:rPr>
                <w:b/>
                <w:sz w:val="16"/>
                <w:szCs w:val="16"/>
              </w:rPr>
              <w:t>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FF4AE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FF4AE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275F08" w:rsidRDefault="00BD7D80" w:rsidP="00A96E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5F08">
              <w:rPr>
                <w:sz w:val="16"/>
                <w:szCs w:val="16"/>
              </w:rPr>
              <w:t>Netýka sa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BD7D8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275F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680,62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BD7D8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803,64</w:t>
            </w:r>
          </w:p>
        </w:tc>
        <w:tc>
          <w:tcPr>
            <w:tcW w:w="1551" w:type="dxa"/>
            <w:vAlign w:val="center"/>
          </w:tcPr>
          <w:p w:rsidR="00CF7E2A" w:rsidRPr="00CF7E2A" w:rsidRDefault="00BD7D8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275F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876,98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D02D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597,90</w:t>
            </w:r>
          </w:p>
        </w:tc>
        <w:tc>
          <w:tcPr>
            <w:tcW w:w="1550" w:type="dxa"/>
            <w:vAlign w:val="center"/>
          </w:tcPr>
          <w:p w:rsidR="00CF7E2A" w:rsidRPr="00CF7E2A" w:rsidRDefault="00BD7D8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597,90</w:t>
            </w:r>
          </w:p>
        </w:tc>
        <w:tc>
          <w:tcPr>
            <w:tcW w:w="1551" w:type="dxa"/>
            <w:vAlign w:val="center"/>
          </w:tcPr>
          <w:p w:rsidR="00CF7E2A" w:rsidRPr="00CF7E2A" w:rsidRDefault="00BD7D8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597,90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BD7D8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275F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796,54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BD7D8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275F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371,78</w:t>
            </w:r>
          </w:p>
        </w:tc>
        <w:tc>
          <w:tcPr>
            <w:tcW w:w="1551" w:type="dxa"/>
            <w:vAlign w:val="center"/>
          </w:tcPr>
          <w:p w:rsidR="00CF7E2A" w:rsidRPr="00CF7E2A" w:rsidRDefault="00BD7D8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75F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424,76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FF4A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FF4AEA" w:rsidP="00275F08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="00275F08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394</w:t>
            </w:r>
            <w:r w:rsidR="00275F08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29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D7D80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275F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238,71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D7D80" w:rsidP="00BD7D80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275F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155,58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BD7D8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FO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D7D8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275F08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224</w:t>
            </w:r>
            <w:r w:rsidR="00275F08">
              <w:rPr>
                <w:sz w:val="16"/>
                <w:szCs w:val="16"/>
              </w:rPr>
              <w:t>,11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BD7D8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BSK,ÚPSVaR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FF4AEA" w:rsidP="00275F0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  <w:r w:rsidR="00275F08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032</w:t>
            </w:r>
            <w:r w:rsidR="00275F08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63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BD7D8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Prevádzkové náklady/služby,</w:t>
            </w:r>
            <w:r w:rsidR="00275F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mzdy+odvody/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BD7D8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  <w:r w:rsidR="006F33A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653,30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BD7D8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Materiál a pomôcky pre klientov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BD7D80" w:rsidP="006F33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6F33A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027,54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BD7D8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 udržba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BD7D80" w:rsidP="006F33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F33A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79</w:t>
            </w:r>
            <w:r w:rsidR="006F33A7">
              <w:rPr>
                <w:sz w:val="16"/>
                <w:szCs w:val="16"/>
              </w:rPr>
              <w:t>1,06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BD7D80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6F33A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424,76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CD02D2" w:rsidP="00CD02D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 w:rsidRPr="00A208AF">
        <w:rPr>
          <w:sz w:val="16"/>
          <w:szCs w:val="16"/>
        </w:rPr>
        <w:t>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9D1" w:rsidRDefault="004609D1" w:rsidP="00347C39">
      <w:pPr>
        <w:spacing w:before="0" w:after="0" w:line="240" w:lineRule="auto"/>
      </w:pPr>
      <w:r>
        <w:separator/>
      </w:r>
    </w:p>
  </w:endnote>
  <w:endnote w:type="continuationSeparator" w:id="0">
    <w:p w:rsidR="004609D1" w:rsidRDefault="004609D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ECA" w:rsidRDefault="0088783B">
    <w:pPr>
      <w:pStyle w:val="Pta"/>
      <w:jc w:val="right"/>
    </w:pPr>
    <w:fldSimple w:instr="PAGE   \* MERGEFORMAT">
      <w:r w:rsidR="00757660">
        <w:rPr>
          <w:noProof/>
        </w:rPr>
        <w:t>10</w:t>
      </w:r>
    </w:fldSimple>
  </w:p>
  <w:p w:rsidR="00C15ECA" w:rsidRDefault="00C15EC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9D1" w:rsidRDefault="004609D1" w:rsidP="00347C39">
      <w:pPr>
        <w:spacing w:before="0" w:after="0" w:line="240" w:lineRule="auto"/>
      </w:pPr>
      <w:r>
        <w:separator/>
      </w:r>
    </w:p>
  </w:footnote>
  <w:footnote w:type="continuationSeparator" w:id="0">
    <w:p w:rsidR="004609D1" w:rsidRDefault="004609D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052122"/>
    <w:rsid w:val="0000240E"/>
    <w:rsid w:val="000109BB"/>
    <w:rsid w:val="0001299B"/>
    <w:rsid w:val="00032B58"/>
    <w:rsid w:val="0003706B"/>
    <w:rsid w:val="000474F9"/>
    <w:rsid w:val="00052122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D411D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32585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A38B2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E6A4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75F08"/>
    <w:rsid w:val="0029167C"/>
    <w:rsid w:val="00291988"/>
    <w:rsid w:val="00293AE7"/>
    <w:rsid w:val="002945C6"/>
    <w:rsid w:val="002961A2"/>
    <w:rsid w:val="002A4EDB"/>
    <w:rsid w:val="002B30E0"/>
    <w:rsid w:val="002B58C2"/>
    <w:rsid w:val="002C2EFC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09D1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13A6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0143"/>
    <w:rsid w:val="00582A29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9762F"/>
    <w:rsid w:val="006A3414"/>
    <w:rsid w:val="006C3311"/>
    <w:rsid w:val="006D630A"/>
    <w:rsid w:val="006F33A7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57660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8783B"/>
    <w:rsid w:val="00896744"/>
    <w:rsid w:val="008A019A"/>
    <w:rsid w:val="008A4F68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2C03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45DDF"/>
    <w:rsid w:val="00A52D44"/>
    <w:rsid w:val="00A56B88"/>
    <w:rsid w:val="00A56E35"/>
    <w:rsid w:val="00A76253"/>
    <w:rsid w:val="00A81E92"/>
    <w:rsid w:val="00A96E6D"/>
    <w:rsid w:val="00AA27D9"/>
    <w:rsid w:val="00AA5345"/>
    <w:rsid w:val="00AA53EE"/>
    <w:rsid w:val="00AA694C"/>
    <w:rsid w:val="00AB0E11"/>
    <w:rsid w:val="00AC025C"/>
    <w:rsid w:val="00AC244D"/>
    <w:rsid w:val="00AC2C30"/>
    <w:rsid w:val="00AD41FA"/>
    <w:rsid w:val="00AD6FB7"/>
    <w:rsid w:val="00AE1F15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D7D80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15ECA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A70D9"/>
    <w:rsid w:val="00CB36BD"/>
    <w:rsid w:val="00CC249A"/>
    <w:rsid w:val="00CC7A3D"/>
    <w:rsid w:val="00CD02D2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36CD0"/>
    <w:rsid w:val="00D419FA"/>
    <w:rsid w:val="00D440D5"/>
    <w:rsid w:val="00D4487A"/>
    <w:rsid w:val="00D44BC7"/>
    <w:rsid w:val="00D47269"/>
    <w:rsid w:val="00D52CBA"/>
    <w:rsid w:val="00D60028"/>
    <w:rsid w:val="00D66D29"/>
    <w:rsid w:val="00D71FFB"/>
    <w:rsid w:val="00D75ED9"/>
    <w:rsid w:val="00D77265"/>
    <w:rsid w:val="00D77DBF"/>
    <w:rsid w:val="00D80618"/>
    <w:rsid w:val="00D81221"/>
    <w:rsid w:val="00D8629A"/>
    <w:rsid w:val="00D86455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D4FB6"/>
    <w:rsid w:val="00DE678D"/>
    <w:rsid w:val="00DF7CFB"/>
    <w:rsid w:val="00E03790"/>
    <w:rsid w:val="00E058C0"/>
    <w:rsid w:val="00E074E2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EF7F68"/>
    <w:rsid w:val="00F0620E"/>
    <w:rsid w:val="00F101CF"/>
    <w:rsid w:val="00F139AD"/>
    <w:rsid w:val="00F26070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A6671"/>
    <w:rsid w:val="00FB606D"/>
    <w:rsid w:val="00FB77F0"/>
    <w:rsid w:val="00FD4E5A"/>
    <w:rsid w:val="00FD4F62"/>
    <w:rsid w:val="00FD5377"/>
    <w:rsid w:val="00FE1A4B"/>
    <w:rsid w:val="00FE2296"/>
    <w:rsid w:val="00FE4CB7"/>
    <w:rsid w:val="00FE4D2F"/>
    <w:rsid w:val="00FF4AEA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A02C0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A02C0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02C0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F0D35-295D-4245-867C-681CA5CB1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9</TotalTime>
  <Pages>11</Pages>
  <Words>3911</Words>
  <Characters>23486</Characters>
  <Application>Microsoft Office Word</Application>
  <DocSecurity>0</DocSecurity>
  <Lines>195</Lines>
  <Paragraphs>54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33" baseType="lpstr"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/>
      <vt:lpstr/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Vlaďka</dc:creator>
  <cp:lastModifiedBy>boxer 2sk</cp:lastModifiedBy>
  <cp:revision>5</cp:revision>
  <cp:lastPrinted>2014-01-20T21:18:00Z</cp:lastPrinted>
  <dcterms:created xsi:type="dcterms:W3CDTF">2016-04-05T10:15:00Z</dcterms:created>
  <dcterms:modified xsi:type="dcterms:W3CDTF">2016-04-08T11:44:00Z</dcterms:modified>
</cp:coreProperties>
</file>