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C63" w:rsidRPr="002C0794" w:rsidRDefault="00E13C63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E13C63" w:rsidRPr="002C0794" w:rsidRDefault="00E13C63" w:rsidP="00563EC6">
      <w:pPr>
        <w:pStyle w:val="ListParagraph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E13C63" w:rsidRPr="002C0794">
        <w:trPr>
          <w:trHeight w:val="1327"/>
        </w:trPr>
        <w:tc>
          <w:tcPr>
            <w:tcW w:w="1096" w:type="pct"/>
            <w:vAlign w:val="center"/>
          </w:tcPr>
          <w:p w:rsidR="00E13C63" w:rsidRPr="002C0794" w:rsidRDefault="00E13C63" w:rsidP="00563EC6"/>
          <w:p w:rsidR="00E13C63" w:rsidRPr="002C0794" w:rsidRDefault="00E13C63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E13C63" w:rsidRPr="002C0794" w:rsidRDefault="00E13C63" w:rsidP="00563EC6">
            <w:r w:rsidRPr="002C0794">
              <w:t> </w:t>
            </w:r>
            <w:r>
              <w:t>ABSOLON s.r.o.   IČO 45729484  DIČ 2023109968</w:t>
            </w:r>
          </w:p>
        </w:tc>
      </w:tr>
      <w:tr w:rsidR="00E13C63" w:rsidRPr="002C0794">
        <w:trPr>
          <w:trHeight w:val="340"/>
        </w:trPr>
        <w:tc>
          <w:tcPr>
            <w:tcW w:w="1096" w:type="pct"/>
            <w:vAlign w:val="center"/>
          </w:tcPr>
          <w:p w:rsidR="00E13C63" w:rsidRPr="002C0794" w:rsidRDefault="00E13C63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E13C63" w:rsidRPr="002C0794" w:rsidRDefault="00E13C63" w:rsidP="00486DF8">
            <w:pPr>
              <w:spacing w:after="0"/>
            </w:pPr>
            <w:r>
              <w:t>Pekárska  11   94701 Trnava</w:t>
            </w:r>
          </w:p>
        </w:tc>
      </w:tr>
    </w:tbl>
    <w:p w:rsidR="00E13C63" w:rsidRPr="002C0794" w:rsidRDefault="00E13C63" w:rsidP="003D1D35">
      <w:pPr>
        <w:jc w:val="both"/>
      </w:pPr>
      <w:r w:rsidRPr="002C0794">
        <w:t>Opis vykonávanej  činnosti účtovnej jednotky:</w:t>
      </w:r>
      <w:r>
        <w:t xml:space="preserve"> Ostatné  špecializované stavebné práce .</w:t>
      </w:r>
    </w:p>
    <w:p w:rsidR="00E13C63" w:rsidRPr="002C0794" w:rsidRDefault="00E13C63" w:rsidP="003D1D35">
      <w:pPr>
        <w:jc w:val="both"/>
      </w:pPr>
    </w:p>
    <w:p w:rsidR="00E13C63" w:rsidRPr="002C0794" w:rsidRDefault="00E13C63" w:rsidP="00563EC6">
      <w:pPr>
        <w:pStyle w:val="ListParagraph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 w:rsidRPr="002C0794">
        <w:t>Dátum schválenia účtovnej závierky za bezprostredne predchádzajúce účtovné obdobie:</w:t>
      </w:r>
      <w:r>
        <w:t xml:space="preserve">  27.3.2015</w:t>
      </w:r>
    </w:p>
    <w:p w:rsidR="00E13C63" w:rsidRPr="002C0794" w:rsidRDefault="00E13C63" w:rsidP="00C33753">
      <w:pPr>
        <w:pStyle w:val="ListParagraph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E13C63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E13C63" w:rsidRPr="002C0794" w:rsidRDefault="00E13C63" w:rsidP="00563EC6">
            <w:pPr>
              <w:pStyle w:val="ListParagraph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E13C63" w:rsidRPr="002C0794" w:rsidRDefault="00E13C63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E13C63" w:rsidRPr="002C0794" w:rsidRDefault="00E13C63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E13C63" w:rsidRPr="002C0794" w:rsidRDefault="00E13C63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E13C63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E13C63" w:rsidRPr="002C0794" w:rsidRDefault="00E13C63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E13C63" w:rsidRPr="002C0794" w:rsidRDefault="00E13C63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E13C63" w:rsidRPr="002C0794" w:rsidRDefault="00E13C63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E13C63" w:rsidRPr="002C0794" w:rsidRDefault="00E13C63" w:rsidP="00563EC6">
            <w:pPr>
              <w:spacing w:after="0" w:line="240" w:lineRule="auto"/>
            </w:pPr>
          </w:p>
        </w:tc>
      </w:tr>
      <w:tr w:rsidR="00E13C63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E13C63" w:rsidRPr="002C0794" w:rsidRDefault="00E13C63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E13C63" w:rsidRPr="002C0794" w:rsidRDefault="00E13C63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E13C63" w:rsidRPr="002C0794" w:rsidRDefault="00E13C63" w:rsidP="00563EC6">
            <w:pPr>
              <w:spacing w:after="0" w:line="240" w:lineRule="auto"/>
            </w:pPr>
          </w:p>
        </w:tc>
      </w:tr>
    </w:tbl>
    <w:p w:rsidR="00E13C63" w:rsidRPr="002C0794" w:rsidRDefault="00E13C63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E13C63" w:rsidRPr="002C0794" w:rsidRDefault="00E13C63" w:rsidP="00563EC6">
      <w:pPr>
        <w:pStyle w:val="ListParagraph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E13C63" w:rsidRPr="002C0794">
        <w:tc>
          <w:tcPr>
            <w:tcW w:w="3972" w:type="dxa"/>
            <w:vAlign w:val="center"/>
          </w:tcPr>
          <w:p w:rsidR="00E13C63" w:rsidRPr="002C0794" w:rsidRDefault="00E13C63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E13C63" w:rsidRPr="002C0794" w:rsidRDefault="00E13C63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E13C63" w:rsidRPr="002C0794" w:rsidRDefault="00E13C63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E13C63" w:rsidRPr="002C0794" w:rsidRDefault="00E13C63" w:rsidP="00563EC6">
            <w:pPr>
              <w:spacing w:after="0"/>
              <w:ind w:left="56"/>
            </w:pPr>
          </w:p>
        </w:tc>
      </w:tr>
    </w:tbl>
    <w:p w:rsidR="00E13C63" w:rsidRPr="00486DF8" w:rsidRDefault="00E13C63" w:rsidP="00563EC6">
      <w:pPr>
        <w:pStyle w:val="ListParagraph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E13C63" w:rsidRPr="00486DF8" w:rsidRDefault="00E13C63" w:rsidP="00563EC6">
      <w:pPr>
        <w:pStyle w:val="ListParagraph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E13C63" w:rsidRPr="00486DF8" w:rsidRDefault="00E13C63" w:rsidP="00563EC6">
      <w:pPr>
        <w:pStyle w:val="ListParagraph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E13C63" w:rsidRPr="00486DF8" w:rsidRDefault="00E13C63" w:rsidP="00563EC6">
      <w:pPr>
        <w:pStyle w:val="ListParagraph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E13C63" w:rsidRPr="00486DF8" w:rsidRDefault="00E13C63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E13C63" w:rsidRPr="00486DF8" w:rsidRDefault="00E13C63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E13C63" w:rsidRPr="002C0794" w:rsidRDefault="00E13C63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E13C63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E13C63" w:rsidRPr="002C0794" w:rsidRDefault="00E13C63" w:rsidP="00563EC6">
            <w:pPr>
              <w:pStyle w:val="ListParagraph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E13C63" w:rsidRPr="002C0794" w:rsidRDefault="00E13C63" w:rsidP="00486DF8">
            <w:pPr>
              <w:pStyle w:val="ListParagraph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E13C63" w:rsidRPr="002C0794" w:rsidRDefault="00E13C63" w:rsidP="00486DF8">
            <w:pPr>
              <w:pStyle w:val="ListParagraph"/>
              <w:spacing w:after="0" w:line="240" w:lineRule="auto"/>
            </w:pPr>
            <w:r>
              <w:t>9,6</w:t>
            </w:r>
          </w:p>
        </w:tc>
      </w:tr>
      <w:tr w:rsidR="00E13C63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E13C63" w:rsidRPr="002C0794" w:rsidRDefault="00E13C63" w:rsidP="003D1D35">
            <w:pPr>
              <w:pStyle w:val="ListParagraph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E13C63" w:rsidRPr="002C0794" w:rsidRDefault="00E13C63" w:rsidP="00486DF8">
            <w:pPr>
              <w:pStyle w:val="ListParagraph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E13C63" w:rsidRPr="002C0794" w:rsidRDefault="00E13C63" w:rsidP="00486DF8">
            <w:pPr>
              <w:pStyle w:val="ListParagraph"/>
              <w:spacing w:after="0" w:line="240" w:lineRule="auto"/>
            </w:pPr>
            <w:r>
              <w:t>8,7</w:t>
            </w:r>
          </w:p>
        </w:tc>
      </w:tr>
    </w:tbl>
    <w:p w:rsidR="00E13C63" w:rsidRDefault="00E13C63" w:rsidP="000679F3">
      <w:pPr>
        <w:spacing w:after="0"/>
        <w:ind w:left="705" w:hanging="705"/>
        <w:jc w:val="both"/>
        <w:rPr>
          <w:i/>
          <w:iCs/>
        </w:rPr>
      </w:pPr>
    </w:p>
    <w:p w:rsidR="00E13C63" w:rsidRDefault="00E13C63" w:rsidP="000679F3">
      <w:pPr>
        <w:spacing w:after="0"/>
        <w:ind w:left="705" w:hanging="705"/>
        <w:jc w:val="both"/>
        <w:rPr>
          <w:i/>
          <w:iCs/>
        </w:rPr>
      </w:pPr>
    </w:p>
    <w:p w:rsidR="00E13C63" w:rsidRPr="002C0794" w:rsidRDefault="00E13C63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E13C63" w:rsidRPr="002C0794" w:rsidRDefault="00E13C63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E13C63" w:rsidRPr="002C0794" w:rsidRDefault="00E13C63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E13C63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E13C63" w:rsidRPr="000817BE" w:rsidRDefault="00E13C63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E13C63" w:rsidRPr="002C0794" w:rsidRDefault="00E13C63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E13C63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C63" w:rsidRPr="002C0794" w:rsidRDefault="00E13C63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E13C63" w:rsidRPr="002C0794" w:rsidRDefault="00E13C63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C63" w:rsidRPr="002C0794" w:rsidRDefault="00E13C63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E13C63" w:rsidRPr="002C0794" w:rsidRDefault="00E13C63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E13C63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63" w:rsidRPr="002C0794" w:rsidRDefault="00E13C63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13C63" w:rsidRPr="002C0794" w:rsidRDefault="00E13C63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63" w:rsidRPr="002C0794" w:rsidRDefault="00E13C63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13C63" w:rsidRPr="002C0794" w:rsidRDefault="00E13C63" w:rsidP="006365C4">
            <w:pPr>
              <w:spacing w:after="0"/>
              <w:jc w:val="both"/>
            </w:pPr>
          </w:p>
        </w:tc>
      </w:tr>
      <w:tr w:rsidR="00E13C63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C63" w:rsidRPr="002C0794" w:rsidRDefault="00E13C63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13C63" w:rsidRPr="002C0794" w:rsidRDefault="00E13C63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C63" w:rsidRPr="002C0794" w:rsidRDefault="00E13C63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13C63" w:rsidRPr="002C0794" w:rsidRDefault="00E13C63" w:rsidP="006365C4">
            <w:pPr>
              <w:spacing w:after="0"/>
              <w:jc w:val="both"/>
            </w:pPr>
          </w:p>
        </w:tc>
      </w:tr>
      <w:tr w:rsidR="00E13C63" w:rsidRPr="002C0794">
        <w:trPr>
          <w:trHeight w:val="340"/>
        </w:trPr>
        <w:tc>
          <w:tcPr>
            <w:tcW w:w="9498" w:type="dxa"/>
            <w:gridSpan w:val="9"/>
          </w:tcPr>
          <w:p w:rsidR="00E13C63" w:rsidRPr="002C0794" w:rsidRDefault="00E13C63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E13C63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E13C63" w:rsidRDefault="00E13C63" w:rsidP="000817BE">
            <w:pPr>
              <w:spacing w:after="100" w:afterAutospacing="1" w:line="240" w:lineRule="auto"/>
            </w:pPr>
          </w:p>
          <w:p w:rsidR="00E13C63" w:rsidRPr="002C0794" w:rsidRDefault="00E13C63" w:rsidP="000817BE">
            <w:pPr>
              <w:spacing w:after="100" w:afterAutospacing="1" w:line="240" w:lineRule="auto"/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E13C63" w:rsidRDefault="00E13C63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E13C63" w:rsidRPr="002C0794" w:rsidRDefault="00E13C63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E13C63" w:rsidRPr="002C0794" w:rsidRDefault="00E13C63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E13C63" w:rsidRDefault="00E13C63" w:rsidP="006365C4">
            <w:pPr>
              <w:spacing w:after="0" w:line="240" w:lineRule="auto"/>
              <w:jc w:val="center"/>
            </w:pPr>
            <w:r>
              <w:t>BO</w:t>
            </w:r>
          </w:p>
          <w:p w:rsidR="00E13C63" w:rsidRPr="002C0794" w:rsidRDefault="00E13C63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E13C63" w:rsidRDefault="00E13C63" w:rsidP="006365C4">
            <w:pPr>
              <w:spacing w:after="0" w:line="240" w:lineRule="auto"/>
              <w:jc w:val="center"/>
            </w:pPr>
            <w:r>
              <w:t>PO</w:t>
            </w:r>
          </w:p>
          <w:p w:rsidR="00E13C63" w:rsidRPr="002C0794" w:rsidRDefault="00E13C63" w:rsidP="006365C4">
            <w:pPr>
              <w:spacing w:after="0" w:line="240" w:lineRule="auto"/>
              <w:jc w:val="center"/>
            </w:pPr>
          </w:p>
        </w:tc>
      </w:tr>
      <w:tr w:rsidR="00E13C63" w:rsidRPr="002C0794">
        <w:trPr>
          <w:trHeight w:val="340"/>
        </w:trPr>
        <w:tc>
          <w:tcPr>
            <w:tcW w:w="9498" w:type="dxa"/>
            <w:gridSpan w:val="9"/>
          </w:tcPr>
          <w:p w:rsidR="00E13C63" w:rsidRPr="002C0794" w:rsidRDefault="00E13C63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E13C63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E13C63" w:rsidRPr="002C0794" w:rsidRDefault="00E13C63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E13C63" w:rsidRPr="002C0794" w:rsidRDefault="00E13C63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3C63" w:rsidRPr="002C0794" w:rsidRDefault="00E13C63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13C63" w:rsidRPr="002C0794" w:rsidRDefault="00E13C63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13C63" w:rsidRPr="002C0794" w:rsidRDefault="00E13C63" w:rsidP="006365C4">
            <w:pPr>
              <w:spacing w:after="0"/>
            </w:pPr>
          </w:p>
        </w:tc>
      </w:tr>
      <w:tr w:rsidR="00E13C63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E13C63" w:rsidRPr="002C0794" w:rsidRDefault="00E13C63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E13C63" w:rsidRPr="002C0794" w:rsidRDefault="00E13C63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3C63" w:rsidRPr="002C0794" w:rsidRDefault="00E13C63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13C63" w:rsidRPr="002C0794" w:rsidRDefault="00E13C63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13C63" w:rsidRPr="002C0794" w:rsidRDefault="00E13C63" w:rsidP="006365C4">
            <w:pPr>
              <w:spacing w:after="0"/>
            </w:pPr>
          </w:p>
        </w:tc>
      </w:tr>
      <w:tr w:rsidR="00E13C63" w:rsidRPr="002C0794">
        <w:trPr>
          <w:trHeight w:val="340"/>
        </w:trPr>
        <w:tc>
          <w:tcPr>
            <w:tcW w:w="9498" w:type="dxa"/>
            <w:gridSpan w:val="9"/>
          </w:tcPr>
          <w:p w:rsidR="00E13C63" w:rsidRPr="002C0794" w:rsidRDefault="00E13C63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E13C63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E13C63" w:rsidRPr="002C0794" w:rsidRDefault="00E13C63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E13C63" w:rsidRPr="002C0794" w:rsidRDefault="00E13C63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3C63" w:rsidRPr="002C0794" w:rsidRDefault="00E13C63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13C63" w:rsidRPr="002C0794" w:rsidRDefault="00E13C63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13C63" w:rsidRPr="002C0794" w:rsidRDefault="00E13C63" w:rsidP="006365C4">
            <w:pPr>
              <w:spacing w:after="0"/>
            </w:pPr>
          </w:p>
        </w:tc>
      </w:tr>
      <w:tr w:rsidR="00E13C63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E13C63" w:rsidRPr="002C0794" w:rsidRDefault="00E13C63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E13C63" w:rsidRPr="002C0794" w:rsidRDefault="00E13C63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3C63" w:rsidRPr="002C0794" w:rsidRDefault="00E13C63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13C63" w:rsidRPr="002C0794" w:rsidRDefault="00E13C63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13C63" w:rsidRPr="002C0794" w:rsidRDefault="00E13C63" w:rsidP="006365C4">
            <w:pPr>
              <w:spacing w:after="0"/>
            </w:pPr>
          </w:p>
        </w:tc>
      </w:tr>
      <w:tr w:rsidR="00E13C63" w:rsidRPr="002C0794">
        <w:trPr>
          <w:trHeight w:val="340"/>
        </w:trPr>
        <w:tc>
          <w:tcPr>
            <w:tcW w:w="9498" w:type="dxa"/>
            <w:gridSpan w:val="9"/>
          </w:tcPr>
          <w:p w:rsidR="00E13C63" w:rsidRPr="002C0794" w:rsidRDefault="00E13C63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E13C63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E13C63" w:rsidRPr="002C0794" w:rsidRDefault="00E13C63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E13C63" w:rsidRPr="002C0794" w:rsidRDefault="00E13C63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3C63" w:rsidRPr="002C0794" w:rsidRDefault="00E13C63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13C63" w:rsidRPr="002C0794" w:rsidRDefault="00E13C63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13C63" w:rsidRPr="002C0794" w:rsidRDefault="00E13C63" w:rsidP="006365C4">
            <w:pPr>
              <w:spacing w:after="0"/>
            </w:pPr>
          </w:p>
        </w:tc>
      </w:tr>
      <w:tr w:rsidR="00E13C63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E13C63" w:rsidRPr="002C0794" w:rsidRDefault="00E13C63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E13C63" w:rsidRPr="002C0794" w:rsidRDefault="00E13C63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3C63" w:rsidRPr="002C0794" w:rsidRDefault="00E13C63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13C63" w:rsidRPr="002C0794" w:rsidRDefault="00E13C63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13C63" w:rsidRPr="002C0794" w:rsidRDefault="00E13C63" w:rsidP="006365C4">
            <w:pPr>
              <w:spacing w:after="0"/>
            </w:pPr>
          </w:p>
        </w:tc>
      </w:tr>
      <w:tr w:rsidR="00E13C63" w:rsidRPr="002C0794">
        <w:trPr>
          <w:trHeight w:val="340"/>
        </w:trPr>
        <w:tc>
          <w:tcPr>
            <w:tcW w:w="9498" w:type="dxa"/>
            <w:gridSpan w:val="9"/>
          </w:tcPr>
          <w:p w:rsidR="00E13C63" w:rsidRPr="002C0794" w:rsidRDefault="00E13C63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E13C63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E13C63" w:rsidRPr="002C0794" w:rsidRDefault="00E13C63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E13C63" w:rsidRPr="002C0794" w:rsidRDefault="00E13C63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C63" w:rsidRPr="002C0794" w:rsidRDefault="00E13C63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E13C63" w:rsidRPr="002C0794" w:rsidRDefault="00E13C63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E13C63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13C63" w:rsidRPr="002C0794" w:rsidRDefault="00E13C63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13C63" w:rsidRPr="002C0794" w:rsidRDefault="00E13C63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63" w:rsidRPr="002C0794" w:rsidRDefault="00E13C63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E13C63" w:rsidRPr="002C0794" w:rsidRDefault="00E13C63" w:rsidP="006365C4">
            <w:pPr>
              <w:spacing w:after="0" w:line="240" w:lineRule="auto"/>
              <w:jc w:val="both"/>
            </w:pPr>
          </w:p>
        </w:tc>
      </w:tr>
      <w:tr w:rsidR="00E13C63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13C63" w:rsidRPr="002C0794" w:rsidRDefault="00E13C63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13C63" w:rsidRPr="002C0794" w:rsidRDefault="00E13C63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C63" w:rsidRPr="002C0794" w:rsidRDefault="00E13C63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E13C63" w:rsidRPr="002C0794" w:rsidRDefault="00E13C63" w:rsidP="006365C4">
            <w:pPr>
              <w:spacing w:after="0" w:line="240" w:lineRule="auto"/>
              <w:jc w:val="both"/>
            </w:pPr>
          </w:p>
        </w:tc>
      </w:tr>
    </w:tbl>
    <w:p w:rsidR="00E13C63" w:rsidRPr="002C0794" w:rsidRDefault="00E13C63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E13C63" w:rsidRDefault="00E13C63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E13C63" w:rsidRPr="002C0794" w:rsidRDefault="00E13C63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E13C63" w:rsidRPr="002C0794" w:rsidRDefault="00E13C63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E13C63" w:rsidRPr="002C0794" w:rsidRDefault="00E13C63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E13C63" w:rsidRPr="002C0794" w:rsidRDefault="00E13C63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E13C63" w:rsidRPr="002C0794">
        <w:trPr>
          <w:trHeight w:hRule="exact" w:val="340"/>
        </w:trPr>
        <w:tc>
          <w:tcPr>
            <w:tcW w:w="578" w:type="dxa"/>
            <w:vAlign w:val="center"/>
          </w:tcPr>
          <w:p w:rsidR="00E13C63" w:rsidRPr="002C0794" w:rsidRDefault="00E13C63" w:rsidP="00563EC6">
            <w:pPr>
              <w:pStyle w:val="ListParagraph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E13C63" w:rsidRPr="002C0794" w:rsidRDefault="00E13C63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E13C63" w:rsidRPr="002C0794" w:rsidRDefault="00E13C63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E13C63" w:rsidRPr="002C0794" w:rsidRDefault="00E13C63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E13C63" w:rsidRPr="002C0794" w:rsidRDefault="00E13C63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E13C63" w:rsidRPr="002C0794" w:rsidRDefault="00E13C6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E13C63" w:rsidRPr="002C0794">
        <w:trPr>
          <w:trHeight w:hRule="exact" w:val="340"/>
        </w:trPr>
        <w:tc>
          <w:tcPr>
            <w:tcW w:w="578" w:type="dxa"/>
            <w:vAlign w:val="center"/>
          </w:tcPr>
          <w:p w:rsidR="00E13C63" w:rsidRPr="002C0794" w:rsidRDefault="00E13C63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E13C63" w:rsidRPr="002C0794" w:rsidRDefault="00E13C63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E13C63" w:rsidRPr="002C0794" w:rsidRDefault="00E13C63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E13C63" w:rsidRPr="002C0794" w:rsidRDefault="00E13C63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E13C63" w:rsidRPr="002C0794" w:rsidRDefault="00E13C63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E13C63" w:rsidRPr="002C0794" w:rsidRDefault="00E13C6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E13C63" w:rsidRPr="002C0794" w:rsidRDefault="00E13C63" w:rsidP="00DF224D">
      <w:pPr>
        <w:pStyle w:val="ListParagraph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E13C63" w:rsidRPr="002C0794" w:rsidRDefault="00E13C63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E13C63" w:rsidRPr="002C0794" w:rsidRDefault="00E13C63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E13C63" w:rsidRPr="002C0794" w:rsidRDefault="00E13C63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E13C63" w:rsidRPr="002C0794">
        <w:trPr>
          <w:trHeight w:hRule="exact" w:val="589"/>
        </w:trPr>
        <w:tc>
          <w:tcPr>
            <w:tcW w:w="578" w:type="dxa"/>
            <w:vAlign w:val="center"/>
          </w:tcPr>
          <w:p w:rsidR="00E13C63" w:rsidRPr="002C0794" w:rsidRDefault="00E13C63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E13C63" w:rsidRPr="00EE7EC1" w:rsidRDefault="00E13C63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E13C63" w:rsidRPr="002C0794" w:rsidRDefault="00E13C63" w:rsidP="00563EC6">
      <w:pPr>
        <w:pStyle w:val="ListParagraph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E13C63" w:rsidRPr="002C0794">
        <w:tc>
          <w:tcPr>
            <w:tcW w:w="9072" w:type="dxa"/>
            <w:gridSpan w:val="2"/>
            <w:vAlign w:val="center"/>
          </w:tcPr>
          <w:p w:rsidR="00E13C63" w:rsidRPr="002C0794" w:rsidRDefault="00E13C6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E13C63" w:rsidRPr="002C0794">
        <w:tc>
          <w:tcPr>
            <w:tcW w:w="8789" w:type="dxa"/>
            <w:vAlign w:val="center"/>
          </w:tcPr>
          <w:p w:rsidR="00E13C63" w:rsidRPr="002C0794" w:rsidRDefault="00E13C6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E13C63" w:rsidRPr="002C0794" w:rsidRDefault="00E13C6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E13C63" w:rsidRPr="002C0794">
        <w:tc>
          <w:tcPr>
            <w:tcW w:w="8789" w:type="dxa"/>
            <w:vAlign w:val="center"/>
          </w:tcPr>
          <w:p w:rsidR="00E13C63" w:rsidRPr="002C0794" w:rsidRDefault="00E13C6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E13C63" w:rsidRPr="002C0794" w:rsidRDefault="00E13C6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E13C63" w:rsidRPr="002C0794">
        <w:tc>
          <w:tcPr>
            <w:tcW w:w="8789" w:type="dxa"/>
            <w:vAlign w:val="center"/>
          </w:tcPr>
          <w:p w:rsidR="00E13C63" w:rsidRPr="002C0794" w:rsidRDefault="00E13C6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E13C63" w:rsidRPr="002C0794" w:rsidRDefault="00E13C6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E13C63" w:rsidRPr="002C0794">
        <w:tc>
          <w:tcPr>
            <w:tcW w:w="8789" w:type="dxa"/>
            <w:vAlign w:val="center"/>
          </w:tcPr>
          <w:p w:rsidR="00E13C63" w:rsidRPr="002C0794" w:rsidRDefault="00E13C6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E13C63" w:rsidRPr="002C0794" w:rsidRDefault="00E13C6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E13C63" w:rsidRPr="002C0794">
        <w:tc>
          <w:tcPr>
            <w:tcW w:w="8789" w:type="dxa"/>
            <w:vAlign w:val="center"/>
          </w:tcPr>
          <w:p w:rsidR="00E13C63" w:rsidRPr="002C0794" w:rsidRDefault="00E13C6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E13C63" w:rsidRPr="002C0794" w:rsidRDefault="00E13C6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E13C63" w:rsidRPr="002C0794">
        <w:tc>
          <w:tcPr>
            <w:tcW w:w="8789" w:type="dxa"/>
            <w:vAlign w:val="center"/>
          </w:tcPr>
          <w:p w:rsidR="00E13C63" w:rsidRPr="002C0794" w:rsidRDefault="00E13C63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E13C63" w:rsidRPr="002C0794" w:rsidRDefault="00E13C6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E13C63" w:rsidRPr="002C0794">
        <w:tc>
          <w:tcPr>
            <w:tcW w:w="9072" w:type="dxa"/>
            <w:gridSpan w:val="2"/>
            <w:vAlign w:val="center"/>
          </w:tcPr>
          <w:p w:rsidR="00E13C63" w:rsidRPr="002C0794" w:rsidRDefault="00E13C6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E13C63" w:rsidRPr="002C0794">
        <w:tc>
          <w:tcPr>
            <w:tcW w:w="8789" w:type="dxa"/>
            <w:vAlign w:val="center"/>
          </w:tcPr>
          <w:p w:rsidR="00E13C63" w:rsidRPr="002C0794" w:rsidRDefault="00E13C6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E13C63" w:rsidRPr="002C0794" w:rsidRDefault="00E13C6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E13C63" w:rsidRPr="002C0794">
        <w:tc>
          <w:tcPr>
            <w:tcW w:w="8789" w:type="dxa"/>
            <w:vAlign w:val="center"/>
          </w:tcPr>
          <w:p w:rsidR="00E13C63" w:rsidRPr="002C0794" w:rsidRDefault="00E13C6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E13C63" w:rsidRPr="002C0794" w:rsidRDefault="00E13C6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E13C63" w:rsidRPr="002C0794">
        <w:tc>
          <w:tcPr>
            <w:tcW w:w="8789" w:type="dxa"/>
            <w:vAlign w:val="center"/>
          </w:tcPr>
          <w:p w:rsidR="00E13C63" w:rsidRPr="002C0794" w:rsidRDefault="00E13C6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E13C63" w:rsidRPr="002C0794" w:rsidRDefault="00E13C6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E13C63" w:rsidRPr="002C0794">
        <w:tc>
          <w:tcPr>
            <w:tcW w:w="8789" w:type="dxa"/>
            <w:vAlign w:val="center"/>
          </w:tcPr>
          <w:p w:rsidR="00E13C63" w:rsidRPr="002C0794" w:rsidRDefault="00E13C6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E13C63" w:rsidRPr="002C0794" w:rsidRDefault="00E13C6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E13C63" w:rsidRPr="002C0794">
        <w:tc>
          <w:tcPr>
            <w:tcW w:w="9072" w:type="dxa"/>
            <w:gridSpan w:val="2"/>
          </w:tcPr>
          <w:p w:rsidR="00E13C63" w:rsidRPr="002C0794" w:rsidRDefault="00E13C6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E13C63" w:rsidRPr="002C0794">
        <w:tc>
          <w:tcPr>
            <w:tcW w:w="8789" w:type="dxa"/>
          </w:tcPr>
          <w:p w:rsidR="00E13C63" w:rsidRPr="002C0794" w:rsidRDefault="00E13C6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E13C63" w:rsidRPr="002C0794" w:rsidRDefault="00E13C6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E13C63" w:rsidRPr="002C0794">
        <w:tc>
          <w:tcPr>
            <w:tcW w:w="8789" w:type="dxa"/>
          </w:tcPr>
          <w:p w:rsidR="00E13C63" w:rsidRPr="002C0794" w:rsidRDefault="00E13C6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E13C63" w:rsidRPr="002C0794" w:rsidRDefault="00E13C6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E13C63" w:rsidRPr="002C0794">
        <w:tc>
          <w:tcPr>
            <w:tcW w:w="8789" w:type="dxa"/>
          </w:tcPr>
          <w:p w:rsidR="00E13C63" w:rsidRPr="002C0794" w:rsidRDefault="00E13C6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E13C63" w:rsidRPr="002C0794" w:rsidRDefault="00E13C6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E13C63" w:rsidRPr="002C0794">
        <w:tc>
          <w:tcPr>
            <w:tcW w:w="8789" w:type="dxa"/>
          </w:tcPr>
          <w:p w:rsidR="00E13C63" w:rsidRPr="002C0794" w:rsidRDefault="00E13C6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E13C63" w:rsidRPr="002C0794" w:rsidRDefault="00E13C6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E13C63" w:rsidRPr="002C0794">
        <w:tc>
          <w:tcPr>
            <w:tcW w:w="9072" w:type="dxa"/>
            <w:gridSpan w:val="2"/>
            <w:vAlign w:val="center"/>
          </w:tcPr>
          <w:p w:rsidR="00E13C63" w:rsidRPr="002C0794" w:rsidRDefault="00E13C6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E13C63" w:rsidRPr="002C0794">
        <w:tc>
          <w:tcPr>
            <w:tcW w:w="8789" w:type="dxa"/>
            <w:vAlign w:val="center"/>
          </w:tcPr>
          <w:p w:rsidR="00E13C63" w:rsidRPr="002C0794" w:rsidRDefault="00E13C63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E13C63" w:rsidRPr="002C0794" w:rsidRDefault="00E13C6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E13C63" w:rsidRPr="002C0794">
        <w:tc>
          <w:tcPr>
            <w:tcW w:w="8789" w:type="dxa"/>
            <w:vAlign w:val="center"/>
          </w:tcPr>
          <w:p w:rsidR="00E13C63" w:rsidRPr="002C0794" w:rsidRDefault="00E13C63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E13C63" w:rsidRPr="002C0794" w:rsidRDefault="00E13C6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E13C63" w:rsidRPr="002C0794">
        <w:tc>
          <w:tcPr>
            <w:tcW w:w="8789" w:type="dxa"/>
            <w:vAlign w:val="center"/>
          </w:tcPr>
          <w:p w:rsidR="00E13C63" w:rsidRPr="002C0794" w:rsidRDefault="00E13C63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E13C63" w:rsidRPr="002C0794" w:rsidRDefault="00E13C6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E13C63" w:rsidRPr="002C0794">
        <w:tc>
          <w:tcPr>
            <w:tcW w:w="8789" w:type="dxa"/>
            <w:vAlign w:val="center"/>
          </w:tcPr>
          <w:p w:rsidR="00E13C63" w:rsidRPr="002C0794" w:rsidRDefault="00E13C63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E13C63" w:rsidRPr="002C0794" w:rsidRDefault="00E13C6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E13C63" w:rsidRPr="002C0794" w:rsidRDefault="00E13C63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E13C63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E13C63" w:rsidRPr="002C0794" w:rsidRDefault="00E13C6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E13C63" w:rsidRPr="002C0794">
        <w:trPr>
          <w:trHeight w:val="227"/>
        </w:trPr>
        <w:tc>
          <w:tcPr>
            <w:tcW w:w="8789" w:type="dxa"/>
            <w:vAlign w:val="center"/>
          </w:tcPr>
          <w:p w:rsidR="00E13C63" w:rsidRPr="002C0794" w:rsidRDefault="00E13C6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E13C63" w:rsidRPr="002C0794" w:rsidRDefault="00E13C6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E13C63" w:rsidRPr="002C0794">
        <w:trPr>
          <w:trHeight w:val="227"/>
        </w:trPr>
        <w:tc>
          <w:tcPr>
            <w:tcW w:w="8789" w:type="dxa"/>
            <w:vAlign w:val="center"/>
          </w:tcPr>
          <w:p w:rsidR="00E13C63" w:rsidRPr="002C0794" w:rsidRDefault="00E13C6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E13C63" w:rsidRPr="002C0794" w:rsidRDefault="00E13C6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E13C63" w:rsidRPr="002C0794">
        <w:trPr>
          <w:trHeight w:val="227"/>
        </w:trPr>
        <w:tc>
          <w:tcPr>
            <w:tcW w:w="8789" w:type="dxa"/>
            <w:vAlign w:val="center"/>
          </w:tcPr>
          <w:p w:rsidR="00E13C63" w:rsidRPr="002C0794" w:rsidRDefault="00E13C6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E13C63" w:rsidRPr="002C0794" w:rsidRDefault="00E13C6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E13C63" w:rsidRPr="002C0794" w:rsidRDefault="00E13C6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E13C63" w:rsidRPr="002C0794">
        <w:trPr>
          <w:trHeight w:val="227"/>
        </w:trPr>
        <w:tc>
          <w:tcPr>
            <w:tcW w:w="8789" w:type="dxa"/>
            <w:vAlign w:val="center"/>
          </w:tcPr>
          <w:p w:rsidR="00E13C63" w:rsidRPr="002C0794" w:rsidRDefault="00E13C6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E13C63" w:rsidRPr="002C0794" w:rsidRDefault="00E13C6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E13C63" w:rsidRDefault="00E13C63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E13C63" w:rsidRPr="002C0794">
        <w:tc>
          <w:tcPr>
            <w:tcW w:w="8789" w:type="dxa"/>
            <w:vAlign w:val="center"/>
          </w:tcPr>
          <w:p w:rsidR="00E13C63" w:rsidRPr="002C0794" w:rsidRDefault="00E13C63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E13C63" w:rsidRPr="002C0794" w:rsidRDefault="00E13C63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E13C63" w:rsidRPr="002C0794">
        <w:tc>
          <w:tcPr>
            <w:tcW w:w="8789" w:type="dxa"/>
            <w:vAlign w:val="center"/>
          </w:tcPr>
          <w:p w:rsidR="00E13C63" w:rsidRPr="002C0794" w:rsidRDefault="00E13C63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E13C63" w:rsidRPr="002C0794" w:rsidRDefault="00E13C63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E13C63" w:rsidRPr="002C0794">
        <w:tc>
          <w:tcPr>
            <w:tcW w:w="8789" w:type="dxa"/>
            <w:vAlign w:val="center"/>
          </w:tcPr>
          <w:p w:rsidR="00E13C63" w:rsidRPr="002C0794" w:rsidRDefault="00E13C63" w:rsidP="001205A3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E13C63" w:rsidRPr="002C0794" w:rsidRDefault="00E13C63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E13C63" w:rsidRPr="002C0794">
        <w:tc>
          <w:tcPr>
            <w:tcW w:w="8789" w:type="dxa"/>
          </w:tcPr>
          <w:p w:rsidR="00E13C63" w:rsidRPr="002C0794" w:rsidRDefault="00E13C63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E13C63" w:rsidRPr="002C0794" w:rsidRDefault="00E13C63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E13C63" w:rsidRDefault="00E13C63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E13C63">
        <w:trPr>
          <w:trHeight w:val="340"/>
        </w:trPr>
        <w:tc>
          <w:tcPr>
            <w:tcW w:w="9089" w:type="dxa"/>
            <w:gridSpan w:val="3"/>
            <w:vAlign w:val="center"/>
          </w:tcPr>
          <w:p w:rsidR="00E13C63" w:rsidRPr="00F86BAE" w:rsidRDefault="00E13C63" w:rsidP="00A33651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E13C63">
        <w:trPr>
          <w:trHeight w:val="350"/>
        </w:trPr>
        <w:tc>
          <w:tcPr>
            <w:tcW w:w="8789" w:type="dxa"/>
            <w:gridSpan w:val="2"/>
            <w:vAlign w:val="center"/>
          </w:tcPr>
          <w:p w:rsidR="00E13C63" w:rsidRPr="002C0794" w:rsidRDefault="00E13C63" w:rsidP="00A33651">
            <w:pPr>
              <w:pStyle w:val="ListParagraph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E13C63" w:rsidRPr="002C0794" w:rsidRDefault="00E13C63" w:rsidP="00F86BAE">
            <w:pPr>
              <w:spacing w:after="0"/>
              <w:jc w:val="center"/>
            </w:pPr>
            <w:r>
              <w:t>X</w:t>
            </w:r>
          </w:p>
        </w:tc>
      </w:tr>
      <w:tr w:rsidR="00E13C63">
        <w:trPr>
          <w:trHeight w:val="340"/>
        </w:trPr>
        <w:tc>
          <w:tcPr>
            <w:tcW w:w="2977" w:type="dxa"/>
            <w:vMerge w:val="restart"/>
            <w:vAlign w:val="center"/>
          </w:tcPr>
          <w:p w:rsidR="00E13C63" w:rsidRDefault="00E13C63" w:rsidP="00F86BAE">
            <w:pPr>
              <w:spacing w:after="0"/>
            </w:pPr>
          </w:p>
          <w:p w:rsidR="00E13C63" w:rsidRDefault="00E13C63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E13C63" w:rsidRDefault="00E13C63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E13C63" w:rsidRDefault="00E13C63" w:rsidP="00F86BAE">
            <w:pPr>
              <w:spacing w:after="0"/>
              <w:jc w:val="center"/>
            </w:pPr>
            <w:r>
              <w:t>X</w:t>
            </w:r>
          </w:p>
        </w:tc>
      </w:tr>
      <w:tr w:rsidR="00E13C63">
        <w:trPr>
          <w:trHeight w:val="340"/>
        </w:trPr>
        <w:tc>
          <w:tcPr>
            <w:tcW w:w="2977" w:type="dxa"/>
            <w:vMerge/>
            <w:vAlign w:val="center"/>
          </w:tcPr>
          <w:p w:rsidR="00E13C63" w:rsidRDefault="00E13C63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E13C63" w:rsidRDefault="00E13C63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E13C63" w:rsidRDefault="00E13C63" w:rsidP="00F86BAE">
            <w:pPr>
              <w:spacing w:after="0"/>
              <w:jc w:val="center"/>
            </w:pPr>
          </w:p>
        </w:tc>
      </w:tr>
      <w:tr w:rsidR="00E13C63">
        <w:trPr>
          <w:trHeight w:val="340"/>
        </w:trPr>
        <w:tc>
          <w:tcPr>
            <w:tcW w:w="2977" w:type="dxa"/>
            <w:vMerge w:val="restart"/>
            <w:vAlign w:val="center"/>
          </w:tcPr>
          <w:p w:rsidR="00E13C63" w:rsidRDefault="00E13C63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E13C63" w:rsidRDefault="00E13C63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E13C63" w:rsidRDefault="00E13C63" w:rsidP="00F86BAE">
            <w:pPr>
              <w:spacing w:after="0"/>
              <w:jc w:val="center"/>
            </w:pPr>
          </w:p>
        </w:tc>
      </w:tr>
      <w:tr w:rsidR="00E13C63">
        <w:trPr>
          <w:trHeight w:val="340"/>
        </w:trPr>
        <w:tc>
          <w:tcPr>
            <w:tcW w:w="2977" w:type="dxa"/>
            <w:vMerge/>
            <w:vAlign w:val="center"/>
          </w:tcPr>
          <w:p w:rsidR="00E13C63" w:rsidRDefault="00E13C63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E13C63" w:rsidRDefault="00E13C63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E13C63" w:rsidRDefault="00E13C63" w:rsidP="00F86BAE">
            <w:pPr>
              <w:spacing w:after="0"/>
              <w:jc w:val="center"/>
            </w:pPr>
          </w:p>
        </w:tc>
      </w:tr>
      <w:tr w:rsidR="00E13C63">
        <w:trPr>
          <w:trHeight w:val="340"/>
        </w:trPr>
        <w:tc>
          <w:tcPr>
            <w:tcW w:w="2977" w:type="dxa"/>
            <w:vMerge w:val="restart"/>
            <w:vAlign w:val="center"/>
          </w:tcPr>
          <w:p w:rsidR="00E13C63" w:rsidRDefault="00E13C63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E13C63" w:rsidRDefault="00E13C63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E13C63" w:rsidRDefault="00E13C63" w:rsidP="00F86BAE">
            <w:pPr>
              <w:spacing w:after="0"/>
              <w:jc w:val="center"/>
            </w:pPr>
          </w:p>
        </w:tc>
      </w:tr>
      <w:tr w:rsidR="00E13C63">
        <w:trPr>
          <w:trHeight w:val="340"/>
        </w:trPr>
        <w:tc>
          <w:tcPr>
            <w:tcW w:w="2977" w:type="dxa"/>
            <w:vMerge/>
            <w:vAlign w:val="center"/>
          </w:tcPr>
          <w:p w:rsidR="00E13C63" w:rsidRDefault="00E13C63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E13C63" w:rsidRDefault="00E13C63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E13C63" w:rsidRDefault="00E13C63" w:rsidP="00F86BAE">
            <w:pPr>
              <w:spacing w:after="0"/>
              <w:jc w:val="center"/>
            </w:pPr>
          </w:p>
        </w:tc>
      </w:tr>
    </w:tbl>
    <w:p w:rsidR="00E13C63" w:rsidRDefault="00E13C63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E13C63">
        <w:trPr>
          <w:trHeight w:val="340"/>
        </w:trPr>
        <w:tc>
          <w:tcPr>
            <w:tcW w:w="9089" w:type="dxa"/>
            <w:gridSpan w:val="3"/>
          </w:tcPr>
          <w:p w:rsidR="00E13C63" w:rsidRPr="006973BC" w:rsidRDefault="00E13C63" w:rsidP="00A33651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E13C63">
        <w:trPr>
          <w:trHeight w:val="340"/>
        </w:trPr>
        <w:tc>
          <w:tcPr>
            <w:tcW w:w="8789" w:type="dxa"/>
            <w:gridSpan w:val="2"/>
          </w:tcPr>
          <w:p w:rsidR="00E13C63" w:rsidRPr="00737C25" w:rsidRDefault="00E13C63" w:rsidP="006973BC">
            <w:pPr>
              <w:pStyle w:val="ListParagraph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E13C63" w:rsidRPr="00737C25" w:rsidRDefault="00E13C63" w:rsidP="00F86BAE">
            <w:pPr>
              <w:pStyle w:val="ListParagraph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E13C63">
        <w:trPr>
          <w:trHeight w:val="340"/>
        </w:trPr>
        <w:tc>
          <w:tcPr>
            <w:tcW w:w="3279" w:type="dxa"/>
            <w:vMerge w:val="restart"/>
            <w:vAlign w:val="center"/>
          </w:tcPr>
          <w:p w:rsidR="00E13C63" w:rsidRDefault="00E13C63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E13C63" w:rsidRDefault="00E13C63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E13C63" w:rsidRDefault="00E13C63" w:rsidP="00F86BAE">
            <w:pPr>
              <w:spacing w:after="0"/>
              <w:jc w:val="center"/>
            </w:pPr>
            <w:r>
              <w:t>X</w:t>
            </w:r>
          </w:p>
        </w:tc>
      </w:tr>
      <w:tr w:rsidR="00E13C63">
        <w:trPr>
          <w:trHeight w:val="340"/>
        </w:trPr>
        <w:tc>
          <w:tcPr>
            <w:tcW w:w="3279" w:type="dxa"/>
            <w:vMerge/>
            <w:vAlign w:val="center"/>
          </w:tcPr>
          <w:p w:rsidR="00E13C63" w:rsidRDefault="00E13C63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E13C63" w:rsidRDefault="00E13C63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E13C63" w:rsidRDefault="00E13C63" w:rsidP="00F86BAE">
            <w:pPr>
              <w:spacing w:after="0"/>
              <w:jc w:val="center"/>
            </w:pPr>
          </w:p>
        </w:tc>
      </w:tr>
      <w:tr w:rsidR="00E13C63">
        <w:trPr>
          <w:trHeight w:val="340"/>
        </w:trPr>
        <w:tc>
          <w:tcPr>
            <w:tcW w:w="3279" w:type="dxa"/>
            <w:vMerge w:val="restart"/>
            <w:vAlign w:val="center"/>
          </w:tcPr>
          <w:p w:rsidR="00E13C63" w:rsidRDefault="00E13C63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E13C63" w:rsidRDefault="00E13C63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E13C63" w:rsidRDefault="00E13C63" w:rsidP="00F86BAE">
            <w:pPr>
              <w:spacing w:after="0"/>
              <w:jc w:val="center"/>
            </w:pPr>
            <w:r>
              <w:t>X</w:t>
            </w:r>
          </w:p>
        </w:tc>
      </w:tr>
      <w:tr w:rsidR="00E13C63">
        <w:trPr>
          <w:trHeight w:val="340"/>
        </w:trPr>
        <w:tc>
          <w:tcPr>
            <w:tcW w:w="3279" w:type="dxa"/>
            <w:vMerge/>
            <w:vAlign w:val="center"/>
          </w:tcPr>
          <w:p w:rsidR="00E13C63" w:rsidRDefault="00E13C63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E13C63" w:rsidRDefault="00E13C63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E13C63" w:rsidRDefault="00E13C63" w:rsidP="00F86BAE">
            <w:pPr>
              <w:spacing w:after="0"/>
              <w:jc w:val="center"/>
            </w:pPr>
          </w:p>
        </w:tc>
      </w:tr>
      <w:tr w:rsidR="00E13C63">
        <w:trPr>
          <w:trHeight w:val="340"/>
        </w:trPr>
        <w:tc>
          <w:tcPr>
            <w:tcW w:w="3279" w:type="dxa"/>
            <w:vMerge w:val="restart"/>
            <w:vAlign w:val="center"/>
          </w:tcPr>
          <w:p w:rsidR="00E13C63" w:rsidRDefault="00E13C63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E13C63" w:rsidRDefault="00E13C63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E13C63" w:rsidRDefault="00E13C63" w:rsidP="00F86BAE">
            <w:pPr>
              <w:spacing w:after="0"/>
              <w:jc w:val="center"/>
            </w:pPr>
          </w:p>
        </w:tc>
      </w:tr>
      <w:tr w:rsidR="00E13C63">
        <w:trPr>
          <w:trHeight w:val="340"/>
        </w:trPr>
        <w:tc>
          <w:tcPr>
            <w:tcW w:w="3279" w:type="dxa"/>
            <w:vMerge/>
            <w:vAlign w:val="center"/>
          </w:tcPr>
          <w:p w:rsidR="00E13C63" w:rsidRDefault="00E13C63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E13C63" w:rsidRDefault="00E13C63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E13C63" w:rsidRDefault="00E13C63" w:rsidP="00F86BAE">
            <w:pPr>
              <w:spacing w:after="0"/>
              <w:jc w:val="center"/>
            </w:pPr>
          </w:p>
        </w:tc>
      </w:tr>
    </w:tbl>
    <w:p w:rsidR="00E13C63" w:rsidRDefault="00E13C63" w:rsidP="00197838">
      <w:pPr>
        <w:spacing w:after="0"/>
        <w:jc w:val="both"/>
      </w:pPr>
    </w:p>
    <w:p w:rsidR="00E13C63" w:rsidRPr="000E349D" w:rsidRDefault="00E13C63" w:rsidP="00563EC6">
      <w:pPr>
        <w:pStyle w:val="ListParagraph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E13C63" w:rsidRDefault="00E13C63" w:rsidP="00563EC6">
      <w:pPr>
        <w:pStyle w:val="ListParagraph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E13C63" w:rsidRDefault="00E13C63" w:rsidP="00563EC6">
      <w:pPr>
        <w:pStyle w:val="ListParagraph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E13C63" w:rsidRPr="000D53EF" w:rsidRDefault="00E13C63" w:rsidP="00563EC6">
      <w:pPr>
        <w:pStyle w:val="ListParagraph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E13C63" w:rsidRDefault="00E13C63" w:rsidP="00563EC6">
      <w:pPr>
        <w:pStyle w:val="ListParagraph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E13C63" w:rsidRDefault="00E13C63" w:rsidP="00563EC6">
      <w:pPr>
        <w:pStyle w:val="ListParagraph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E13C63" w:rsidRDefault="00E13C63" w:rsidP="00563EC6">
      <w:pPr>
        <w:pStyle w:val="ListParagraph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E13C63" w:rsidRDefault="00E13C63" w:rsidP="00563EC6">
      <w:pPr>
        <w:pStyle w:val="ListParagraph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E13C63" w:rsidRPr="00767CCF" w:rsidRDefault="00E13C63" w:rsidP="00563EC6">
      <w:pPr>
        <w:pStyle w:val="ListParagraph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E13C63" w:rsidRPr="000E349D" w:rsidRDefault="00E13C63" w:rsidP="00563EC6">
      <w:pPr>
        <w:pStyle w:val="ListParagraph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E13C63" w:rsidRPr="00F86BAE" w:rsidRDefault="00E13C63" w:rsidP="00563EC6">
      <w:pPr>
        <w:pStyle w:val="ListParagraph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E13C63" w:rsidRPr="00595DE0">
        <w:tc>
          <w:tcPr>
            <w:tcW w:w="8735" w:type="dxa"/>
            <w:gridSpan w:val="2"/>
          </w:tcPr>
          <w:p w:rsidR="00E13C63" w:rsidRPr="00595DE0" w:rsidRDefault="00E13C63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E13C63" w:rsidRPr="00595DE0" w:rsidRDefault="00E13C63" w:rsidP="00595DE0">
            <w:pPr>
              <w:spacing w:after="0" w:line="240" w:lineRule="auto"/>
            </w:pPr>
          </w:p>
          <w:p w:rsidR="00E13C63" w:rsidRPr="00595DE0" w:rsidRDefault="00E13C63" w:rsidP="00595DE0">
            <w:pPr>
              <w:spacing w:after="0" w:line="240" w:lineRule="auto"/>
            </w:pPr>
          </w:p>
          <w:p w:rsidR="00E13C63" w:rsidRPr="00595DE0" w:rsidRDefault="00E13C63" w:rsidP="00595DE0">
            <w:pPr>
              <w:spacing w:after="0" w:line="240" w:lineRule="auto"/>
            </w:pPr>
          </w:p>
        </w:tc>
      </w:tr>
      <w:tr w:rsidR="00E13C63" w:rsidRPr="00595DE0">
        <w:trPr>
          <w:trHeight w:val="963"/>
        </w:trPr>
        <w:tc>
          <w:tcPr>
            <w:tcW w:w="8735" w:type="dxa"/>
            <w:gridSpan w:val="2"/>
          </w:tcPr>
          <w:p w:rsidR="00E13C63" w:rsidRPr="00595DE0" w:rsidRDefault="00E13C63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E13C63" w:rsidRPr="00595DE0" w:rsidRDefault="00E13C63" w:rsidP="00595DE0">
            <w:pPr>
              <w:spacing w:after="0" w:line="240" w:lineRule="auto"/>
            </w:pPr>
          </w:p>
          <w:p w:rsidR="00E13C63" w:rsidRPr="00595DE0" w:rsidRDefault="00E13C63" w:rsidP="00595DE0">
            <w:pPr>
              <w:spacing w:after="0" w:line="240" w:lineRule="auto"/>
            </w:pPr>
          </w:p>
          <w:p w:rsidR="00E13C63" w:rsidRPr="00595DE0" w:rsidRDefault="00E13C63" w:rsidP="00595DE0">
            <w:pPr>
              <w:spacing w:after="0" w:line="240" w:lineRule="auto"/>
            </w:pPr>
          </w:p>
        </w:tc>
      </w:tr>
      <w:tr w:rsidR="00E13C63" w:rsidRPr="00595DE0">
        <w:trPr>
          <w:trHeight w:val="1217"/>
        </w:trPr>
        <w:tc>
          <w:tcPr>
            <w:tcW w:w="8735" w:type="dxa"/>
            <w:gridSpan w:val="2"/>
          </w:tcPr>
          <w:p w:rsidR="00E13C63" w:rsidRPr="00595DE0" w:rsidRDefault="00E13C63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E13C63" w:rsidRPr="00595DE0" w:rsidRDefault="00E13C63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E13C63" w:rsidRPr="00595DE0">
        <w:trPr>
          <w:trHeight w:val="340"/>
        </w:trPr>
        <w:tc>
          <w:tcPr>
            <w:tcW w:w="7196" w:type="dxa"/>
          </w:tcPr>
          <w:p w:rsidR="00E13C63" w:rsidRPr="00595DE0" w:rsidRDefault="00E13C63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E13C63" w:rsidRPr="00595DE0" w:rsidRDefault="00E13C63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E13C63" w:rsidRPr="00595DE0" w:rsidRDefault="00E13C63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E13C63" w:rsidRPr="00595DE0">
        <w:trPr>
          <w:trHeight w:val="340"/>
        </w:trPr>
        <w:tc>
          <w:tcPr>
            <w:tcW w:w="7196" w:type="dxa"/>
          </w:tcPr>
          <w:p w:rsidR="00E13C63" w:rsidRPr="00595DE0" w:rsidRDefault="00E13C63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E13C63" w:rsidRPr="00595DE0" w:rsidRDefault="00E13C63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E13C63" w:rsidRPr="00595DE0" w:rsidRDefault="00E13C63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E13C63" w:rsidRDefault="00E13C63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E13C63" w:rsidRPr="00595DE0">
        <w:tc>
          <w:tcPr>
            <w:tcW w:w="3085" w:type="dxa"/>
          </w:tcPr>
          <w:p w:rsidR="00E13C63" w:rsidRPr="00595DE0" w:rsidRDefault="00E13C63" w:rsidP="00595DE0">
            <w:pPr>
              <w:spacing w:after="120"/>
            </w:pPr>
            <w:r w:rsidRPr="00595DE0">
              <w:t>Majetok</w:t>
            </w:r>
          </w:p>
        </w:tc>
        <w:tc>
          <w:tcPr>
            <w:tcW w:w="979" w:type="dxa"/>
          </w:tcPr>
          <w:p w:rsidR="00E13C63" w:rsidRPr="00595DE0" w:rsidRDefault="00E13C63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E13C63" w:rsidRPr="00595DE0" w:rsidRDefault="00E13C63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E13C63" w:rsidRPr="00595DE0" w:rsidRDefault="00E13C63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E13C63" w:rsidRPr="00595DE0" w:rsidRDefault="00E13C63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E13C63" w:rsidRPr="00595DE0" w:rsidRDefault="00E13C63" w:rsidP="00595DE0">
            <w:pPr>
              <w:spacing w:after="120"/>
            </w:pPr>
          </w:p>
        </w:tc>
      </w:tr>
      <w:tr w:rsidR="00E13C63" w:rsidRPr="00595DE0">
        <w:tc>
          <w:tcPr>
            <w:tcW w:w="3085" w:type="dxa"/>
          </w:tcPr>
          <w:p w:rsidR="00E13C63" w:rsidRPr="00595DE0" w:rsidRDefault="00E13C63" w:rsidP="00595DE0">
            <w:pPr>
              <w:spacing w:after="120"/>
            </w:pPr>
            <w:r>
              <w:t>Zváračka fólií</w:t>
            </w:r>
          </w:p>
        </w:tc>
        <w:tc>
          <w:tcPr>
            <w:tcW w:w="979" w:type="dxa"/>
          </w:tcPr>
          <w:p w:rsidR="00E13C63" w:rsidRPr="00595DE0" w:rsidRDefault="00E13C63" w:rsidP="00595DE0">
            <w:pPr>
              <w:spacing w:after="120"/>
            </w:pPr>
            <w:r>
              <w:t>1</w:t>
            </w:r>
          </w:p>
        </w:tc>
        <w:tc>
          <w:tcPr>
            <w:tcW w:w="1179" w:type="dxa"/>
          </w:tcPr>
          <w:p w:rsidR="00E13C63" w:rsidRPr="00595DE0" w:rsidRDefault="00E13C63" w:rsidP="00595DE0">
            <w:pPr>
              <w:spacing w:after="120"/>
            </w:pPr>
            <w:r>
              <w:t>4</w:t>
            </w:r>
          </w:p>
        </w:tc>
        <w:tc>
          <w:tcPr>
            <w:tcW w:w="1177" w:type="dxa"/>
          </w:tcPr>
          <w:p w:rsidR="00E13C63" w:rsidRPr="00595DE0" w:rsidRDefault="00E13C63" w:rsidP="00595DE0">
            <w:pPr>
              <w:spacing w:after="120"/>
            </w:pPr>
            <w:r>
              <w:t>x</w:t>
            </w:r>
          </w:p>
        </w:tc>
        <w:tc>
          <w:tcPr>
            <w:tcW w:w="1009" w:type="dxa"/>
          </w:tcPr>
          <w:p w:rsidR="00E13C63" w:rsidRPr="00595DE0" w:rsidRDefault="00E13C63" w:rsidP="00595DE0">
            <w:pPr>
              <w:spacing w:after="120"/>
            </w:pPr>
          </w:p>
        </w:tc>
        <w:tc>
          <w:tcPr>
            <w:tcW w:w="1643" w:type="dxa"/>
          </w:tcPr>
          <w:p w:rsidR="00E13C63" w:rsidRPr="00595DE0" w:rsidRDefault="00E13C63" w:rsidP="00595DE0">
            <w:pPr>
              <w:spacing w:after="120"/>
            </w:pPr>
          </w:p>
        </w:tc>
      </w:tr>
      <w:tr w:rsidR="00E13C63" w:rsidRPr="00595DE0">
        <w:tc>
          <w:tcPr>
            <w:tcW w:w="3085" w:type="dxa"/>
          </w:tcPr>
          <w:p w:rsidR="00E13C63" w:rsidRPr="00595DE0" w:rsidRDefault="00E13C63" w:rsidP="00595DE0">
            <w:pPr>
              <w:spacing w:after="120"/>
            </w:pPr>
            <w:r>
              <w:t>Osobné vozidlo Nissan</w:t>
            </w:r>
          </w:p>
        </w:tc>
        <w:tc>
          <w:tcPr>
            <w:tcW w:w="979" w:type="dxa"/>
          </w:tcPr>
          <w:p w:rsidR="00E13C63" w:rsidRPr="00595DE0" w:rsidRDefault="00E13C63" w:rsidP="00595DE0">
            <w:pPr>
              <w:spacing w:after="120"/>
            </w:pPr>
            <w:r>
              <w:t>1</w:t>
            </w:r>
          </w:p>
        </w:tc>
        <w:tc>
          <w:tcPr>
            <w:tcW w:w="1179" w:type="dxa"/>
          </w:tcPr>
          <w:p w:rsidR="00E13C63" w:rsidRPr="00595DE0" w:rsidRDefault="00E13C63" w:rsidP="00595DE0">
            <w:pPr>
              <w:spacing w:after="120"/>
            </w:pPr>
            <w:r>
              <w:t>4</w:t>
            </w:r>
          </w:p>
        </w:tc>
        <w:tc>
          <w:tcPr>
            <w:tcW w:w="1177" w:type="dxa"/>
          </w:tcPr>
          <w:p w:rsidR="00E13C63" w:rsidRPr="00595DE0" w:rsidRDefault="00E13C63" w:rsidP="00595DE0">
            <w:pPr>
              <w:spacing w:after="120"/>
            </w:pPr>
            <w:r>
              <w:t>x</w:t>
            </w:r>
          </w:p>
        </w:tc>
        <w:tc>
          <w:tcPr>
            <w:tcW w:w="1009" w:type="dxa"/>
          </w:tcPr>
          <w:p w:rsidR="00E13C63" w:rsidRPr="00595DE0" w:rsidRDefault="00E13C63" w:rsidP="00595DE0">
            <w:pPr>
              <w:spacing w:after="120"/>
            </w:pPr>
          </w:p>
        </w:tc>
        <w:tc>
          <w:tcPr>
            <w:tcW w:w="1643" w:type="dxa"/>
          </w:tcPr>
          <w:p w:rsidR="00E13C63" w:rsidRPr="00595DE0" w:rsidRDefault="00E13C63" w:rsidP="00595DE0">
            <w:pPr>
              <w:spacing w:after="120"/>
            </w:pPr>
          </w:p>
        </w:tc>
      </w:tr>
      <w:tr w:rsidR="00E13C63" w:rsidRPr="00595DE0">
        <w:tc>
          <w:tcPr>
            <w:tcW w:w="3085" w:type="dxa"/>
          </w:tcPr>
          <w:p w:rsidR="00E13C63" w:rsidRPr="00595DE0" w:rsidRDefault="00E13C63" w:rsidP="00595DE0">
            <w:pPr>
              <w:spacing w:after="120"/>
              <w:jc w:val="both"/>
            </w:pPr>
            <w:r>
              <w:t>Nákladné vozidlo Iveco</w:t>
            </w:r>
          </w:p>
        </w:tc>
        <w:tc>
          <w:tcPr>
            <w:tcW w:w="979" w:type="dxa"/>
          </w:tcPr>
          <w:p w:rsidR="00E13C63" w:rsidRPr="00595DE0" w:rsidRDefault="00E13C63" w:rsidP="00595DE0">
            <w:pPr>
              <w:spacing w:after="120"/>
              <w:jc w:val="both"/>
            </w:pPr>
            <w:r>
              <w:t>1</w:t>
            </w:r>
          </w:p>
        </w:tc>
        <w:tc>
          <w:tcPr>
            <w:tcW w:w="1179" w:type="dxa"/>
          </w:tcPr>
          <w:p w:rsidR="00E13C63" w:rsidRPr="00595DE0" w:rsidRDefault="00E13C63" w:rsidP="00595DE0">
            <w:pPr>
              <w:spacing w:after="120"/>
              <w:jc w:val="both"/>
            </w:pPr>
            <w:r>
              <w:t>4</w:t>
            </w:r>
          </w:p>
        </w:tc>
        <w:tc>
          <w:tcPr>
            <w:tcW w:w="1177" w:type="dxa"/>
          </w:tcPr>
          <w:p w:rsidR="00E13C63" w:rsidRPr="00595DE0" w:rsidRDefault="00E13C63" w:rsidP="00595DE0">
            <w:pPr>
              <w:spacing w:after="120"/>
              <w:jc w:val="both"/>
            </w:pPr>
            <w:r>
              <w:t>x</w:t>
            </w:r>
          </w:p>
        </w:tc>
        <w:tc>
          <w:tcPr>
            <w:tcW w:w="1009" w:type="dxa"/>
          </w:tcPr>
          <w:p w:rsidR="00E13C63" w:rsidRPr="00595DE0" w:rsidRDefault="00E13C63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E13C63" w:rsidRPr="00595DE0" w:rsidRDefault="00E13C63" w:rsidP="00595DE0">
            <w:pPr>
              <w:spacing w:after="120"/>
              <w:jc w:val="both"/>
            </w:pPr>
          </w:p>
        </w:tc>
      </w:tr>
      <w:tr w:rsidR="00E13C63" w:rsidRPr="00595DE0">
        <w:tc>
          <w:tcPr>
            <w:tcW w:w="3085" w:type="dxa"/>
          </w:tcPr>
          <w:p w:rsidR="00E13C63" w:rsidRPr="00595DE0" w:rsidRDefault="00E13C63" w:rsidP="00595DE0">
            <w:pPr>
              <w:spacing w:after="120"/>
              <w:jc w:val="both"/>
            </w:pPr>
            <w:r>
              <w:t>Osobné vozidlo Škoda Rapid</w:t>
            </w:r>
          </w:p>
        </w:tc>
        <w:tc>
          <w:tcPr>
            <w:tcW w:w="979" w:type="dxa"/>
          </w:tcPr>
          <w:p w:rsidR="00E13C63" w:rsidRPr="00595DE0" w:rsidRDefault="00E13C63" w:rsidP="00595DE0">
            <w:pPr>
              <w:spacing w:after="120"/>
              <w:jc w:val="both"/>
            </w:pPr>
            <w:r>
              <w:t>1</w:t>
            </w:r>
          </w:p>
        </w:tc>
        <w:tc>
          <w:tcPr>
            <w:tcW w:w="1179" w:type="dxa"/>
          </w:tcPr>
          <w:p w:rsidR="00E13C63" w:rsidRPr="00595DE0" w:rsidRDefault="00E13C63" w:rsidP="00595DE0">
            <w:pPr>
              <w:spacing w:after="120"/>
              <w:jc w:val="both"/>
            </w:pPr>
            <w:r>
              <w:t>4</w:t>
            </w:r>
          </w:p>
        </w:tc>
        <w:tc>
          <w:tcPr>
            <w:tcW w:w="1177" w:type="dxa"/>
          </w:tcPr>
          <w:p w:rsidR="00E13C63" w:rsidRPr="00595DE0" w:rsidRDefault="00E13C63" w:rsidP="00595DE0">
            <w:pPr>
              <w:spacing w:after="120"/>
              <w:jc w:val="both"/>
            </w:pPr>
            <w:r>
              <w:t>x</w:t>
            </w:r>
          </w:p>
        </w:tc>
        <w:tc>
          <w:tcPr>
            <w:tcW w:w="1009" w:type="dxa"/>
          </w:tcPr>
          <w:p w:rsidR="00E13C63" w:rsidRPr="00595DE0" w:rsidRDefault="00E13C63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E13C63" w:rsidRPr="00595DE0" w:rsidRDefault="00E13C63" w:rsidP="00595DE0">
            <w:pPr>
              <w:spacing w:after="120"/>
              <w:jc w:val="both"/>
            </w:pPr>
          </w:p>
        </w:tc>
      </w:tr>
      <w:tr w:rsidR="00E13C63" w:rsidRPr="00595DE0">
        <w:tc>
          <w:tcPr>
            <w:tcW w:w="3085" w:type="dxa"/>
          </w:tcPr>
          <w:p w:rsidR="00E13C63" w:rsidRPr="00595DE0" w:rsidRDefault="00E13C63" w:rsidP="00595DE0">
            <w:pPr>
              <w:spacing w:after="120"/>
              <w:jc w:val="both"/>
            </w:pPr>
            <w:r>
              <w:t>Osobné vozidlo Dacia Sandero</w:t>
            </w:r>
          </w:p>
        </w:tc>
        <w:tc>
          <w:tcPr>
            <w:tcW w:w="979" w:type="dxa"/>
          </w:tcPr>
          <w:p w:rsidR="00E13C63" w:rsidRPr="00595DE0" w:rsidRDefault="00E13C63" w:rsidP="00595DE0">
            <w:pPr>
              <w:spacing w:after="120"/>
              <w:jc w:val="both"/>
            </w:pPr>
            <w:r>
              <w:t>1</w:t>
            </w:r>
          </w:p>
        </w:tc>
        <w:tc>
          <w:tcPr>
            <w:tcW w:w="1179" w:type="dxa"/>
          </w:tcPr>
          <w:p w:rsidR="00E13C63" w:rsidRPr="00595DE0" w:rsidRDefault="00E13C63" w:rsidP="00595DE0">
            <w:pPr>
              <w:spacing w:after="120"/>
              <w:jc w:val="both"/>
            </w:pPr>
            <w:r>
              <w:t>4</w:t>
            </w:r>
          </w:p>
        </w:tc>
        <w:tc>
          <w:tcPr>
            <w:tcW w:w="1177" w:type="dxa"/>
          </w:tcPr>
          <w:p w:rsidR="00E13C63" w:rsidRPr="00595DE0" w:rsidRDefault="00E13C63" w:rsidP="00595DE0">
            <w:pPr>
              <w:spacing w:after="120"/>
              <w:jc w:val="both"/>
            </w:pPr>
            <w:r>
              <w:t>x</w:t>
            </w:r>
          </w:p>
        </w:tc>
        <w:tc>
          <w:tcPr>
            <w:tcW w:w="1009" w:type="dxa"/>
          </w:tcPr>
          <w:p w:rsidR="00E13C63" w:rsidRPr="00595DE0" w:rsidRDefault="00E13C63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E13C63" w:rsidRPr="00595DE0" w:rsidRDefault="00E13C63" w:rsidP="00595DE0">
            <w:pPr>
              <w:spacing w:after="120"/>
              <w:jc w:val="both"/>
            </w:pPr>
          </w:p>
        </w:tc>
      </w:tr>
      <w:tr w:rsidR="00E13C63" w:rsidRPr="00595DE0">
        <w:tc>
          <w:tcPr>
            <w:tcW w:w="3085" w:type="dxa"/>
          </w:tcPr>
          <w:p w:rsidR="00E13C63" w:rsidRPr="00595DE0" w:rsidRDefault="00E13C63" w:rsidP="00595DE0">
            <w:pPr>
              <w:spacing w:after="120"/>
              <w:jc w:val="both"/>
            </w:pPr>
            <w:r>
              <w:t>Osobné vozidlo Peugeot</w:t>
            </w:r>
          </w:p>
        </w:tc>
        <w:tc>
          <w:tcPr>
            <w:tcW w:w="979" w:type="dxa"/>
          </w:tcPr>
          <w:p w:rsidR="00E13C63" w:rsidRPr="00595DE0" w:rsidRDefault="00E13C63" w:rsidP="00595DE0">
            <w:pPr>
              <w:spacing w:after="120"/>
              <w:jc w:val="both"/>
            </w:pPr>
            <w:r>
              <w:t>1</w:t>
            </w:r>
          </w:p>
        </w:tc>
        <w:tc>
          <w:tcPr>
            <w:tcW w:w="1179" w:type="dxa"/>
          </w:tcPr>
          <w:p w:rsidR="00E13C63" w:rsidRPr="00595DE0" w:rsidRDefault="00E13C63" w:rsidP="00595DE0">
            <w:pPr>
              <w:spacing w:after="120"/>
              <w:jc w:val="both"/>
            </w:pPr>
            <w:r>
              <w:t>4</w:t>
            </w:r>
          </w:p>
        </w:tc>
        <w:tc>
          <w:tcPr>
            <w:tcW w:w="1177" w:type="dxa"/>
          </w:tcPr>
          <w:p w:rsidR="00E13C63" w:rsidRPr="00595DE0" w:rsidRDefault="00E13C63" w:rsidP="00595DE0">
            <w:pPr>
              <w:spacing w:after="120"/>
              <w:jc w:val="both"/>
            </w:pPr>
            <w:r>
              <w:t>x</w:t>
            </w:r>
          </w:p>
        </w:tc>
        <w:tc>
          <w:tcPr>
            <w:tcW w:w="1009" w:type="dxa"/>
          </w:tcPr>
          <w:p w:rsidR="00E13C63" w:rsidRPr="00595DE0" w:rsidRDefault="00E13C63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E13C63" w:rsidRPr="00595DE0" w:rsidRDefault="00E13C63" w:rsidP="00595DE0">
            <w:pPr>
              <w:spacing w:after="120"/>
              <w:jc w:val="both"/>
            </w:pPr>
          </w:p>
        </w:tc>
      </w:tr>
      <w:tr w:rsidR="00E13C63" w:rsidRPr="00595DE0">
        <w:tc>
          <w:tcPr>
            <w:tcW w:w="3085" w:type="dxa"/>
          </w:tcPr>
          <w:p w:rsidR="00E13C63" w:rsidRPr="00595DE0" w:rsidRDefault="00E13C63" w:rsidP="00595DE0">
            <w:pPr>
              <w:spacing w:after="120"/>
              <w:jc w:val="both"/>
            </w:pPr>
            <w:r>
              <w:t>Píla</w:t>
            </w:r>
          </w:p>
        </w:tc>
        <w:tc>
          <w:tcPr>
            <w:tcW w:w="979" w:type="dxa"/>
          </w:tcPr>
          <w:p w:rsidR="00E13C63" w:rsidRPr="00595DE0" w:rsidRDefault="00E13C63" w:rsidP="00595DE0">
            <w:pPr>
              <w:spacing w:after="120"/>
              <w:jc w:val="both"/>
            </w:pPr>
            <w:r>
              <w:t>2</w:t>
            </w:r>
          </w:p>
        </w:tc>
        <w:tc>
          <w:tcPr>
            <w:tcW w:w="1179" w:type="dxa"/>
          </w:tcPr>
          <w:p w:rsidR="00E13C63" w:rsidRPr="00595DE0" w:rsidRDefault="00E13C63" w:rsidP="00595DE0">
            <w:pPr>
              <w:spacing w:after="120"/>
              <w:jc w:val="both"/>
            </w:pPr>
            <w:r>
              <w:t>6</w:t>
            </w:r>
          </w:p>
        </w:tc>
        <w:tc>
          <w:tcPr>
            <w:tcW w:w="1177" w:type="dxa"/>
          </w:tcPr>
          <w:p w:rsidR="00E13C63" w:rsidRPr="00595DE0" w:rsidRDefault="00E13C63" w:rsidP="00595DE0">
            <w:pPr>
              <w:spacing w:after="120"/>
              <w:jc w:val="both"/>
            </w:pPr>
            <w:r>
              <w:t>x</w:t>
            </w:r>
          </w:p>
        </w:tc>
        <w:tc>
          <w:tcPr>
            <w:tcW w:w="1009" w:type="dxa"/>
          </w:tcPr>
          <w:p w:rsidR="00E13C63" w:rsidRPr="00595DE0" w:rsidRDefault="00E13C63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E13C63" w:rsidRPr="00595DE0" w:rsidRDefault="00E13C63" w:rsidP="00595DE0">
            <w:pPr>
              <w:spacing w:after="120"/>
              <w:jc w:val="both"/>
            </w:pPr>
          </w:p>
        </w:tc>
      </w:tr>
      <w:tr w:rsidR="00E13C63" w:rsidRPr="00595DE0">
        <w:tc>
          <w:tcPr>
            <w:tcW w:w="3085" w:type="dxa"/>
          </w:tcPr>
          <w:p w:rsidR="00E13C63" w:rsidRPr="00595DE0" w:rsidRDefault="00E13C63" w:rsidP="00595DE0">
            <w:pPr>
              <w:spacing w:after="120"/>
              <w:jc w:val="both"/>
            </w:pPr>
            <w:r>
              <w:t>Osobné vozidlo BMW X5</w:t>
            </w:r>
          </w:p>
        </w:tc>
        <w:tc>
          <w:tcPr>
            <w:tcW w:w="979" w:type="dxa"/>
          </w:tcPr>
          <w:p w:rsidR="00E13C63" w:rsidRPr="00595DE0" w:rsidRDefault="00E13C63" w:rsidP="00595DE0">
            <w:pPr>
              <w:spacing w:after="120"/>
              <w:jc w:val="both"/>
            </w:pPr>
            <w:r>
              <w:t>1</w:t>
            </w:r>
          </w:p>
        </w:tc>
        <w:tc>
          <w:tcPr>
            <w:tcW w:w="1179" w:type="dxa"/>
          </w:tcPr>
          <w:p w:rsidR="00E13C63" w:rsidRPr="00595DE0" w:rsidRDefault="00E13C63" w:rsidP="00595DE0">
            <w:pPr>
              <w:spacing w:after="120"/>
              <w:jc w:val="both"/>
            </w:pPr>
            <w:r>
              <w:t>4</w:t>
            </w:r>
          </w:p>
        </w:tc>
        <w:tc>
          <w:tcPr>
            <w:tcW w:w="1177" w:type="dxa"/>
          </w:tcPr>
          <w:p w:rsidR="00E13C63" w:rsidRPr="00595DE0" w:rsidRDefault="00E13C63" w:rsidP="00595DE0">
            <w:pPr>
              <w:spacing w:after="120"/>
              <w:jc w:val="both"/>
            </w:pPr>
            <w:r>
              <w:t>x</w:t>
            </w:r>
          </w:p>
        </w:tc>
        <w:tc>
          <w:tcPr>
            <w:tcW w:w="1009" w:type="dxa"/>
          </w:tcPr>
          <w:p w:rsidR="00E13C63" w:rsidRPr="00595DE0" w:rsidRDefault="00E13C63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E13C63" w:rsidRPr="00595DE0" w:rsidRDefault="00E13C63" w:rsidP="00595DE0">
            <w:pPr>
              <w:spacing w:after="120"/>
              <w:jc w:val="both"/>
            </w:pPr>
          </w:p>
        </w:tc>
      </w:tr>
    </w:tbl>
    <w:p w:rsidR="00E13C63" w:rsidRPr="002C0794" w:rsidRDefault="00E13C63" w:rsidP="00F86BAE">
      <w:pPr>
        <w:spacing w:after="0"/>
        <w:jc w:val="both"/>
      </w:pPr>
    </w:p>
    <w:p w:rsidR="00E13C63" w:rsidRPr="001F3CFB" w:rsidRDefault="00E13C63" w:rsidP="00563EC6">
      <w:pPr>
        <w:pStyle w:val="ListParagraph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E13C63" w:rsidRPr="002C0794" w:rsidRDefault="00E13C63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E13C63" w:rsidRPr="002C0794">
        <w:tc>
          <w:tcPr>
            <w:tcW w:w="9073" w:type="dxa"/>
            <w:gridSpan w:val="4"/>
          </w:tcPr>
          <w:p w:rsidR="00E13C63" w:rsidRPr="00AF3212" w:rsidRDefault="00E13C63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E13C63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E13C63" w:rsidRPr="00D620E4" w:rsidRDefault="00E13C63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13C63" w:rsidRPr="002C0794" w:rsidRDefault="00E13C63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13C63" w:rsidRPr="002C0794" w:rsidRDefault="00E13C63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E13C63" w:rsidRPr="002C0794" w:rsidRDefault="00E13C63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E13C63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E13C63" w:rsidRPr="002C0794" w:rsidRDefault="00E13C63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13C63" w:rsidRPr="002C0794" w:rsidRDefault="00E13C63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13C63" w:rsidRPr="002C0794" w:rsidRDefault="00E13C63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E13C63" w:rsidRPr="002C0794" w:rsidRDefault="00E13C63" w:rsidP="00EF3803">
            <w:pPr>
              <w:spacing w:after="0"/>
              <w:jc w:val="both"/>
            </w:pPr>
          </w:p>
        </w:tc>
      </w:tr>
      <w:tr w:rsidR="00E13C63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E13C63" w:rsidRPr="002C0794" w:rsidRDefault="00E13C63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E13C63" w:rsidRPr="002C0794" w:rsidRDefault="00E13C63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63" w:rsidRPr="002C0794" w:rsidRDefault="00E13C63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E13C63" w:rsidRPr="002C0794" w:rsidRDefault="00E13C63" w:rsidP="00EF3803">
            <w:pPr>
              <w:spacing w:after="0"/>
              <w:jc w:val="both"/>
            </w:pPr>
          </w:p>
        </w:tc>
      </w:tr>
      <w:tr w:rsidR="00E13C63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63" w:rsidRPr="002C0794" w:rsidRDefault="00E13C63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63" w:rsidRPr="002C0794" w:rsidRDefault="00E13C63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63" w:rsidRPr="002C0794" w:rsidRDefault="00E13C63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3C63" w:rsidRPr="002C0794" w:rsidRDefault="00E13C63" w:rsidP="00EF3803">
            <w:pPr>
              <w:spacing w:after="0"/>
              <w:jc w:val="both"/>
            </w:pPr>
          </w:p>
        </w:tc>
      </w:tr>
      <w:tr w:rsidR="00E13C63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63" w:rsidRPr="002C0794" w:rsidRDefault="00E13C63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63" w:rsidRPr="002C0794" w:rsidRDefault="00E13C63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63" w:rsidRPr="002C0794" w:rsidRDefault="00E13C63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3C63" w:rsidRPr="002C0794" w:rsidRDefault="00E13C63" w:rsidP="00EF3803">
            <w:pPr>
              <w:spacing w:after="0"/>
              <w:jc w:val="both"/>
            </w:pPr>
          </w:p>
        </w:tc>
      </w:tr>
      <w:tr w:rsidR="00E13C63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63" w:rsidRPr="002C0794" w:rsidRDefault="00E13C63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63" w:rsidRPr="002C0794" w:rsidRDefault="00E13C63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63" w:rsidRPr="002C0794" w:rsidRDefault="00E13C63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3C63" w:rsidRPr="002C0794" w:rsidRDefault="00E13C63" w:rsidP="00EF3803">
            <w:pPr>
              <w:spacing w:after="0"/>
              <w:jc w:val="both"/>
            </w:pPr>
          </w:p>
        </w:tc>
      </w:tr>
      <w:tr w:rsidR="00E13C63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63" w:rsidRPr="002C0794" w:rsidRDefault="00E13C63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63" w:rsidRPr="002C0794" w:rsidRDefault="00E13C63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63" w:rsidRPr="002C0794" w:rsidRDefault="00E13C63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3C63" w:rsidRPr="002C0794" w:rsidRDefault="00E13C63" w:rsidP="00EF3803">
            <w:pPr>
              <w:spacing w:after="0"/>
              <w:jc w:val="both"/>
            </w:pPr>
          </w:p>
        </w:tc>
      </w:tr>
    </w:tbl>
    <w:p w:rsidR="00E13C63" w:rsidRDefault="00E13C63" w:rsidP="000E349D">
      <w:pPr>
        <w:pStyle w:val="Title"/>
        <w:spacing w:before="0" w:beforeAutospacing="0" w:after="0"/>
        <w:ind w:left="360"/>
        <w:jc w:val="left"/>
      </w:pPr>
    </w:p>
    <w:p w:rsidR="00E13C63" w:rsidRPr="00B06C2C" w:rsidRDefault="00E13C63" w:rsidP="00B06C2C"/>
    <w:p w:rsidR="00E13C63" w:rsidRPr="002C0794" w:rsidRDefault="00E13C63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E13C63" w:rsidRDefault="00E13C63" w:rsidP="000E349D"/>
    <w:p w:rsidR="00E13C63" w:rsidRDefault="00E13C63" w:rsidP="00563EC6">
      <w:pPr>
        <w:pStyle w:val="ListParagraph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E13C63" w:rsidRPr="00D620E4" w:rsidRDefault="00E13C63" w:rsidP="00563EC6">
      <w:pPr>
        <w:pStyle w:val="ListParagraph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E13C63" w:rsidRDefault="00E13C63" w:rsidP="00D620E4">
      <w:pPr>
        <w:pStyle w:val="ListParagraph"/>
        <w:spacing w:after="0" w:line="240" w:lineRule="auto"/>
        <w:ind w:left="357"/>
        <w:jc w:val="both"/>
        <w:rPr>
          <w:lang w:eastAsia="sk-SK"/>
        </w:rPr>
      </w:pPr>
    </w:p>
    <w:p w:rsidR="00E13C63" w:rsidRPr="00737C25" w:rsidRDefault="00E13C63" w:rsidP="00563EC6">
      <w:pPr>
        <w:pStyle w:val="ListParagraph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E13C63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E13C63" w:rsidRPr="00563EC6" w:rsidRDefault="00E13C63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E13C63" w:rsidRPr="00563EC6" w:rsidRDefault="00E13C63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E13C63" w:rsidRPr="00563EC6" w:rsidRDefault="00E13C63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E13C63" w:rsidRPr="00563EC6">
        <w:trPr>
          <w:trHeight w:val="340"/>
        </w:trPr>
        <w:tc>
          <w:tcPr>
            <w:tcW w:w="2424" w:type="pct"/>
            <w:vMerge/>
          </w:tcPr>
          <w:p w:rsidR="00E13C63" w:rsidRPr="00563EC6" w:rsidRDefault="00E13C63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E13C63" w:rsidRPr="00563EC6" w:rsidRDefault="00E13C63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E13C63" w:rsidRPr="00563EC6" w:rsidRDefault="00E13C63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E13C63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E13C63" w:rsidRPr="006365C4" w:rsidRDefault="00E13C63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E13C63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E13C63" w:rsidRPr="00563EC6" w:rsidRDefault="00E13C63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E13C63" w:rsidRPr="00563EC6">
        <w:trPr>
          <w:trHeight w:val="340"/>
        </w:trPr>
        <w:tc>
          <w:tcPr>
            <w:tcW w:w="2424" w:type="pct"/>
            <w:vAlign w:val="center"/>
          </w:tcPr>
          <w:p w:rsidR="00E13C63" w:rsidRPr="00563EC6" w:rsidRDefault="00E13C63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E13C63" w:rsidRPr="00563EC6" w:rsidRDefault="00E13C63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E13C63" w:rsidRPr="00563EC6" w:rsidRDefault="00E13C63" w:rsidP="00563EC6">
            <w:pPr>
              <w:spacing w:after="0" w:line="240" w:lineRule="auto"/>
            </w:pPr>
          </w:p>
        </w:tc>
      </w:tr>
      <w:tr w:rsidR="00E13C63" w:rsidRPr="00563EC6">
        <w:trPr>
          <w:trHeight w:val="340"/>
        </w:trPr>
        <w:tc>
          <w:tcPr>
            <w:tcW w:w="2424" w:type="pct"/>
            <w:vAlign w:val="center"/>
          </w:tcPr>
          <w:p w:rsidR="00E13C63" w:rsidRPr="00563EC6" w:rsidRDefault="00E13C63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E13C63" w:rsidRPr="00563EC6" w:rsidRDefault="00E13C63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E13C63" w:rsidRPr="00563EC6" w:rsidRDefault="00E13C63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E13C63" w:rsidRPr="00563EC6">
        <w:trPr>
          <w:trHeight w:val="340"/>
        </w:trPr>
        <w:tc>
          <w:tcPr>
            <w:tcW w:w="2424" w:type="pct"/>
            <w:vAlign w:val="center"/>
          </w:tcPr>
          <w:p w:rsidR="00E13C63" w:rsidRPr="00563EC6" w:rsidRDefault="00E13C63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E13C63" w:rsidRPr="00563EC6" w:rsidRDefault="00E13C63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E13C63" w:rsidRPr="00563EC6" w:rsidRDefault="00E13C63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E13C63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E13C63" w:rsidRPr="00563EC6" w:rsidRDefault="00E13C63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E13C63" w:rsidRPr="00563EC6" w:rsidRDefault="00E13C63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E13C63" w:rsidRPr="00563EC6" w:rsidRDefault="00E13C63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E13C63" w:rsidRPr="00737C25" w:rsidRDefault="00E13C63" w:rsidP="00D620E4">
      <w:pPr>
        <w:pStyle w:val="ListParagraph"/>
        <w:spacing w:after="0" w:line="240" w:lineRule="auto"/>
        <w:jc w:val="both"/>
        <w:rPr>
          <w:lang w:eastAsia="sk-SK"/>
        </w:rPr>
      </w:pPr>
    </w:p>
    <w:p w:rsidR="00E13C63" w:rsidRPr="00737C25" w:rsidRDefault="00E13C63" w:rsidP="00563EC6">
      <w:pPr>
        <w:pStyle w:val="ListParagraph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E13C63" w:rsidRPr="00737C25" w:rsidRDefault="00E13C63" w:rsidP="00563EC6">
      <w:pPr>
        <w:pStyle w:val="ListParagraph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E13C63" w:rsidRPr="00737C25" w:rsidRDefault="00E13C63" w:rsidP="00563EC6">
      <w:pPr>
        <w:pStyle w:val="ListParagraph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E13C63" w:rsidRPr="00737C25" w:rsidRDefault="00E13C63" w:rsidP="00563EC6">
      <w:pPr>
        <w:pStyle w:val="ListParagraph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E13C63" w:rsidRPr="00737C25" w:rsidRDefault="00E13C63" w:rsidP="00563EC6">
      <w:pPr>
        <w:pStyle w:val="ListParagraph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E13C63" w:rsidRPr="00737C25" w:rsidRDefault="00E13C63" w:rsidP="00563EC6">
      <w:pPr>
        <w:pStyle w:val="ListParagraph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E13C63" w:rsidRDefault="00E13C63" w:rsidP="00D620E4">
      <w:pPr>
        <w:pStyle w:val="ListParagraph"/>
        <w:spacing w:after="0" w:line="240" w:lineRule="auto"/>
        <w:ind w:left="502"/>
        <w:jc w:val="both"/>
        <w:rPr>
          <w:lang w:eastAsia="sk-SK"/>
        </w:rPr>
      </w:pPr>
    </w:p>
    <w:p w:rsidR="00E13C63" w:rsidRDefault="00E13C63" w:rsidP="00563EC6">
      <w:pPr>
        <w:pStyle w:val="ListParagraph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E13C63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E13C63" w:rsidRPr="001C27A9" w:rsidRDefault="00E13C63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E13C63" w:rsidRPr="001C27A9" w:rsidRDefault="00E13C63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13C63" w:rsidRPr="001C27A9" w:rsidRDefault="00E13C63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E13C63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E13C63" w:rsidRPr="001C27A9" w:rsidRDefault="00E13C63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E13C63" w:rsidRPr="001C27A9" w:rsidRDefault="00E13C63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E13C63" w:rsidRPr="001C27A9" w:rsidRDefault="00E13C63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E13C63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E13C63" w:rsidRPr="001C27A9" w:rsidRDefault="00E13C63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E13C63" w:rsidRPr="001C27A9" w:rsidRDefault="00E13C63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E13C63" w:rsidRPr="001C27A9" w:rsidRDefault="00E13C63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E13C63" w:rsidRDefault="00E13C63" w:rsidP="000E349D"/>
    <w:p w:rsidR="00E13C63" w:rsidRDefault="00E13C63" w:rsidP="000E349D"/>
    <w:p w:rsidR="00E13C63" w:rsidRPr="002C0794" w:rsidRDefault="00E13C63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E13C63" w:rsidRDefault="00E13C63" w:rsidP="000E349D"/>
    <w:p w:rsidR="00E13C63" w:rsidRPr="00DA66DC" w:rsidRDefault="00E13C63" w:rsidP="00563EC6">
      <w:pPr>
        <w:pStyle w:val="ListParagraph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E13C63" w:rsidRDefault="00E13C63" w:rsidP="00563EC6">
      <w:pPr>
        <w:pStyle w:val="ListParagraph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E13C63" w:rsidRPr="00CF7267" w:rsidRDefault="00E13C63" w:rsidP="00563EC6">
      <w:pPr>
        <w:pStyle w:val="ListParagraph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E13C63" w:rsidRDefault="00E13C63" w:rsidP="00563EC6">
      <w:pPr>
        <w:pStyle w:val="ListParagraph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E13C63" w:rsidRPr="00094E53" w:rsidRDefault="00E13C63" w:rsidP="00563EC6">
      <w:pPr>
        <w:pStyle w:val="ListParagraph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E13C63" w:rsidRDefault="00E13C63" w:rsidP="001C27A9">
      <w:pPr>
        <w:pStyle w:val="ListParagraph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E13C63" w:rsidRPr="002C0794">
        <w:tc>
          <w:tcPr>
            <w:tcW w:w="9498" w:type="dxa"/>
            <w:gridSpan w:val="3"/>
          </w:tcPr>
          <w:p w:rsidR="00E13C63" w:rsidRPr="00D26D36" w:rsidRDefault="00E13C63" w:rsidP="00563EC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E13C63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E13C63" w:rsidRPr="002C0794" w:rsidRDefault="00E13C63" w:rsidP="00563EC6">
            <w:pPr>
              <w:pStyle w:val="ListParagraph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13C63" w:rsidRPr="002C0794" w:rsidRDefault="00E13C63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13C63" w:rsidRPr="002C0794" w:rsidRDefault="00E13C63" w:rsidP="00563EC6">
            <w:pPr>
              <w:spacing w:after="0"/>
              <w:jc w:val="both"/>
            </w:pPr>
          </w:p>
        </w:tc>
      </w:tr>
      <w:tr w:rsidR="00E13C63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E13C63" w:rsidRPr="002C0794" w:rsidRDefault="00E13C63" w:rsidP="00563EC6">
            <w:pPr>
              <w:pStyle w:val="ListParagraph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13C63" w:rsidRPr="002C0794" w:rsidRDefault="00E13C63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13C63" w:rsidRPr="002C0794" w:rsidRDefault="00E13C63" w:rsidP="00563EC6">
            <w:pPr>
              <w:spacing w:after="0"/>
              <w:jc w:val="both"/>
            </w:pPr>
          </w:p>
        </w:tc>
      </w:tr>
      <w:tr w:rsidR="00E13C63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E13C63" w:rsidRPr="002C0794" w:rsidRDefault="00E13C63" w:rsidP="00563EC6">
            <w:pPr>
              <w:pStyle w:val="ListParagraph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13C63" w:rsidRPr="002C0794" w:rsidRDefault="00E13C63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13C63" w:rsidRPr="002C0794" w:rsidRDefault="00E13C63" w:rsidP="00563EC6">
            <w:pPr>
              <w:spacing w:after="0"/>
              <w:jc w:val="both"/>
            </w:pPr>
          </w:p>
        </w:tc>
      </w:tr>
    </w:tbl>
    <w:p w:rsidR="00E13C63" w:rsidRPr="002C0794" w:rsidRDefault="00E13C63" w:rsidP="001C27A9">
      <w:pPr>
        <w:spacing w:after="0"/>
        <w:ind w:right="-471"/>
      </w:pPr>
    </w:p>
    <w:p w:rsidR="00E13C63" w:rsidRDefault="00E13C63" w:rsidP="001C27A9">
      <w:pPr>
        <w:pStyle w:val="ListParagraph"/>
        <w:spacing w:after="0" w:line="240" w:lineRule="auto"/>
        <w:ind w:left="357"/>
        <w:jc w:val="both"/>
        <w:rPr>
          <w:lang w:eastAsia="sk-SK"/>
        </w:rPr>
      </w:pPr>
    </w:p>
    <w:p w:rsidR="00E13C63" w:rsidRDefault="00E13C63" w:rsidP="001C27A9">
      <w:pPr>
        <w:pStyle w:val="ListParagraph"/>
        <w:spacing w:after="0" w:line="240" w:lineRule="auto"/>
        <w:ind w:left="357"/>
        <w:jc w:val="both"/>
        <w:rPr>
          <w:lang w:eastAsia="sk-SK"/>
        </w:rPr>
      </w:pPr>
    </w:p>
    <w:p w:rsidR="00E13C63" w:rsidRDefault="00E13C63" w:rsidP="001C27A9">
      <w:pPr>
        <w:pStyle w:val="ListParagraph"/>
        <w:spacing w:after="0" w:line="240" w:lineRule="auto"/>
        <w:ind w:left="357"/>
        <w:jc w:val="both"/>
        <w:rPr>
          <w:lang w:eastAsia="sk-SK"/>
        </w:rPr>
      </w:pPr>
    </w:p>
    <w:p w:rsidR="00E13C63" w:rsidRDefault="00E13C63" w:rsidP="001C27A9">
      <w:pPr>
        <w:pStyle w:val="ListParagraph"/>
        <w:spacing w:after="0" w:line="240" w:lineRule="auto"/>
        <w:ind w:left="357"/>
        <w:jc w:val="both"/>
        <w:rPr>
          <w:lang w:eastAsia="sk-SK"/>
        </w:rPr>
      </w:pPr>
    </w:p>
    <w:p w:rsidR="00E13C63" w:rsidRDefault="00E13C63" w:rsidP="001C27A9">
      <w:pPr>
        <w:pStyle w:val="ListParagraph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E13C63" w:rsidRPr="002C0794">
        <w:tc>
          <w:tcPr>
            <w:tcW w:w="9498" w:type="dxa"/>
            <w:gridSpan w:val="3"/>
          </w:tcPr>
          <w:p w:rsidR="00E13C63" w:rsidRPr="001C27A9" w:rsidRDefault="00E13C63" w:rsidP="00563EC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E13C63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E13C63" w:rsidRPr="002C0794" w:rsidRDefault="00E13C63" w:rsidP="00563EC6">
            <w:pPr>
              <w:pStyle w:val="ListParagraph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13C63" w:rsidRPr="002C0794" w:rsidRDefault="00E13C63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13C63" w:rsidRPr="002C0794" w:rsidRDefault="00E13C63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E13C63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E13C63" w:rsidRPr="002C0794" w:rsidRDefault="00E13C63" w:rsidP="00563EC6">
            <w:pPr>
              <w:pStyle w:val="ListParagraph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13C63" w:rsidRPr="002C0794" w:rsidRDefault="00E13C63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13C63" w:rsidRPr="002C0794" w:rsidRDefault="00E13C63" w:rsidP="00563EC6">
            <w:pPr>
              <w:spacing w:after="0"/>
              <w:jc w:val="both"/>
            </w:pPr>
          </w:p>
        </w:tc>
      </w:tr>
      <w:tr w:rsidR="00E13C63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13C63" w:rsidRPr="002C0794" w:rsidRDefault="00E13C63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13C63" w:rsidRPr="002C0794" w:rsidRDefault="00E13C63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13C63" w:rsidRPr="002C0794" w:rsidRDefault="00E13C63" w:rsidP="00563EC6">
            <w:pPr>
              <w:spacing w:after="0"/>
              <w:jc w:val="both"/>
            </w:pPr>
          </w:p>
        </w:tc>
      </w:tr>
      <w:tr w:rsidR="00E13C63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E13C63" w:rsidRPr="002C0794" w:rsidRDefault="00E13C63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E13C63" w:rsidRPr="002C0794" w:rsidRDefault="00E13C63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E13C63" w:rsidRPr="002C0794" w:rsidRDefault="00E13C63" w:rsidP="00563EC6">
            <w:pPr>
              <w:spacing w:after="0"/>
              <w:jc w:val="both"/>
            </w:pPr>
          </w:p>
        </w:tc>
      </w:tr>
    </w:tbl>
    <w:p w:rsidR="00E13C63" w:rsidRDefault="00E13C63" w:rsidP="000E349D"/>
    <w:p w:rsidR="00E13C63" w:rsidRDefault="00E13C63" w:rsidP="000E349D"/>
    <w:p w:rsidR="00E13C63" w:rsidRPr="002C0794" w:rsidRDefault="00E13C63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E13C63" w:rsidRPr="000E349D" w:rsidRDefault="00E13C63" w:rsidP="000E349D"/>
    <w:p w:rsidR="00E13C63" w:rsidRPr="00DA66DC" w:rsidRDefault="00E13C63" w:rsidP="006E43D5">
      <w:pPr>
        <w:pStyle w:val="ListParagraph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E13C63" w:rsidRDefault="00E13C63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E13C63" w:rsidRDefault="00E13C63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E13C63" w:rsidRDefault="00E13C63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E13C63" w:rsidRDefault="00E13C63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E13C63" w:rsidRDefault="00E13C63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E13C63" w:rsidRDefault="00E13C63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E13C63" w:rsidRDefault="00E13C63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E13C63" w:rsidRDefault="00E13C63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E13C63" w:rsidRDefault="00E13C63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E13C63" w:rsidRPr="00CF7267" w:rsidRDefault="00E13C63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E13C63" w:rsidRDefault="00E13C63" w:rsidP="000E349D">
      <w:pPr>
        <w:pStyle w:val="Title"/>
        <w:spacing w:before="0" w:beforeAutospacing="0" w:after="0"/>
        <w:ind w:left="360"/>
        <w:jc w:val="left"/>
      </w:pPr>
    </w:p>
    <w:p w:rsidR="00E13C63" w:rsidRPr="002C0794" w:rsidRDefault="00E13C63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E13C63" w:rsidRDefault="00E13C63" w:rsidP="006E43D5"/>
    <w:p w:rsidR="00E13C63" w:rsidRPr="002F026B" w:rsidRDefault="00E13C63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E13C63" w:rsidRPr="002F026B" w:rsidRDefault="00E13C63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E13C63" w:rsidRPr="002F026B" w:rsidRDefault="00E13C63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E13C63" w:rsidRDefault="00E13C63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E13C63" w:rsidRPr="002F026B" w:rsidRDefault="00E13C63" w:rsidP="006E43D5">
      <w:pPr>
        <w:spacing w:after="0" w:line="240" w:lineRule="auto"/>
        <w:ind w:left="641"/>
        <w:jc w:val="both"/>
      </w:pPr>
    </w:p>
    <w:p w:rsidR="00E13C63" w:rsidRDefault="00E13C63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E13C63" w:rsidRDefault="00E13C63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E13C63" w:rsidRDefault="00E13C63" w:rsidP="004268D2">
      <w:pPr>
        <w:spacing w:after="0" w:line="240" w:lineRule="auto"/>
      </w:pPr>
    </w:p>
    <w:p w:rsidR="00E13C63" w:rsidRPr="002C0794" w:rsidRDefault="00E13C63" w:rsidP="004268D2">
      <w:pPr>
        <w:spacing w:after="0" w:line="240" w:lineRule="auto"/>
      </w:pPr>
    </w:p>
    <w:p w:rsidR="00E13C63" w:rsidRDefault="00E13C63" w:rsidP="004268D2">
      <w:pPr>
        <w:spacing w:after="0" w:line="240" w:lineRule="auto"/>
      </w:pPr>
      <w:r w:rsidRPr="002C0794">
        <w:t>Použité  skratky:</w:t>
      </w:r>
    </w:p>
    <w:p w:rsidR="00E13C63" w:rsidRPr="002C0794" w:rsidRDefault="00E13C63" w:rsidP="004268D2">
      <w:pPr>
        <w:spacing w:after="0" w:line="240" w:lineRule="auto"/>
      </w:pPr>
      <w:r>
        <w:t>ÚJ-účtovná jednotka</w:t>
      </w:r>
    </w:p>
    <w:p w:rsidR="00E13C63" w:rsidRDefault="00E13C63" w:rsidP="0003344F">
      <w:pPr>
        <w:spacing w:after="0" w:line="240" w:lineRule="auto"/>
      </w:pPr>
      <w:r>
        <w:t>BO-bežné účtovné obdobie</w:t>
      </w:r>
    </w:p>
    <w:p w:rsidR="00E13C63" w:rsidRDefault="00E13C63" w:rsidP="0003344F">
      <w:pPr>
        <w:spacing w:after="0" w:line="240" w:lineRule="auto"/>
      </w:pPr>
      <w:r>
        <w:t>PO-bezprostredne predchádzajúce účtovné obdobie</w:t>
      </w:r>
    </w:p>
    <w:p w:rsidR="00E13C63" w:rsidRPr="002C0794" w:rsidRDefault="00E13C63" w:rsidP="0003344F">
      <w:pPr>
        <w:spacing w:after="0" w:line="240" w:lineRule="auto"/>
      </w:pPr>
      <w:r>
        <w:t>X-položka sa vzťahuje na účtovnú jednotku</w:t>
      </w:r>
    </w:p>
    <w:sectPr w:rsidR="00E13C63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C63" w:rsidRDefault="00E13C63" w:rsidP="00107589">
      <w:pPr>
        <w:spacing w:after="0" w:line="240" w:lineRule="auto"/>
      </w:pPr>
      <w:r>
        <w:separator/>
      </w:r>
    </w:p>
  </w:endnote>
  <w:endnote w:type="continuationSeparator" w:id="0">
    <w:p w:rsidR="00E13C63" w:rsidRDefault="00E13C6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C63" w:rsidRDefault="00E13C63">
    <w:pPr>
      <w:pStyle w:val="Footer"/>
      <w:jc w:val="center"/>
    </w:pPr>
    <w:fldSimple w:instr=" PAGE   \* MERGEFORMAT ">
      <w:r>
        <w:rPr>
          <w:noProof/>
        </w:rPr>
        <w:t>8</w:t>
      </w:r>
    </w:fldSimple>
  </w:p>
  <w:p w:rsidR="00E13C63" w:rsidRDefault="00E13C6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C63" w:rsidRDefault="00E13C63" w:rsidP="00107589">
      <w:pPr>
        <w:spacing w:after="0" w:line="240" w:lineRule="auto"/>
      </w:pPr>
      <w:r>
        <w:separator/>
      </w:r>
    </w:p>
  </w:footnote>
  <w:footnote w:type="continuationSeparator" w:id="0">
    <w:p w:rsidR="00E13C63" w:rsidRDefault="00E13C6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C63" w:rsidRDefault="00E13C63">
    <w:pPr>
      <w:pStyle w:val="Header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E13C63">
      <w:trPr>
        <w:trHeight w:val="326"/>
      </w:trPr>
      <w:tc>
        <w:tcPr>
          <w:tcW w:w="2245" w:type="dxa"/>
        </w:tcPr>
        <w:p w:rsidR="00E13C63" w:rsidRPr="00854972" w:rsidRDefault="00E13C63" w:rsidP="002A6D92">
          <w:pPr>
            <w:pStyle w:val="Header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E13C63" w:rsidRDefault="00E13C63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E13C63" w:rsidRDefault="00E13C63" w:rsidP="002A6D92">
          <w:pPr>
            <w:spacing w:after="0" w:line="240" w:lineRule="auto"/>
          </w:pPr>
          <w:r>
            <w:t>IČO: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E13C63" w:rsidRDefault="00E13C63" w:rsidP="002A6D92">
          <w:pPr>
            <w:spacing w:after="0" w:line="240" w:lineRule="auto"/>
          </w:pPr>
        </w:p>
      </w:tc>
      <w:tc>
        <w:tcPr>
          <w:tcW w:w="2157" w:type="dxa"/>
        </w:tcPr>
        <w:p w:rsidR="00E13C63" w:rsidRDefault="00E13C63" w:rsidP="002A6D92">
          <w:pPr>
            <w:spacing w:after="0" w:line="240" w:lineRule="auto"/>
          </w:pPr>
          <w:r>
            <w:t>DIČ:</w:t>
          </w:r>
        </w:p>
      </w:tc>
    </w:tr>
  </w:tbl>
  <w:p w:rsidR="00E13C63" w:rsidRPr="004268D2" w:rsidRDefault="00E13C63" w:rsidP="000853E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34A2"/>
    <w:rsid w:val="000A7EE3"/>
    <w:rsid w:val="000B4D0C"/>
    <w:rsid w:val="000C4493"/>
    <w:rsid w:val="000D22CE"/>
    <w:rsid w:val="000D53EF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4A90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17EE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351D"/>
    <w:rsid w:val="0037431D"/>
    <w:rsid w:val="00383ECE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1E19"/>
    <w:rsid w:val="004B4D5E"/>
    <w:rsid w:val="004B685B"/>
    <w:rsid w:val="004B6F68"/>
    <w:rsid w:val="004B7B94"/>
    <w:rsid w:val="004C5B6F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45C87"/>
    <w:rsid w:val="0065213E"/>
    <w:rsid w:val="00652DD4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21123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CF7267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13C63"/>
    <w:rsid w:val="00E2186D"/>
    <w:rsid w:val="00E33704"/>
    <w:rsid w:val="00E33912"/>
    <w:rsid w:val="00E35A2B"/>
    <w:rsid w:val="00E51A19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07589"/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TitleChar">
    <w:name w:val="Title Char"/>
    <w:basedOn w:val="DefaultParagraphFont"/>
    <w:link w:val="Title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Body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16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8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8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8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8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8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8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8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8</Pages>
  <Words>2460</Words>
  <Characters>14026</Characters>
  <Application>Microsoft Office Outlook</Application>
  <DocSecurity>0</DocSecurity>
  <Lines>0</Lines>
  <Paragraphs>0</Paragraphs>
  <ScaleCrop>false</ScaleCrop>
  <Company>Proeconomy,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Matulova Silvia</dc:creator>
  <cp:keywords/>
  <dc:description/>
  <cp:lastModifiedBy>Szekeresova</cp:lastModifiedBy>
  <cp:revision>2</cp:revision>
  <cp:lastPrinted>2016-04-04T13:41:00Z</cp:lastPrinted>
  <dcterms:created xsi:type="dcterms:W3CDTF">2016-04-16T16:19:00Z</dcterms:created>
  <dcterms:modified xsi:type="dcterms:W3CDTF">2016-04-16T16:19:00Z</dcterms:modified>
</cp:coreProperties>
</file>