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90" w:rsidRPr="005B6970" w:rsidRDefault="00234790" w:rsidP="00F8671C">
      <w:pPr>
        <w:rPr>
          <w:b/>
          <w:bCs/>
          <w:sz w:val="18"/>
          <w:szCs w:val="18"/>
        </w:rPr>
      </w:pPr>
      <w:r w:rsidRPr="005B6970">
        <w:rPr>
          <w:b/>
          <w:bCs/>
          <w:sz w:val="18"/>
          <w:szCs w:val="18"/>
        </w:rPr>
        <w:t>Poznámky Úč.MÚJ 3-01</w:t>
      </w:r>
    </w:p>
    <w:p w:rsidR="00234790" w:rsidRDefault="00234790" w:rsidP="00F8671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 účtovnej závierke</w:t>
      </w:r>
    </w:p>
    <w:p w:rsidR="00234790" w:rsidRDefault="00234790" w:rsidP="00F8671C">
      <w:r>
        <w:t>Zostavenej ku dňu 31.12.2015</w:t>
      </w:r>
    </w:p>
    <w:p w:rsidR="00234790" w:rsidRDefault="00234790" w:rsidP="00F8671C"/>
    <w:p w:rsidR="00234790" w:rsidRDefault="00234790" w:rsidP="00F8671C"/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Základné informácie o účtovnej jednotke:</w:t>
      </w:r>
    </w:p>
    <w:p w:rsidR="00234790" w:rsidRDefault="00234790" w:rsidP="00F8671C"/>
    <w:p w:rsidR="00234790" w:rsidRDefault="00234790" w:rsidP="00F8671C">
      <w:r>
        <w:t>Obchodné meno účtovnej jednotky : OÁZA TRAVEL s.r.o.</w:t>
      </w:r>
    </w:p>
    <w:p w:rsidR="00234790" w:rsidRDefault="00234790" w:rsidP="00F8671C">
      <w:r>
        <w:t>Sídlo:                                                  Veterná 43</w:t>
      </w:r>
    </w:p>
    <w:p w:rsidR="00234790" w:rsidRDefault="00234790" w:rsidP="00F8671C">
      <w:r>
        <w:tab/>
      </w:r>
      <w:r>
        <w:tab/>
      </w:r>
      <w:r>
        <w:tab/>
      </w:r>
      <w:r>
        <w:tab/>
      </w:r>
      <w:r>
        <w:tab/>
        <w:t>93101 Šamorín</w:t>
      </w:r>
    </w:p>
    <w:p w:rsidR="00234790" w:rsidRDefault="00234790" w:rsidP="00F8671C">
      <w:r>
        <w:t>Dátum založenia:                               21.04.2010</w:t>
      </w:r>
    </w:p>
    <w:p w:rsidR="00234790" w:rsidRDefault="00234790" w:rsidP="00F8671C">
      <w:r>
        <w:t>IČO: 45506965</w:t>
      </w:r>
    </w:p>
    <w:p w:rsidR="00234790" w:rsidRDefault="00234790" w:rsidP="00F8671C">
      <w:r>
        <w:t>DIČ: 2023031307</w:t>
      </w:r>
    </w:p>
    <w:p w:rsidR="00234790" w:rsidRDefault="00234790" w:rsidP="00F8671C">
      <w:r>
        <w:t xml:space="preserve">                            </w:t>
      </w:r>
    </w:p>
    <w:p w:rsidR="00234790" w:rsidRDefault="00234790" w:rsidP="00F8671C">
      <w:r>
        <w:t>Právna forma:  spoločnosť s ručením obmedzením</w:t>
      </w:r>
    </w:p>
    <w:p w:rsidR="00234790" w:rsidRDefault="00234790" w:rsidP="00F8671C"/>
    <w:p w:rsidR="00234790" w:rsidRDefault="00234790" w:rsidP="00F8671C">
      <w:r>
        <w:t>Hlavná činnosť : Podľa predmetu podnikateľskej činnosti zapísaného v obchodnom registri Okresného súdu Trnava, Vložka č. 25427/T</w:t>
      </w:r>
    </w:p>
    <w:p w:rsidR="00234790" w:rsidRDefault="00234790" w:rsidP="00F8671C">
      <w:pPr>
        <w:numPr>
          <w:ilvl w:val="0"/>
          <w:numId w:val="2"/>
        </w:numPr>
      </w:pPr>
      <w:r>
        <w:t>Kúpa tovaru na účely predaja konečnému spotrebiteľovi -maloobchod, alebo iným prevádzkovateľom živnosti-veľkoobchod.</w:t>
      </w:r>
    </w:p>
    <w:p w:rsidR="00234790" w:rsidRDefault="00234790" w:rsidP="00F8671C">
      <w:pPr>
        <w:numPr>
          <w:ilvl w:val="0"/>
          <w:numId w:val="2"/>
        </w:numPr>
      </w:pPr>
      <w:r>
        <w:t xml:space="preserve">Sprostredkovávateľská činnosť, </w:t>
      </w:r>
    </w:p>
    <w:p w:rsidR="00234790" w:rsidRDefault="00234790" w:rsidP="00F8671C">
      <w:pPr>
        <w:numPr>
          <w:ilvl w:val="0"/>
          <w:numId w:val="2"/>
        </w:numPr>
      </w:pPr>
      <w:r>
        <w:t>Činnosť podnikateľských, organizačných a ekonomických poradcov</w:t>
      </w:r>
    </w:p>
    <w:p w:rsidR="00234790" w:rsidRDefault="00234790" w:rsidP="00791228">
      <w:pPr>
        <w:pStyle w:val="ListParagraph"/>
        <w:numPr>
          <w:ilvl w:val="0"/>
          <w:numId w:val="2"/>
        </w:numPr>
      </w:pPr>
      <w:r>
        <w:t>Prevádzkovanie cestovných agentúr</w:t>
      </w:r>
    </w:p>
    <w:p w:rsidR="00234790" w:rsidRDefault="00234790" w:rsidP="00791228">
      <w:pPr>
        <w:pStyle w:val="ListParagraph"/>
        <w:ind w:left="420"/>
      </w:pPr>
    </w:p>
    <w:p w:rsidR="00234790" w:rsidRDefault="00234790" w:rsidP="00F8671C">
      <w:r>
        <w:t>Základné imanie: 5000 EUR</w:t>
      </w:r>
    </w:p>
    <w:p w:rsidR="00234790" w:rsidRDefault="00234790" w:rsidP="00F8671C"/>
    <w:p w:rsidR="00234790" w:rsidRDefault="00234790" w:rsidP="00F8671C">
      <w:r>
        <w:t xml:space="preserve">Daňové pomery: spoločnosť je registrovaná na Daňovom úrade Šamorín, pod registračným číslom : 2023031307. </w:t>
      </w:r>
    </w:p>
    <w:p w:rsidR="00234790" w:rsidRDefault="00234790" w:rsidP="00F8671C"/>
    <w:p w:rsidR="00234790" w:rsidRDefault="00234790" w:rsidP="00F8671C">
      <w:pPr>
        <w:rPr>
          <w:b/>
          <w:bCs/>
        </w:rPr>
      </w:pPr>
      <w:r>
        <w:rPr>
          <w:b/>
          <w:bCs/>
        </w:rPr>
        <w:t>Od 1.1.2014 spoločnosť sa zaraďuje medzi MIKRO ÚČTOVNÉ JEDNOTKY.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r>
        <w:t>Právny dôvod na zostaveniej účtovnej závierky: riadna</w:t>
      </w:r>
    </w:p>
    <w:p w:rsidR="00234790" w:rsidRDefault="00234790" w:rsidP="00F8671C"/>
    <w:p w:rsidR="00234790" w:rsidRDefault="00234790" w:rsidP="00F8671C"/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o členoch štatutárnych ogánov, dozorných orgánov a iných orgánov účtovnej jednotky:</w:t>
      </w:r>
    </w:p>
    <w:p w:rsidR="00234790" w:rsidRDefault="00234790" w:rsidP="00F8671C"/>
    <w:p w:rsidR="00234790" w:rsidRDefault="00234790" w:rsidP="00F8671C">
      <w:r>
        <w:rPr>
          <w:i/>
          <w:iCs/>
          <w:u w:val="single"/>
        </w:rPr>
        <w:t xml:space="preserve">Konateľ </w:t>
      </w:r>
      <w:r>
        <w:t>: Ing.Jana Figurová</w:t>
      </w:r>
    </w:p>
    <w:p w:rsidR="00234790" w:rsidRDefault="00234790" w:rsidP="00F8671C">
      <w:r>
        <w:tab/>
        <w:t xml:space="preserve">     Jabloňová 8</w:t>
      </w:r>
    </w:p>
    <w:p w:rsidR="00234790" w:rsidRDefault="00234790" w:rsidP="00F8671C">
      <w:r>
        <w:t xml:space="preserve">                93101 Šamorín</w:t>
      </w:r>
    </w:p>
    <w:p w:rsidR="00234790" w:rsidRDefault="00234790" w:rsidP="00F8671C">
      <w:r>
        <w:t>Vznik funkcie: 21.04.2010</w:t>
      </w:r>
    </w:p>
    <w:p w:rsidR="00234790" w:rsidRDefault="00234790" w:rsidP="00F8671C"/>
    <w:p w:rsidR="00234790" w:rsidRDefault="00234790" w:rsidP="00F8671C">
      <w:r>
        <w:t>Konateľ koná v mene spoločnosti samostatne</w:t>
      </w:r>
    </w:p>
    <w:p w:rsidR="00234790" w:rsidRDefault="00234790" w:rsidP="00F8671C"/>
    <w:p w:rsidR="00234790" w:rsidRDefault="00234790" w:rsidP="00F8671C">
      <w:r>
        <w:rPr>
          <w:i/>
          <w:iCs/>
          <w:u w:val="single"/>
        </w:rPr>
        <w:t>Spoločník:</w:t>
      </w:r>
      <w:r w:rsidRPr="003D1162">
        <w:t xml:space="preserve"> </w:t>
      </w:r>
      <w:r>
        <w:t>Ing.Jana Figurová</w:t>
      </w:r>
    </w:p>
    <w:p w:rsidR="00234790" w:rsidRDefault="00234790" w:rsidP="00F8671C">
      <w:r>
        <w:tab/>
        <w:t xml:space="preserve">     Jabloňová 8</w:t>
      </w:r>
    </w:p>
    <w:p w:rsidR="00234790" w:rsidRDefault="00234790" w:rsidP="00F8671C">
      <w:r>
        <w:t xml:space="preserve">                93101 Šamorín</w:t>
      </w:r>
    </w:p>
    <w:p w:rsidR="00234790" w:rsidRDefault="00234790" w:rsidP="00F8671C">
      <w:r>
        <w:t>Vznik funkcie: 21.04.2010</w:t>
      </w:r>
    </w:p>
    <w:p w:rsidR="00234790" w:rsidRDefault="00234790" w:rsidP="00F8671C"/>
    <w:p w:rsidR="00234790" w:rsidRDefault="00234790" w:rsidP="00F8671C"/>
    <w:p w:rsidR="00234790" w:rsidRDefault="00234790" w:rsidP="00F8671C">
      <w:r>
        <w:t>Hodnota podielu na základnom imaní:</w:t>
      </w:r>
    </w:p>
    <w:p w:rsidR="00234790" w:rsidRDefault="00234790" w:rsidP="00F8671C">
      <w:r>
        <w:t>INg Jana Figurová .........100%</w:t>
      </w:r>
    </w:p>
    <w:p w:rsidR="00234790" w:rsidRDefault="00234790" w:rsidP="00F8671C"/>
    <w:p w:rsidR="00234790" w:rsidRDefault="00234790" w:rsidP="00F8671C">
      <w:r>
        <w:t>Rozsah splatenia: v plnom rozsahu</w:t>
      </w:r>
    </w:p>
    <w:p w:rsidR="00234790" w:rsidRDefault="00234790" w:rsidP="00F8671C"/>
    <w:p w:rsidR="00234790" w:rsidRDefault="00234790" w:rsidP="00F8671C"/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o účtovných zásadách a čtovných metócach: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r>
        <w:t>Účtovná jednotka bude neptržite pokračovať vo svojej činnosti: ÁNO</w:t>
      </w:r>
    </w:p>
    <w:p w:rsidR="00234790" w:rsidRDefault="00234790" w:rsidP="00F8671C"/>
    <w:p w:rsidR="00234790" w:rsidRDefault="00234790" w:rsidP="00F8671C">
      <w:r>
        <w:t>Spôsob oceňovania jednotlivých zložiek majetku a záväzkov: OC + vedľajšie náklady</w:t>
      </w:r>
    </w:p>
    <w:p w:rsidR="00234790" w:rsidRDefault="00234790" w:rsidP="00F8671C">
      <w:r>
        <w:t xml:space="preserve">Spoločnosť v sledovanom období nekúpila dlhodobý hmotný majetok. </w:t>
      </w:r>
    </w:p>
    <w:p w:rsidR="00234790" w:rsidRDefault="00234790" w:rsidP="00F8671C">
      <w:r>
        <w:t>Spoločnosť v sledovanom účtovnom období nenakupovala zásoby.</w:t>
      </w:r>
    </w:p>
    <w:p w:rsidR="00234790" w:rsidRDefault="00234790" w:rsidP="00F8671C"/>
    <w:p w:rsidR="00234790" w:rsidRDefault="00234790" w:rsidP="00F8671C">
      <w:r>
        <w:tab/>
      </w:r>
      <w:r>
        <w:tab/>
      </w:r>
    </w:p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k údajom vykázaným na strane aktív súvahy: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rPr>
          <w:b/>
          <w:bCs/>
        </w:rPr>
      </w:pPr>
      <w:r>
        <w:rPr>
          <w:b/>
          <w:bCs/>
        </w:rPr>
        <w:t>Spolu majetok:</w:t>
      </w:r>
    </w:p>
    <w:p w:rsidR="00234790" w:rsidRDefault="00234790" w:rsidP="00F8671C">
      <w:r>
        <w:t>Riadok 001       11562</w:t>
      </w:r>
    </w:p>
    <w:p w:rsidR="00234790" w:rsidRDefault="00234790" w:rsidP="00F8671C">
      <w:r>
        <w:t>Z toho:</w:t>
      </w:r>
    </w:p>
    <w:p w:rsidR="00234790" w:rsidRDefault="00234790" w:rsidP="00F8671C">
      <w:r>
        <w:t>Neobežný majetok: 2329 EUR</w:t>
      </w:r>
    </w:p>
    <w:p w:rsidR="00234790" w:rsidRDefault="00234790" w:rsidP="00F8671C">
      <w:r>
        <w:t>Obežný majetok: 9233 EUR</w:t>
      </w:r>
    </w:p>
    <w:p w:rsidR="00234790" w:rsidRDefault="00234790" w:rsidP="00F8671C"/>
    <w:p w:rsidR="00234790" w:rsidRDefault="00234790" w:rsidP="00791228">
      <w:r>
        <w:t xml:space="preserve">Majetok spoločnosti:  Podielové cenné  papiere v hodnote 2329 EUR </w:t>
      </w:r>
    </w:p>
    <w:p w:rsidR="00234790" w:rsidRDefault="00234790" w:rsidP="00F8671C">
      <w:r>
        <w:t xml:space="preserve"> </w:t>
      </w:r>
    </w:p>
    <w:p w:rsidR="00234790" w:rsidRDefault="00234790" w:rsidP="00F8671C">
      <w:r>
        <w:t>Obežný majetok:</w:t>
      </w:r>
    </w:p>
    <w:p w:rsidR="00234790" w:rsidRDefault="00234790" w:rsidP="00791228">
      <w:r>
        <w:t xml:space="preserve">r.17: 2828 Eur – krátkodobé pohľadávky </w:t>
      </w:r>
    </w:p>
    <w:p w:rsidR="00234790" w:rsidRDefault="00234790" w:rsidP="00F8671C">
      <w:r>
        <w:t>r.21: 6405 / peniaze v hotovosti a na účte/</w:t>
      </w:r>
    </w:p>
    <w:p w:rsidR="00234790" w:rsidRDefault="00234790" w:rsidP="00F8671C"/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k údajom vykázaným na strane pasív súvahy: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rPr>
          <w:b/>
          <w:bCs/>
        </w:rPr>
      </w:pPr>
      <w:r>
        <w:rPr>
          <w:b/>
          <w:bCs/>
        </w:rPr>
        <w:t>Spolu vlastné imanie a záväzky:</w:t>
      </w:r>
    </w:p>
    <w:p w:rsidR="00234790" w:rsidRDefault="00234790" w:rsidP="00F8671C">
      <w:r>
        <w:t>Riadok 24   11562</w:t>
      </w:r>
    </w:p>
    <w:p w:rsidR="00234790" w:rsidRDefault="00234790" w:rsidP="00F8671C">
      <w:r>
        <w:t>Z toho:</w:t>
      </w:r>
    </w:p>
    <w:p w:rsidR="00234790" w:rsidRPr="00B26087" w:rsidRDefault="00234790" w:rsidP="00F8671C">
      <w:pPr>
        <w:rPr>
          <w:i/>
          <w:iCs/>
        </w:rPr>
      </w:pPr>
      <w:r w:rsidRPr="00B26087">
        <w:rPr>
          <w:i/>
          <w:iCs/>
        </w:rPr>
        <w:t xml:space="preserve">Vlastné imanie : </w:t>
      </w:r>
      <w:r>
        <w:rPr>
          <w:i/>
          <w:iCs/>
        </w:rPr>
        <w:t>8720</w:t>
      </w:r>
      <w:r w:rsidRPr="00B26087">
        <w:rPr>
          <w:i/>
          <w:iCs/>
        </w:rPr>
        <w:t xml:space="preserve"> EUR</w:t>
      </w:r>
    </w:p>
    <w:p w:rsidR="00234790" w:rsidRDefault="00234790" w:rsidP="00F8671C">
      <w:pPr>
        <w:numPr>
          <w:ilvl w:val="0"/>
          <w:numId w:val="2"/>
        </w:numPr>
      </w:pPr>
      <w:r>
        <w:t>Základné imanie 5000</w:t>
      </w:r>
    </w:p>
    <w:p w:rsidR="00234790" w:rsidRDefault="00234790" w:rsidP="00F8671C">
      <w:pPr>
        <w:numPr>
          <w:ilvl w:val="0"/>
          <w:numId w:val="2"/>
        </w:numPr>
      </w:pPr>
      <w:r>
        <w:t>Oceňovacie rozdiely -57</w:t>
      </w:r>
    </w:p>
    <w:p w:rsidR="00234790" w:rsidRDefault="00234790" w:rsidP="00F8671C">
      <w:pPr>
        <w:numPr>
          <w:ilvl w:val="0"/>
          <w:numId w:val="2"/>
        </w:numPr>
      </w:pPr>
      <w:r>
        <w:t>Nerozd.zisk/strata minulých rokov 519</w:t>
      </w:r>
    </w:p>
    <w:p w:rsidR="00234790" w:rsidRDefault="00234790" w:rsidP="00F8671C">
      <w:pPr>
        <w:numPr>
          <w:ilvl w:val="0"/>
          <w:numId w:val="2"/>
        </w:numPr>
      </w:pPr>
      <w:r>
        <w:t>Výsledok hospodárenia za účtovné obdobie po zdanení 3258</w:t>
      </w:r>
    </w:p>
    <w:p w:rsidR="00234790" w:rsidRDefault="00234790" w:rsidP="00F8671C"/>
    <w:p w:rsidR="00234790" w:rsidRDefault="00234790" w:rsidP="00F8671C">
      <w:pPr>
        <w:rPr>
          <w:i/>
          <w:iCs/>
        </w:rPr>
      </w:pPr>
      <w:r w:rsidRPr="00B26087">
        <w:rPr>
          <w:i/>
          <w:iCs/>
        </w:rPr>
        <w:t xml:space="preserve">Záväzky : </w:t>
      </w:r>
      <w:r>
        <w:rPr>
          <w:i/>
          <w:iCs/>
        </w:rPr>
        <w:t>2842</w:t>
      </w:r>
      <w:r w:rsidRPr="00B26087">
        <w:rPr>
          <w:i/>
          <w:iCs/>
        </w:rPr>
        <w:t xml:space="preserve"> EUR</w:t>
      </w:r>
    </w:p>
    <w:p w:rsidR="00234790" w:rsidRPr="00791228" w:rsidRDefault="00234790" w:rsidP="00F8671C">
      <w:r w:rsidRPr="00791228">
        <w:t>Dlhodobé rezervy : 2</w:t>
      </w:r>
      <w:r>
        <w:t>3</w:t>
      </w:r>
      <w:r w:rsidRPr="00791228">
        <w:t xml:space="preserve"> EUR</w:t>
      </w:r>
    </w:p>
    <w:p w:rsidR="00234790" w:rsidRDefault="00234790" w:rsidP="00F8671C">
      <w:r>
        <w:t>Záväzky z obchodného styku – krátkodobé 22 EUR</w:t>
      </w:r>
    </w:p>
    <w:p w:rsidR="00234790" w:rsidRDefault="00234790" w:rsidP="00F8671C">
      <w:r>
        <w:t>Záväzky voči zamestnancom a SP: -4 EUR</w:t>
      </w:r>
    </w:p>
    <w:p w:rsidR="00234790" w:rsidRDefault="00234790" w:rsidP="00F8671C">
      <w:r>
        <w:t>Ostatné krátkodobé záväzky: 1850 EUR</w:t>
      </w:r>
    </w:p>
    <w:p w:rsidR="00234790" w:rsidRDefault="00234790" w:rsidP="00F8671C">
      <w:r>
        <w:t>Daňové záväzky: 951</w:t>
      </w:r>
    </w:p>
    <w:p w:rsidR="00234790" w:rsidRDefault="00234790" w:rsidP="00F8671C"/>
    <w:p w:rsidR="00234790" w:rsidRDefault="00234790" w:rsidP="004A0BF1">
      <w:pPr>
        <w:ind w:left="720"/>
      </w:pPr>
    </w:p>
    <w:p w:rsidR="00234790" w:rsidRDefault="00234790" w:rsidP="004A0BF1">
      <w:pPr>
        <w:ind w:left="720"/>
      </w:pPr>
    </w:p>
    <w:p w:rsidR="00234790" w:rsidRDefault="00234790" w:rsidP="004A0BF1">
      <w:pPr>
        <w:ind w:left="720"/>
      </w:pPr>
    </w:p>
    <w:p w:rsidR="00234790" w:rsidRDefault="00234790" w:rsidP="002409CC">
      <w:pPr>
        <w:numPr>
          <w:ilvl w:val="0"/>
          <w:numId w:val="1"/>
        </w:numPr>
      </w:pPr>
    </w:p>
    <w:p w:rsidR="00234790" w:rsidRDefault="00234790" w:rsidP="00F8671C">
      <w:pPr>
        <w:jc w:val="both"/>
      </w:pPr>
      <w:r>
        <w:t>Účtovná jednotka v sledovanom období neeviduje záväzky voči bankám z titulu úverov a pôžičiek.</w:t>
      </w:r>
    </w:p>
    <w:p w:rsidR="00234790" w:rsidRDefault="00234790" w:rsidP="00F8671C">
      <w:pPr>
        <w:jc w:val="both"/>
      </w:pPr>
      <w:r>
        <w:t>Účtovná jednotka neeviduje majetok na základe finančného prenájmu.</w:t>
      </w:r>
    </w:p>
    <w:p w:rsidR="00234790" w:rsidRDefault="00234790" w:rsidP="00F8671C">
      <w:pPr>
        <w:jc w:val="both"/>
      </w:pPr>
      <w:r>
        <w:t>Účtovná jednotka v sledovanom období mala obchodno – záväzkové vzťahy vo vzťahu k spriazneným osobám:</w:t>
      </w:r>
    </w:p>
    <w:p w:rsidR="00234790" w:rsidRDefault="00234790" w:rsidP="00F8671C">
      <w:pPr>
        <w:ind w:left="60"/>
        <w:jc w:val="both"/>
      </w:pPr>
    </w:p>
    <w:p w:rsidR="00234790" w:rsidRDefault="00234790" w:rsidP="00AF536B">
      <w:pPr>
        <w:numPr>
          <w:ilvl w:val="0"/>
          <w:numId w:val="2"/>
        </w:numPr>
        <w:jc w:val="both"/>
      </w:pPr>
      <w:r>
        <w:t>Komposesorát s.r.o.</w:t>
      </w:r>
    </w:p>
    <w:p w:rsidR="00234790" w:rsidRDefault="00234790" w:rsidP="00AF536B">
      <w:pPr>
        <w:ind w:left="420"/>
        <w:jc w:val="both"/>
      </w:pPr>
      <w:r>
        <w:t>Vojka nad Dunajom, 931 01 Vojka nad Dunajom, DIČ: 2023764534</w:t>
      </w:r>
    </w:p>
    <w:p w:rsidR="00234790" w:rsidRDefault="00234790" w:rsidP="00AF536B">
      <w:pPr>
        <w:ind w:left="420"/>
        <w:jc w:val="both"/>
      </w:pPr>
    </w:p>
    <w:p w:rsidR="00234790" w:rsidRDefault="00234790" w:rsidP="00AF536B">
      <w:pPr>
        <w:numPr>
          <w:ilvl w:val="0"/>
          <w:numId w:val="2"/>
        </w:numPr>
        <w:jc w:val="both"/>
      </w:pPr>
      <w:r>
        <w:t xml:space="preserve">Komposesorát pozemkové spoločenstvo </w:t>
      </w:r>
    </w:p>
    <w:p w:rsidR="00234790" w:rsidRDefault="00234790" w:rsidP="00AF536B">
      <w:pPr>
        <w:ind w:left="420"/>
        <w:jc w:val="both"/>
      </w:pPr>
      <w:r>
        <w:t>Vojka nad Dunajom 150, 931 01 Vojka nad Dunajom, DIČ:  2021381527</w:t>
      </w:r>
    </w:p>
    <w:p w:rsidR="00234790" w:rsidRDefault="00234790" w:rsidP="00AF536B">
      <w:pPr>
        <w:ind w:left="420"/>
        <w:jc w:val="both"/>
      </w:pPr>
    </w:p>
    <w:p w:rsidR="00234790" w:rsidRDefault="00234790" w:rsidP="00F8671C">
      <w:pPr>
        <w:jc w:val="both"/>
      </w:pPr>
    </w:p>
    <w:p w:rsidR="00234790" w:rsidRDefault="00234790" w:rsidP="00F8671C">
      <w:pPr>
        <w:jc w:val="both"/>
      </w:pPr>
      <w:r>
        <w:t>. Účtovná jednotka podnikateľské aktivity vykonávala výlučne na území EÚ.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Informácie k údajom vykázaným vo výnosoch :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ind w:left="360"/>
      </w:pPr>
      <w:r>
        <w:t>Výnosy spoločnosti v roku 2015: 14694,- EUR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rPr>
          <w:b/>
          <w:bCs/>
        </w:rPr>
      </w:pPr>
      <w:r>
        <w:rPr>
          <w:b/>
          <w:bCs/>
        </w:rPr>
        <w:t xml:space="preserve">  J. Informácie o nákladoch vykázaných vo výkaze ziskov a strát</w:t>
      </w:r>
    </w:p>
    <w:p w:rsidR="00234790" w:rsidRDefault="00234790" w:rsidP="00F8671C"/>
    <w:p w:rsidR="00234790" w:rsidRDefault="00234790" w:rsidP="00F8671C">
      <w:r>
        <w:t xml:space="preserve">      Náklady spoločnosti v roku 2015:  10513,31 EUR</w:t>
      </w:r>
    </w:p>
    <w:p w:rsidR="00234790" w:rsidRDefault="00234790" w:rsidP="00F8671C">
      <w:pPr>
        <w:rPr>
          <w:b/>
          <w:bCs/>
        </w:rPr>
      </w:pPr>
    </w:p>
    <w:p w:rsidR="00234790" w:rsidRDefault="00234790" w:rsidP="00F8671C">
      <w:pPr>
        <w:rPr>
          <w:b/>
          <w:bCs/>
        </w:rPr>
      </w:pPr>
      <w:r>
        <w:rPr>
          <w:b/>
          <w:bCs/>
        </w:rPr>
        <w:t>K. Informácie k údajom o daniach z príjmov:</w:t>
      </w:r>
    </w:p>
    <w:p w:rsidR="00234790" w:rsidRDefault="00234790" w:rsidP="00F8671C"/>
    <w:p w:rsidR="00234790" w:rsidRDefault="00234790" w:rsidP="00F8671C">
      <w:r>
        <w:t>Spoločnosť za sledované účtovné obdobie vykazala   účtový zisk:4180,69  EUR.</w:t>
      </w:r>
    </w:p>
    <w:p w:rsidR="00234790" w:rsidRDefault="00234790" w:rsidP="00F8671C">
      <w:r>
        <w:t>Pripočitateľné položky: 12,83 EUR.</w:t>
      </w:r>
    </w:p>
    <w:p w:rsidR="00234790" w:rsidRDefault="00234790" w:rsidP="00F8671C"/>
    <w:p w:rsidR="00234790" w:rsidRDefault="00234790" w:rsidP="00F8671C">
      <w:r>
        <w:t xml:space="preserve">V podanom daňovom prizaní za rok 2015 daňový zisk je 4193,52 EUR. </w:t>
      </w:r>
    </w:p>
    <w:p w:rsidR="00234790" w:rsidRDefault="00234790" w:rsidP="00F8671C">
      <w:r>
        <w:t>Vypočítaná daň 22% : 922,57 EUR.</w:t>
      </w:r>
    </w:p>
    <w:p w:rsidR="00234790" w:rsidRDefault="00234790" w:rsidP="00F8671C">
      <w:r>
        <w:t>Zaplatené preddavky v roku 2014: 0</w:t>
      </w:r>
      <w:bookmarkStart w:id="0" w:name="_GoBack"/>
      <w:bookmarkEnd w:id="0"/>
    </w:p>
    <w:p w:rsidR="00234790" w:rsidRDefault="00234790" w:rsidP="00F8671C">
      <w:r>
        <w:t>Daňová licencia pre spoločnosť je 480 Eur.</w:t>
      </w:r>
    </w:p>
    <w:p w:rsidR="00234790" w:rsidRDefault="00234790" w:rsidP="00F8671C">
      <w:r>
        <w:t>Vypočítaná daň je vyššia ako daňová licencia, preto daň vo výške 922,57 EUR je splatná do 02.05.2016.</w:t>
      </w:r>
    </w:p>
    <w:p w:rsidR="00234790" w:rsidRDefault="00234790" w:rsidP="00F8671C"/>
    <w:p w:rsidR="00234790" w:rsidRDefault="00234790" w:rsidP="00F8671C">
      <w:r>
        <w:t>Vypočítané preddavky: 0 EUR</w:t>
      </w:r>
    </w:p>
    <w:p w:rsidR="00234790" w:rsidRDefault="00234790" w:rsidP="00F8671C">
      <w:r>
        <w:t xml:space="preserve"> </w:t>
      </w:r>
    </w:p>
    <w:p w:rsidR="00234790" w:rsidRDefault="00234790" w:rsidP="00F8671C"/>
    <w:p w:rsidR="00234790" w:rsidRDefault="00234790" w:rsidP="00F8671C">
      <w:r>
        <w:t>V Šamoríne, dňa 28.04.2016</w:t>
      </w:r>
      <w:r>
        <w:tab/>
      </w:r>
    </w:p>
    <w:sectPr w:rsidR="00234790" w:rsidSect="00AD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71C"/>
    <w:rsid w:val="00234790"/>
    <w:rsid w:val="002409CC"/>
    <w:rsid w:val="003D1162"/>
    <w:rsid w:val="004A0BF1"/>
    <w:rsid w:val="005B6970"/>
    <w:rsid w:val="0074631C"/>
    <w:rsid w:val="00791228"/>
    <w:rsid w:val="009C53B1"/>
    <w:rsid w:val="00AD2DDB"/>
    <w:rsid w:val="00AF536B"/>
    <w:rsid w:val="00B26087"/>
    <w:rsid w:val="00E32858"/>
    <w:rsid w:val="00F8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7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867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1C"/>
    <w:rPr>
      <w:rFonts w:ascii="Segoe UI" w:hAnsi="Segoe UI" w:cs="Segoe UI"/>
      <w:sz w:val="18"/>
      <w:szCs w:val="18"/>
      <w:lang w:eastAsia="sk-SK"/>
    </w:rPr>
  </w:style>
  <w:style w:type="paragraph" w:styleId="ListParagraph">
    <w:name w:val="List Paragraph"/>
    <w:basedOn w:val="Normal"/>
    <w:uiPriority w:val="99"/>
    <w:qFormat/>
    <w:rsid w:val="0079122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578</Words>
  <Characters>3301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</dc:title>
  <dc:subject/>
  <dc:creator>Ibolya Banko</dc:creator>
  <cp:keywords/>
  <dc:description/>
  <cp:lastModifiedBy>X</cp:lastModifiedBy>
  <cp:revision>2</cp:revision>
  <cp:lastPrinted>2015-04-28T12:16:00Z</cp:lastPrinted>
  <dcterms:created xsi:type="dcterms:W3CDTF">2016-04-28T13:01:00Z</dcterms:created>
  <dcterms:modified xsi:type="dcterms:W3CDTF">2016-04-28T13:01:00Z</dcterms:modified>
</cp:coreProperties>
</file>