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:rsidR="00115C6A" w:rsidRDefault="00115C6A" w:rsidP="00C410B6">
      <w:pPr>
        <w:ind w:left="360"/>
        <w:rPr>
          <w:b/>
        </w:rPr>
      </w:pPr>
    </w:p>
    <w:p w:rsidR="00115C6A" w:rsidRDefault="00115C6A" w:rsidP="00C410B6">
      <w:pPr>
        <w:ind w:left="360"/>
        <w:rPr>
          <w:b/>
        </w:rPr>
      </w:pPr>
    </w:p>
    <w:p w:rsidR="00115C6A" w:rsidRPr="00C21BDD" w:rsidRDefault="00115C6A" w:rsidP="00C410B6">
      <w:pPr>
        <w:ind w:left="360"/>
        <w:rPr>
          <w:b/>
          <w:sz w:val="24"/>
          <w:szCs w:val="24"/>
        </w:rPr>
      </w:pPr>
    </w:p>
    <w:p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115C6A" w:rsidRDefault="00115C6A" w:rsidP="00C410B6">
      <w:pPr>
        <w:pStyle w:val="ListParagraph"/>
        <w:rPr>
          <w:b/>
        </w:rPr>
      </w:pP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2015:  5</w:t>
      </w:r>
    </w:p>
    <w:p w:rsidR="00115C6A" w:rsidRDefault="00115C6A" w:rsidP="00C410B6">
      <w:pPr>
        <w:pStyle w:val="ListParagraph"/>
        <w:rPr>
          <w:b/>
        </w:rPr>
      </w:pPr>
    </w:p>
    <w:p w:rsidR="00115C6A" w:rsidRDefault="00115C6A" w:rsidP="00C410B6">
      <w:pPr>
        <w:rPr>
          <w:b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Default="00115C6A" w:rsidP="00C410B6">
      <w:pPr>
        <w:jc w:val="center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115C6A" w:rsidRDefault="00115C6A" w:rsidP="00C410B6">
      <w:pPr>
        <w:pStyle w:val="ListParagraph"/>
        <w:rPr>
          <w:b/>
        </w:rPr>
      </w:pP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2015 neuskutočnila.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nedošlo v spoločnosti k zmene účtovných zásad a k zmene účtovných metód.</w:t>
      </w:r>
    </w:p>
    <w:p w:rsidR="00115C6A" w:rsidRDefault="00115C6A" w:rsidP="00C410B6">
      <w:pPr>
        <w:pStyle w:val="ListParagrap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2015 nebola príjemcom žiadnej dotácie.</w:t>
      </w:r>
    </w:p>
    <w:p w:rsidR="00115C6A" w:rsidRDefault="00115C6A" w:rsidP="00C410B6">
      <w:pPr>
        <w:pStyle w:val="ListParagrap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nebolo účtované o významných ani nevýznamných chybách minulých účtovných období.</w:t>
      </w:r>
    </w:p>
    <w:p w:rsidR="00115C6A" w:rsidRDefault="00115C6A" w:rsidP="00C410B6">
      <w:pPr>
        <w:pStyle w:val="ListParagraph"/>
        <w:rPr>
          <w:b/>
        </w:rPr>
      </w:pPr>
    </w:p>
    <w:p w:rsidR="00115C6A" w:rsidRPr="00C410B6" w:rsidRDefault="00115C6A" w:rsidP="00C410B6">
      <w:pPr>
        <w:jc w:val="both"/>
        <w:rPr>
          <w:b/>
          <w:sz w:val="28"/>
          <w:szCs w:val="28"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Pr="00C21BDD" w:rsidRDefault="00115C6A" w:rsidP="00C410B6">
      <w:pPr>
        <w:jc w:val="center"/>
        <w:rPr>
          <w:b/>
          <w:sz w:val="24"/>
          <w:szCs w:val="24"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2015 nevznikli žiadne položky nákladov alebo výnosov, ktoré majú výnimočný rozsah alebo výskyt, firma nerealizovala výnimočný predaj, ani neutrpela škody z dôvodu živelných pohrôm.</w:t>
      </w:r>
    </w:p>
    <w:p w:rsidR="00115C6A" w:rsidRDefault="00115C6A" w:rsidP="00C410B6">
      <w:pPr>
        <w:ind w:left="360"/>
        <w:jc w:val="both"/>
        <w:rPr>
          <w:b/>
        </w:rPr>
      </w:pPr>
    </w:p>
    <w:p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2015 nenadobudla vlastné akcie a k 31. 12. 2015 nemá žiadne vlastné akcie v držbe.</w:t>
      </w:r>
    </w:p>
    <w:p w:rsidR="00115C6A" w:rsidRDefault="00115C6A" w:rsidP="00C410B6">
      <w:pPr>
        <w:jc w:val="both"/>
        <w:rPr>
          <w:b/>
        </w:rPr>
      </w:pPr>
    </w:p>
    <w:p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  <w:r>
        <w:rPr>
          <w:b/>
        </w:rPr>
        <w:t>14.06.2016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>
      <w:bookmarkStart w:id="0" w:name="_GoBack"/>
      <w:bookmarkEnd w:id="0"/>
    </w:p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2CC"/>
    <w:rsid w:val="00022081"/>
    <w:rsid w:val="000D7A2F"/>
    <w:rsid w:val="00115C6A"/>
    <w:rsid w:val="00140085"/>
    <w:rsid w:val="0015322D"/>
    <w:rsid w:val="00256416"/>
    <w:rsid w:val="00373CCA"/>
    <w:rsid w:val="004746DF"/>
    <w:rsid w:val="0054206D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645</Words>
  <Characters>3681</Characters>
  <Application>Microsoft Office Outlook</Application>
  <DocSecurity>0</DocSecurity>
  <Lines>0</Lines>
  <Paragraphs>0</Paragraphs>
  <ScaleCrop>false</ScaleCrop>
  <Company>ATC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PC</cp:lastModifiedBy>
  <cp:revision>2</cp:revision>
  <dcterms:created xsi:type="dcterms:W3CDTF">2016-06-14T11:44:00Z</dcterms:created>
  <dcterms:modified xsi:type="dcterms:W3CDTF">2016-06-14T11:44:00Z</dcterms:modified>
</cp:coreProperties>
</file>