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06" w:rsidRPr="00A55E63" w:rsidRDefault="003C0606">
      <w:pPr>
        <w:spacing w:before="2" w:line="140" w:lineRule="exact"/>
        <w:rPr>
          <w:sz w:val="14"/>
          <w:szCs w:val="14"/>
          <w:lang w:val="en-US"/>
        </w:rPr>
      </w:pPr>
    </w:p>
    <w:p w:rsidR="003C0606" w:rsidRPr="00A55E63" w:rsidRDefault="003C06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</w:t>
      </w:r>
      <w:r>
        <w:rPr>
          <w:rFonts w:ascii="Arial Narrow" w:hAnsi="Arial Narrow" w:cs="Arial Narrow"/>
          <w:b/>
          <w:bCs/>
        </w:rPr>
        <w:t>obdobie od 1.01.2016-23.03.2016</w:t>
      </w:r>
    </w:p>
    <w:p w:rsidR="003C0606" w:rsidRPr="00A55E63" w:rsidRDefault="003C06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3C0606" w:rsidRPr="00A55E63" w:rsidRDefault="003C06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3C0606" w:rsidRPr="00A55E63" w:rsidRDefault="003C060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C0606" w:rsidRPr="00A55E63" w:rsidRDefault="003C060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C0606" w:rsidRPr="00A55E63" w:rsidRDefault="003C060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C0606" w:rsidRPr="00A55E63" w:rsidRDefault="003C0606" w:rsidP="00AD749D">
      <w:pPr>
        <w:spacing w:before="7" w:line="240" w:lineRule="exact"/>
        <w:jc w:val="both"/>
        <w:rPr>
          <w:rFonts w:ascii="Arial" w:hAnsi="Arial" w:cs="Arial"/>
        </w:rPr>
      </w:pPr>
    </w:p>
    <w:p w:rsidR="003C0606" w:rsidRPr="00A55E63" w:rsidRDefault="003C060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C0606" w:rsidRPr="00A55E63" w:rsidRDefault="003C060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C0606" w:rsidRPr="009A1F98">
        <w:tc>
          <w:tcPr>
            <w:tcW w:w="3085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A1F9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BrainGym, s.r.o.</w:t>
            </w:r>
          </w:p>
        </w:tc>
      </w:tr>
      <w:tr w:rsidR="003C0606" w:rsidRPr="009A1F98">
        <w:tc>
          <w:tcPr>
            <w:tcW w:w="3085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A1F9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47 525 533</w:t>
            </w:r>
          </w:p>
        </w:tc>
      </w:tr>
      <w:tr w:rsidR="003C0606" w:rsidRPr="009A1F98">
        <w:tc>
          <w:tcPr>
            <w:tcW w:w="3085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A1F9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Garbiarska 5, Košice 040 01</w:t>
            </w:r>
          </w:p>
        </w:tc>
      </w:tr>
    </w:tbl>
    <w:p w:rsidR="003C0606" w:rsidRDefault="003C0606" w:rsidP="00EB55FA">
      <w:pPr>
        <w:spacing w:line="260" w:lineRule="exact"/>
        <w:jc w:val="both"/>
        <w:rPr>
          <w:rFonts w:ascii="Arial" w:hAnsi="Arial" w:cs="Arial"/>
        </w:rPr>
      </w:pPr>
    </w:p>
    <w:p w:rsidR="003C0606" w:rsidRPr="00A55E63" w:rsidRDefault="003C060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Test veľkostnej skupiny účtovnej jednotky ďalej len ÚJ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3C0606" w:rsidRPr="00755848">
        <w:tc>
          <w:tcPr>
            <w:tcW w:w="2197" w:type="dxa"/>
          </w:tcPr>
          <w:p w:rsidR="003C0606" w:rsidRPr="00755848" w:rsidRDefault="003C0606" w:rsidP="004A7D1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</w:tcPr>
          <w:p w:rsidR="003C0606" w:rsidRPr="00755848" w:rsidRDefault="003C0606" w:rsidP="004A7D1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</w:tcPr>
          <w:p w:rsidR="003C0606" w:rsidRPr="00755848" w:rsidRDefault="003C0606" w:rsidP="004A7D1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</w:tcPr>
          <w:p w:rsidR="003C0606" w:rsidRPr="00755848" w:rsidRDefault="003C0606" w:rsidP="004A7D1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C0606" w:rsidRPr="00755848">
        <w:tc>
          <w:tcPr>
            <w:tcW w:w="2197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Netto aktíva celkom</w:t>
            </w:r>
          </w:p>
        </w:tc>
        <w:tc>
          <w:tcPr>
            <w:tcW w:w="2835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2 770</w:t>
            </w:r>
          </w:p>
        </w:tc>
        <w:tc>
          <w:tcPr>
            <w:tcW w:w="3260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3 197</w:t>
            </w:r>
          </w:p>
        </w:tc>
        <w:tc>
          <w:tcPr>
            <w:tcW w:w="1276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3C0606" w:rsidRPr="00755848">
        <w:tc>
          <w:tcPr>
            <w:tcW w:w="2197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Čistý obrat celkom</w:t>
            </w:r>
          </w:p>
        </w:tc>
        <w:tc>
          <w:tcPr>
            <w:tcW w:w="2835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0 </w:t>
            </w:r>
          </w:p>
        </w:tc>
        <w:tc>
          <w:tcPr>
            <w:tcW w:w="3260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8 013</w:t>
            </w:r>
          </w:p>
        </w:tc>
        <w:tc>
          <w:tcPr>
            <w:tcW w:w="1276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3C0606" w:rsidRPr="00755848">
        <w:tc>
          <w:tcPr>
            <w:tcW w:w="2197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Počet zamestnancov</w:t>
            </w:r>
          </w:p>
        </w:tc>
        <w:tc>
          <w:tcPr>
            <w:tcW w:w="2835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0</w:t>
            </w:r>
          </w:p>
        </w:tc>
        <w:tc>
          <w:tcPr>
            <w:tcW w:w="3260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76" w:type="dxa"/>
          </w:tcPr>
          <w:p w:rsidR="003C0606" w:rsidRPr="00755848" w:rsidRDefault="003C0606" w:rsidP="004A7D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:rsidR="003C0606" w:rsidRDefault="003C0606" w:rsidP="00EB55FA">
      <w:pPr>
        <w:spacing w:line="260" w:lineRule="exact"/>
        <w:jc w:val="both"/>
        <w:rPr>
          <w:rFonts w:ascii="Arial" w:hAnsi="Arial" w:cs="Arial"/>
        </w:rPr>
      </w:pPr>
    </w:p>
    <w:p w:rsidR="003C0606" w:rsidRPr="00DC1E32" w:rsidRDefault="003C0606" w:rsidP="00202B31">
      <w:pPr>
        <w:rPr>
          <w:rFonts w:ascii="Arial" w:hAnsi="Arial" w:cs="Arial"/>
          <w:sz w:val="23"/>
          <w:szCs w:val="23"/>
          <w:lang w:eastAsia="sk-SK"/>
        </w:rPr>
      </w:pPr>
      <w:r>
        <w:rPr>
          <w:rFonts w:ascii="Arial" w:hAnsi="Arial" w:cs="Arial"/>
        </w:rPr>
        <w:t xml:space="preserve">Komentár: ÚJ spĺňa podmienky zatriedenia do veľkostnej skupiny podľa novely Zákona o účtovníctve č. 130/2015 Z.z. §2/10 ako </w:t>
      </w:r>
      <w:r w:rsidRPr="00DC1E32">
        <w:rPr>
          <w:rFonts w:ascii="Arial" w:hAnsi="Arial" w:cs="Arial"/>
          <w:sz w:val="23"/>
          <w:szCs w:val="23"/>
          <w:lang w:eastAsia="sk-SK"/>
        </w:rPr>
        <w:t>mikro účtovná jednotka</w:t>
      </w:r>
      <w:r>
        <w:rPr>
          <w:rFonts w:ascii="Arial" w:hAnsi="Arial" w:cs="Arial"/>
          <w:sz w:val="23"/>
          <w:szCs w:val="23"/>
          <w:lang w:eastAsia="sk-SK"/>
        </w:rPr>
        <w:t>, preto zostavuje účtovnú závierku podľa metodiky pre túto veľkostnú skupinu.</w:t>
      </w:r>
    </w:p>
    <w:p w:rsidR="003C0606" w:rsidRPr="00A55E63" w:rsidRDefault="003C0606" w:rsidP="00EB55FA">
      <w:pPr>
        <w:spacing w:line="260" w:lineRule="exact"/>
        <w:jc w:val="both"/>
        <w:rPr>
          <w:rFonts w:ascii="Arial" w:hAnsi="Arial" w:cs="Arial"/>
        </w:rPr>
      </w:pPr>
    </w:p>
    <w:p w:rsidR="003C0606" w:rsidRPr="00A55E63" w:rsidRDefault="003C060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C0606" w:rsidRPr="00A55E63" w:rsidRDefault="003C060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Účtovná jednotka sa nezahŕňa do konsolidovanej účtovnej závierky.</w:t>
      </w:r>
    </w:p>
    <w:p w:rsidR="003C0606" w:rsidRPr="00A55E63" w:rsidRDefault="003C060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C0606" w:rsidRPr="00A55E63" w:rsidRDefault="003C060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C0606" w:rsidRPr="00A55E63" w:rsidRDefault="003C060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C0606" w:rsidRPr="009A1F98">
        <w:tc>
          <w:tcPr>
            <w:tcW w:w="4219" w:type="dxa"/>
          </w:tcPr>
          <w:p w:rsidR="003C0606" w:rsidRPr="009A1F98" w:rsidRDefault="003C0606" w:rsidP="009A1F9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9A1F98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3C0606" w:rsidRPr="009A1F98" w:rsidRDefault="003C0606" w:rsidP="009A1F9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9A1F98">
              <w:rPr>
                <w:rFonts w:ascii="Arial" w:hAnsi="Arial" w:cs="Arial"/>
                <w:b/>
                <w:bCs/>
              </w:rPr>
              <w:t>Bežné účtovné</w:t>
            </w:r>
          </w:p>
          <w:p w:rsidR="003C0606" w:rsidRPr="009A1F98" w:rsidRDefault="003C0606" w:rsidP="009A1F9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9A1F98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3C0606" w:rsidRPr="009A1F98" w:rsidRDefault="003C0606" w:rsidP="009A1F9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9A1F98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3C0606" w:rsidRPr="009A1F98">
        <w:tc>
          <w:tcPr>
            <w:tcW w:w="4219" w:type="dxa"/>
          </w:tcPr>
          <w:p w:rsidR="003C0606" w:rsidRPr="009A1F98" w:rsidRDefault="003C0606" w:rsidP="009A1F98">
            <w:pPr>
              <w:spacing w:line="260" w:lineRule="exact"/>
              <w:rPr>
                <w:rFonts w:ascii="Arial" w:hAnsi="Arial" w:cs="Arial"/>
              </w:rPr>
            </w:pPr>
            <w:r w:rsidRPr="009A1F9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</w:t>
            </w:r>
          </w:p>
        </w:tc>
        <w:tc>
          <w:tcPr>
            <w:tcW w:w="3342" w:type="dxa"/>
          </w:tcPr>
          <w:p w:rsidR="003C0606" w:rsidRPr="009A1F98" w:rsidRDefault="003C0606" w:rsidP="009A1F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0</w:t>
            </w:r>
          </w:p>
        </w:tc>
      </w:tr>
    </w:tbl>
    <w:p w:rsidR="003C0606" w:rsidRPr="00A55E63" w:rsidRDefault="003C0606" w:rsidP="00AD6C8A">
      <w:pPr>
        <w:spacing w:line="260" w:lineRule="exact"/>
        <w:jc w:val="both"/>
        <w:rPr>
          <w:rFonts w:ascii="Arial" w:hAnsi="Arial" w:cs="Arial"/>
        </w:rPr>
      </w:pPr>
    </w:p>
    <w:p w:rsidR="003C0606" w:rsidRPr="00A55E63" w:rsidRDefault="003C0606" w:rsidP="00AD749D">
      <w:pPr>
        <w:spacing w:before="1" w:line="280" w:lineRule="exact"/>
        <w:jc w:val="both"/>
        <w:rPr>
          <w:rFonts w:ascii="Arial" w:hAnsi="Arial" w:cs="Arial"/>
        </w:rPr>
      </w:pPr>
    </w:p>
    <w:p w:rsidR="003C0606" w:rsidRPr="00A55E63" w:rsidRDefault="003C060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C0606" w:rsidRPr="00A55E63" w:rsidRDefault="003C060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C0606" w:rsidRPr="00A55E63" w:rsidRDefault="003C0606" w:rsidP="00AD749D">
      <w:pPr>
        <w:spacing w:before="11" w:line="260" w:lineRule="exact"/>
        <w:jc w:val="both"/>
        <w:rPr>
          <w:rFonts w:ascii="Arial" w:hAnsi="Arial" w:cs="Arial"/>
        </w:rPr>
      </w:pP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C0606" w:rsidRPr="00C14F9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4E1C82">
        <w:rPr>
          <w:rFonts w:ascii="Arial" w:hAnsi="Arial" w:cs="Arial"/>
          <w:spacing w:val="-4"/>
          <w:sz w:val="22"/>
          <w:szCs w:val="22"/>
        </w:rPr>
        <w:t>Účtovná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závierka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ÚJ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k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 23.</w:t>
      </w:r>
      <w:r>
        <w:rPr>
          <w:rFonts w:ascii="Arial" w:hAnsi="Arial" w:cs="Arial"/>
          <w:spacing w:val="-4"/>
          <w:sz w:val="22"/>
          <w:szCs w:val="22"/>
        </w:rPr>
        <w:t>0</w:t>
      </w:r>
      <w:r w:rsidRPr="004E1C82">
        <w:rPr>
          <w:rFonts w:ascii="Arial" w:hAnsi="Arial" w:cs="Arial"/>
          <w:spacing w:val="-4"/>
          <w:sz w:val="22"/>
          <w:szCs w:val="22"/>
        </w:rPr>
        <w:t>3.2016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je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zostavená ako mimoriadna účtovná závierka podľa</w:t>
      </w:r>
      <w:r>
        <w:rPr>
          <w:rFonts w:ascii="Arial" w:hAnsi="Arial" w:cs="Arial"/>
          <w:spacing w:val="-4"/>
          <w:sz w:val="22"/>
          <w:szCs w:val="22"/>
        </w:rPr>
        <w:t xml:space="preserve"> § 17</w:t>
      </w:r>
      <w:r>
        <w:rPr>
          <w:rFonts w:ascii="Arial" w:hAnsi="Arial" w:cs="Arial"/>
          <w:spacing w:val="-4"/>
          <w:sz w:val="22"/>
          <w:szCs w:val="22"/>
        </w:rPr>
        <w:br/>
        <w:t xml:space="preserve">ods. 6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zákona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NR SR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č. 431/2002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Z.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z. o</w:t>
      </w:r>
      <w:r>
        <w:rPr>
          <w:rFonts w:ascii="Arial" w:hAnsi="Arial" w:cs="Arial"/>
          <w:spacing w:val="-4"/>
          <w:sz w:val="22"/>
          <w:szCs w:val="22"/>
        </w:rPr>
        <w:t xml:space="preserve">  </w:t>
      </w:r>
      <w:r w:rsidRPr="004E1C82">
        <w:rPr>
          <w:rFonts w:ascii="Arial" w:hAnsi="Arial" w:cs="Arial"/>
          <w:spacing w:val="-4"/>
          <w:sz w:val="22"/>
          <w:szCs w:val="22"/>
        </w:rPr>
        <w:t>účtovníctve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účtovné obdobie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od 1. januára 2016</w:t>
      </w:r>
      <w:r>
        <w:rPr>
          <w:rFonts w:ascii="Arial" w:hAnsi="Arial" w:cs="Arial"/>
          <w:spacing w:val="-4"/>
          <w:sz w:val="22"/>
          <w:szCs w:val="22"/>
        </w:rPr>
        <w:br/>
      </w:r>
      <w:r w:rsidRPr="004E1C82">
        <w:rPr>
          <w:rFonts w:ascii="Arial" w:hAnsi="Arial" w:cs="Arial"/>
          <w:spacing w:val="-4"/>
          <w:sz w:val="22"/>
          <w:szCs w:val="22"/>
        </w:rPr>
        <w:t xml:space="preserve">do 23. marca 2016.  </w:t>
      </w:r>
      <w:r w:rsidRPr="004E1C82">
        <w:rPr>
          <w:rFonts w:ascii="Arial" w:hAnsi="Arial" w:cs="Arial"/>
          <w:spacing w:val="1"/>
          <w:sz w:val="22"/>
          <w:szCs w:val="22"/>
        </w:rPr>
        <w:t>ÚJ dňa 24.03.2016 vstúpila do likvidácie rozhodnutím Valného zhromaždenia konaného dňa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1"/>
          <w:sz w:val="22"/>
          <w:szCs w:val="22"/>
        </w:rPr>
        <w:t>24.03.2016.</w:t>
      </w: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ÚJ k 31.12.2015, za predchádzajúce účtovné obdobie, bola schválená valným</w:t>
      </w: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zhromaždením dňa 24.03.2016.</w:t>
      </w: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202B31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F98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F98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9A1F9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9A1F98">
              <w:rPr>
                <w:rFonts w:ascii="Arial" w:hAnsi="Arial" w:cs="Arial"/>
                <w:sz w:val="22"/>
                <w:szCs w:val="22"/>
              </w:rPr>
              <w:t>n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9A1F98">
              <w:rPr>
                <w:rFonts w:ascii="Arial" w:hAnsi="Arial" w:cs="Arial"/>
                <w:sz w:val="22"/>
                <w:szCs w:val="22"/>
              </w:rPr>
              <w:t>ný ma</w:t>
            </w:r>
            <w:r w:rsidRPr="009A1F9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9A1F98">
              <w:rPr>
                <w:rFonts w:ascii="Arial" w:hAnsi="Arial" w:cs="Arial"/>
                <w:sz w:val="22"/>
                <w:szCs w:val="22"/>
              </w:rPr>
              <w:t>r</w:t>
            </w:r>
            <w:r w:rsidRPr="009A1F9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9A1F9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9A1F98">
              <w:rPr>
                <w:rFonts w:ascii="Arial" w:hAnsi="Arial" w:cs="Arial"/>
                <w:sz w:val="22"/>
                <w:szCs w:val="22"/>
              </w:rPr>
              <w:t>kúpo</w:t>
            </w:r>
            <w:r w:rsidRPr="009A1F9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9A1F9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9A1F9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9A1F9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9A1F98">
              <w:rPr>
                <w:rFonts w:ascii="Arial" w:hAnsi="Arial" w:cs="Arial"/>
                <w:sz w:val="22"/>
                <w:szCs w:val="22"/>
              </w:rPr>
              <w:t>tvor</w:t>
            </w:r>
            <w:r w:rsidRPr="009A1F9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9A1F9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9A1F98">
              <w:rPr>
                <w:rFonts w:ascii="Arial" w:hAnsi="Arial" w:cs="Arial"/>
                <w:sz w:val="22"/>
                <w:szCs w:val="22"/>
              </w:rPr>
              <w:t>d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9A1F9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9A1F98">
              <w:rPr>
                <w:rFonts w:ascii="Arial" w:hAnsi="Arial" w:cs="Arial"/>
                <w:sz w:val="22"/>
                <w:szCs w:val="22"/>
              </w:rPr>
              <w:t>d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9A1F9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K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9A1F9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9A1F9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9A1F98">
              <w:rPr>
                <w:rFonts w:ascii="Arial" w:hAnsi="Arial" w:cs="Arial"/>
                <w:sz w:val="22"/>
                <w:szCs w:val="22"/>
              </w:rPr>
              <w:t>ina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9A1F98">
              <w:rPr>
                <w:rFonts w:ascii="Arial" w:hAnsi="Arial" w:cs="Arial"/>
                <w:sz w:val="22"/>
                <w:szCs w:val="22"/>
              </w:rPr>
              <w:t>ný maj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9A1F98">
              <w:rPr>
                <w:rFonts w:ascii="Arial" w:hAnsi="Arial" w:cs="Arial"/>
                <w:sz w:val="22"/>
                <w:szCs w:val="22"/>
              </w:rPr>
              <w:t>v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9A1F98">
              <w:rPr>
                <w:rFonts w:ascii="Arial" w:hAnsi="Arial" w:cs="Arial"/>
                <w:sz w:val="22"/>
                <w:szCs w:val="22"/>
              </w:rPr>
              <w:t>ky v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9A1F98">
              <w:rPr>
                <w:rFonts w:ascii="Arial" w:hAnsi="Arial" w:cs="Arial"/>
                <w:sz w:val="22"/>
                <w:szCs w:val="22"/>
              </w:rPr>
              <w:t>tane</w:t>
            </w:r>
            <w:r w:rsidRPr="009A1F9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Pô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9A1F98">
              <w:rPr>
                <w:rFonts w:ascii="Arial" w:hAnsi="Arial" w:cs="Arial"/>
                <w:sz w:val="22"/>
                <w:szCs w:val="22"/>
              </w:rPr>
              <w:t>ičky a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9A1F98">
              <w:rPr>
                <w:rFonts w:ascii="Arial" w:hAnsi="Arial" w:cs="Arial"/>
                <w:sz w:val="22"/>
                <w:szCs w:val="22"/>
              </w:rPr>
              <w:t>úv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0606" w:rsidRPr="009A1F98">
        <w:tc>
          <w:tcPr>
            <w:tcW w:w="4843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D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riv</w:t>
            </w:r>
            <w:r w:rsidRPr="009A1F9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9A1F98">
              <w:rPr>
                <w:rFonts w:ascii="Arial" w:hAnsi="Arial" w:cs="Arial"/>
                <w:sz w:val="22"/>
                <w:szCs w:val="22"/>
              </w:rPr>
              <w:t>to</w:t>
            </w:r>
            <w:r w:rsidRPr="009A1F9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9A1F98">
              <w:rPr>
                <w:rFonts w:ascii="Arial" w:hAnsi="Arial" w:cs="Arial"/>
                <w:sz w:val="22"/>
                <w:szCs w:val="22"/>
              </w:rPr>
              <w:t>op</w:t>
            </w:r>
            <w:r w:rsidRPr="009A1F9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9A1F98">
              <w:rPr>
                <w:rFonts w:ascii="Arial" w:hAnsi="Arial" w:cs="Arial"/>
                <w:sz w:val="22"/>
                <w:szCs w:val="22"/>
              </w:rPr>
              <w:t>rá</w:t>
            </w:r>
            <w:r w:rsidRPr="009A1F9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9A1F9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C0606" w:rsidRPr="009A1F98" w:rsidRDefault="003C0606" w:rsidP="009A1F9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1F9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402841">
        <w:rPr>
          <w:rFonts w:ascii="Arial" w:hAnsi="Arial" w:cs="Arial"/>
          <w:sz w:val="22"/>
          <w:szCs w:val="22"/>
          <w:u w:val="single"/>
        </w:rPr>
        <w:t>Spôsob zostavenia odpisového 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3C0606" w:rsidRDefault="003C0606" w:rsidP="00C14F93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3C0606" w:rsidRPr="00C14F93" w:rsidRDefault="003C0606" w:rsidP="00C14F93">
      <w:pPr>
        <w:widowControl/>
        <w:autoSpaceDE w:val="0"/>
        <w:autoSpaceDN w:val="0"/>
        <w:adjustRightInd w:val="0"/>
        <w:rPr>
          <w:rFonts w:ascii="Arial" w:hAnsi="Arial" w:cs="Arial"/>
          <w:spacing w:val="1"/>
        </w:rPr>
      </w:pPr>
      <w:r w:rsidRPr="00C14F93">
        <w:rPr>
          <w:rFonts w:ascii="Arial" w:hAnsi="Arial" w:cs="Arial"/>
        </w:rPr>
        <w:t xml:space="preserve">ÚJ pri tvorbe odpisového plánu </w:t>
      </w:r>
      <w:r>
        <w:rPr>
          <w:rFonts w:ascii="Arial" w:hAnsi="Arial" w:cs="Arial"/>
        </w:rPr>
        <w:t xml:space="preserve">na rok 2016 </w:t>
      </w:r>
      <w:r w:rsidRPr="00C14F93">
        <w:rPr>
          <w:rFonts w:ascii="Arial" w:hAnsi="Arial" w:cs="Arial"/>
        </w:rPr>
        <w:t>nestanovila pre dlhodobý majetok doby odpisovania a sadzby odpisov, nako</w:t>
      </w:r>
      <w:r>
        <w:rPr>
          <w:rFonts w:ascii="Arial" w:hAnsi="Arial" w:cs="Arial"/>
        </w:rPr>
        <w:t>ľ</w:t>
      </w:r>
      <w:r w:rsidRPr="00C14F93">
        <w:rPr>
          <w:rFonts w:ascii="Arial" w:hAnsi="Arial" w:cs="Arial"/>
        </w:rPr>
        <w:t>ko nemá hmotný ani nehmotný investi</w:t>
      </w:r>
      <w:r>
        <w:rPr>
          <w:rFonts w:ascii="Arial" w:hAnsi="Arial" w:cs="Arial"/>
        </w:rPr>
        <w:t>č</w:t>
      </w:r>
      <w:r w:rsidRPr="00C14F93">
        <w:rPr>
          <w:rFonts w:ascii="Arial" w:hAnsi="Arial" w:cs="Arial"/>
        </w:rPr>
        <w:t>ný majetok</w:t>
      </w:r>
      <w:r>
        <w:rPr>
          <w:rFonts w:ascii="Arial" w:hAnsi="Arial" w:cs="Arial"/>
        </w:rPr>
        <w:t>.</w:t>
      </w: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595A8C" w:rsidRDefault="003C0606" w:rsidP="00C14F93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br/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br/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C0606" w:rsidRDefault="003C0606" w:rsidP="00C14F93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C0606" w:rsidRDefault="003C0606" w:rsidP="00C14F93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neuskutočnila žiadne zmeny v účtovných zásadách a účtovných metódach.</w:t>
      </w: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C0606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neboli poskytnuté dotácie.</w:t>
      </w: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3C0606" w:rsidRDefault="003C0606" w:rsidP="00402841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3C0606" w:rsidRDefault="003C0606" w:rsidP="00402841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402841">
        <w:rPr>
          <w:rFonts w:ascii="Arial" w:hAnsi="Arial" w:cs="Arial"/>
        </w:rPr>
        <w:t xml:space="preserve">ÚJ 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nevykazuje opravy 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>významných chýb minulých ú</w:t>
      </w:r>
      <w:r>
        <w:rPr>
          <w:rFonts w:ascii="Arial" w:hAnsi="Arial" w:cs="Arial"/>
        </w:rPr>
        <w:t>č</w:t>
      </w:r>
      <w:r w:rsidRPr="00402841">
        <w:rPr>
          <w:rFonts w:ascii="Arial" w:hAnsi="Arial" w:cs="Arial"/>
        </w:rPr>
        <w:t>tovných období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>č</w:t>
      </w:r>
      <w:r w:rsidRPr="00402841">
        <w:rPr>
          <w:rFonts w:ascii="Arial" w:hAnsi="Arial" w:cs="Arial"/>
        </w:rPr>
        <w:t>tovaných v</w:t>
      </w:r>
      <w:r>
        <w:rPr>
          <w:rFonts w:ascii="Arial" w:hAnsi="Arial" w:cs="Arial"/>
        </w:rPr>
        <w:t> </w:t>
      </w:r>
      <w:r w:rsidRPr="00402841">
        <w:rPr>
          <w:rFonts w:ascii="Arial" w:hAnsi="Arial" w:cs="Arial"/>
        </w:rPr>
        <w:t>bežnom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 xml:space="preserve">čtovnom období </w:t>
      </w:r>
      <w:r w:rsidRPr="00402841">
        <w:rPr>
          <w:rFonts w:ascii="Arial" w:hAnsi="Arial" w:cs="Arial"/>
        </w:rPr>
        <w:t>s vplyvom na nerozdelený zisk alebo neuhradenú stratu</w:t>
      </w:r>
      <w:r>
        <w:rPr>
          <w:rFonts w:ascii="Arial" w:hAnsi="Arial" w:cs="Arial"/>
        </w:rPr>
        <w:t xml:space="preserve"> minulých rokov</w:t>
      </w:r>
      <w:r w:rsidRPr="00402841">
        <w:rPr>
          <w:rFonts w:ascii="Arial" w:hAnsi="Arial" w:cs="Arial"/>
        </w:rPr>
        <w:t xml:space="preserve"> ani opravu nevýznamných chýb minulých období – nemala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>k tomu vecnú nápl</w:t>
      </w:r>
      <w:r>
        <w:rPr>
          <w:rFonts w:ascii="Arial" w:hAnsi="Arial" w:cs="Arial"/>
        </w:rPr>
        <w:t>ň</w:t>
      </w:r>
      <w:r w:rsidRPr="00402841">
        <w:rPr>
          <w:rFonts w:ascii="Arial" w:hAnsi="Arial" w:cs="Arial"/>
        </w:rPr>
        <w:t>.</w:t>
      </w:r>
    </w:p>
    <w:p w:rsidR="003C0606" w:rsidRPr="00402841" w:rsidRDefault="003C0606" w:rsidP="00402841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3C0606" w:rsidRPr="00A55E63" w:rsidRDefault="003C060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C0606" w:rsidRPr="00A55E63" w:rsidRDefault="003C060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C0606" w:rsidRPr="00A55E63" w:rsidRDefault="003C0606" w:rsidP="00AD749D">
      <w:pPr>
        <w:spacing w:before="11" w:line="260" w:lineRule="exact"/>
        <w:jc w:val="both"/>
        <w:rPr>
          <w:rFonts w:ascii="Arial" w:hAnsi="Arial" w:cs="Arial"/>
        </w:rPr>
      </w:pP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3C0606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ÚJ z dôvodu odpustenia dlhu vykázala prevádzkový výnos – zdaniteľný príjem vo výške 11 542 eur.</w:t>
      </w:r>
    </w:p>
    <w:p w:rsidR="003C0606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C0606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C0606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C0606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3C0606" w:rsidRPr="008B7BC6" w:rsidRDefault="003C0606" w:rsidP="008B7BC6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Helvetica-Narrow" w:hAnsi="Helvetica-Narrow" w:cs="Helvetica-Narrow"/>
          <w:lang w:eastAsia="sk-SK"/>
        </w:rPr>
        <w:t xml:space="preserve">     </w:t>
      </w:r>
      <w:r w:rsidRPr="008B7BC6">
        <w:rPr>
          <w:rFonts w:ascii="Arial" w:hAnsi="Arial" w:cs="Arial"/>
        </w:rPr>
        <w:t>ÚJ v predchádzajúcom ú</w:t>
      </w:r>
      <w:r>
        <w:rPr>
          <w:rFonts w:ascii="Arial" w:hAnsi="Arial" w:cs="Arial"/>
        </w:rPr>
        <w:t>č</w:t>
      </w:r>
      <w:r w:rsidRPr="008B7BC6">
        <w:rPr>
          <w:rFonts w:ascii="Arial" w:hAnsi="Arial" w:cs="Arial"/>
        </w:rPr>
        <w:t>tovnom období ani v priebehu ú</w:t>
      </w:r>
      <w:r>
        <w:rPr>
          <w:rFonts w:ascii="Arial" w:hAnsi="Arial" w:cs="Arial"/>
        </w:rPr>
        <w:t>č</w:t>
      </w:r>
      <w:r w:rsidRPr="008B7BC6">
        <w:rPr>
          <w:rFonts w:ascii="Arial" w:hAnsi="Arial" w:cs="Arial"/>
        </w:rPr>
        <w:t xml:space="preserve">tovného obdobia </w:t>
      </w:r>
      <w:r>
        <w:rPr>
          <w:rFonts w:ascii="Arial" w:hAnsi="Arial" w:cs="Arial"/>
        </w:rPr>
        <w:t xml:space="preserve">do vstupu </w:t>
      </w:r>
      <w:r>
        <w:rPr>
          <w:rFonts w:ascii="Arial" w:hAnsi="Arial" w:cs="Arial"/>
        </w:rPr>
        <w:br/>
        <w:t xml:space="preserve">    do likvidácie</w:t>
      </w:r>
      <w:r w:rsidRPr="008B7BC6">
        <w:rPr>
          <w:rFonts w:ascii="Arial" w:hAnsi="Arial" w:cs="Arial"/>
        </w:rPr>
        <w:t xml:space="preserve"> nemala </w:t>
      </w:r>
      <w:r>
        <w:rPr>
          <w:rFonts w:ascii="Arial" w:hAnsi="Arial" w:cs="Arial"/>
        </w:rPr>
        <w:t xml:space="preserve"> </w:t>
      </w:r>
      <w:r w:rsidRPr="008B7BC6">
        <w:rPr>
          <w:rFonts w:ascii="Arial" w:hAnsi="Arial" w:cs="Arial"/>
        </w:rPr>
        <w:t>záväzky so zostatkovou dobou splatnosti dlhšou ako 5 rokov.</w:t>
      </w:r>
    </w:p>
    <w:p w:rsidR="003C0606" w:rsidRPr="00A55E63" w:rsidRDefault="003C0606" w:rsidP="008B7BC6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C0606" w:rsidRPr="00791A42" w:rsidRDefault="003C0606" w:rsidP="00B8496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Helvetica-Narrow" w:hAnsi="Helvetica-Narrow" w:cs="Helvetica-Narrow"/>
          <w:lang w:eastAsia="sk-SK"/>
        </w:rPr>
        <w:t xml:space="preserve">   </w:t>
      </w:r>
      <w:r w:rsidRPr="00791A42">
        <w:rPr>
          <w:rFonts w:ascii="Arial" w:hAnsi="Arial" w:cs="Arial"/>
          <w:spacing w:val="-1"/>
          <w:sz w:val="22"/>
          <w:szCs w:val="22"/>
        </w:rPr>
        <w:t>ÚJ nemala zabezpe</w:t>
      </w:r>
      <w:r>
        <w:rPr>
          <w:rFonts w:ascii="Arial" w:hAnsi="Arial" w:cs="Arial"/>
          <w:spacing w:val="-1"/>
          <w:sz w:val="22"/>
          <w:szCs w:val="22"/>
        </w:rPr>
        <w:t>č</w:t>
      </w:r>
      <w:r w:rsidRPr="00791A42">
        <w:rPr>
          <w:rFonts w:ascii="Arial" w:hAnsi="Arial" w:cs="Arial"/>
          <w:spacing w:val="-1"/>
          <w:sz w:val="22"/>
          <w:szCs w:val="22"/>
        </w:rPr>
        <w:t xml:space="preserve">ené záväzky. </w:t>
      </w: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C0606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neposkytla členom a konateľom účtovnej jednotky pôžičky, záruky alebo iné plnenia na   súkromné účely.</w:t>
      </w:r>
    </w:p>
    <w:p w:rsidR="003C0606" w:rsidRPr="00A55E63" w:rsidRDefault="003C06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Default="003C06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3C0606" w:rsidRDefault="003C06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C0606" w:rsidRPr="00A55E63" w:rsidRDefault="003C06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 nemala podmienený majetok ani podmienené záväzky a ostatné finančné povinnosti, ktoré sa nevykazujú v účtovných výkazoch.</w:t>
      </w:r>
    </w:p>
    <w:p w:rsidR="003C0606" w:rsidRPr="00A55E63" w:rsidRDefault="003C060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C0606" w:rsidRPr="00A55E63" w:rsidRDefault="003C0606" w:rsidP="00B84964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Default="003C0606" w:rsidP="00B8496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</w:p>
    <w:p w:rsidR="003C0606" w:rsidRDefault="003C0606" w:rsidP="00B8496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606" w:rsidRPr="00A55E63" w:rsidRDefault="003C0606" w:rsidP="00B8496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95A8C">
        <w:rPr>
          <w:rFonts w:ascii="Arial" w:hAnsi="Arial" w:cs="Arial"/>
          <w:sz w:val="22"/>
          <w:szCs w:val="22"/>
        </w:rPr>
        <w:t>ÚJ nemala právo poskytovať</w:t>
      </w:r>
      <w:r>
        <w:rPr>
          <w:rFonts w:ascii="Arial" w:hAnsi="Arial" w:cs="Arial"/>
          <w:sz w:val="22"/>
          <w:szCs w:val="22"/>
        </w:rPr>
        <w:t xml:space="preserve"> služby vo verejnom záujme.</w:t>
      </w:r>
    </w:p>
    <w:sectPr w:rsidR="003C0606" w:rsidRPr="00A55E63" w:rsidSect="00A714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06" w:rsidRDefault="003C0606">
      <w:r>
        <w:separator/>
      </w:r>
    </w:p>
  </w:endnote>
  <w:endnote w:type="continuationSeparator" w:id="0">
    <w:p w:rsidR="003C0606" w:rsidRDefault="003C0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06" w:rsidRDefault="003C060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3C0606" w:rsidRDefault="003C060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06" w:rsidRDefault="003C0606">
      <w:r>
        <w:separator/>
      </w:r>
    </w:p>
  </w:footnote>
  <w:footnote w:type="continuationSeparator" w:id="0">
    <w:p w:rsidR="003C0606" w:rsidRDefault="003C0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06" w:rsidRDefault="003C0606">
    <w:pPr>
      <w:pStyle w:val="Header"/>
    </w:pPr>
  </w:p>
  <w:p w:rsidR="003C0606" w:rsidRDefault="003C0606">
    <w:pPr>
      <w:pStyle w:val="Header"/>
    </w:pPr>
  </w:p>
  <w:p w:rsidR="003C0606" w:rsidRDefault="003C0606">
    <w:pPr>
      <w:pStyle w:val="Header"/>
    </w:pPr>
  </w:p>
  <w:p w:rsidR="003C0606" w:rsidRDefault="003C060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47525533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2023939269</w:t>
    </w:r>
  </w:p>
  <w:p w:rsidR="003C0606" w:rsidRDefault="003C0606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C0606" w:rsidRDefault="003C06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397D"/>
    <w:rsid w:val="001406AD"/>
    <w:rsid w:val="001A1B05"/>
    <w:rsid w:val="00202B31"/>
    <w:rsid w:val="002401F1"/>
    <w:rsid w:val="002C12B4"/>
    <w:rsid w:val="002D7E6D"/>
    <w:rsid w:val="003657F5"/>
    <w:rsid w:val="00373635"/>
    <w:rsid w:val="00395369"/>
    <w:rsid w:val="003C0606"/>
    <w:rsid w:val="003D056F"/>
    <w:rsid w:val="00401155"/>
    <w:rsid w:val="00402841"/>
    <w:rsid w:val="00451ED3"/>
    <w:rsid w:val="00464002"/>
    <w:rsid w:val="004A2BF3"/>
    <w:rsid w:val="004A7D1E"/>
    <w:rsid w:val="004E1C82"/>
    <w:rsid w:val="0055784D"/>
    <w:rsid w:val="00560DB1"/>
    <w:rsid w:val="00582237"/>
    <w:rsid w:val="00595A8C"/>
    <w:rsid w:val="00623868"/>
    <w:rsid w:val="00637F73"/>
    <w:rsid w:val="00676DB4"/>
    <w:rsid w:val="006831DF"/>
    <w:rsid w:val="00755848"/>
    <w:rsid w:val="00791A42"/>
    <w:rsid w:val="00861175"/>
    <w:rsid w:val="008771A6"/>
    <w:rsid w:val="008B7BC6"/>
    <w:rsid w:val="008C2FAF"/>
    <w:rsid w:val="008D5F9D"/>
    <w:rsid w:val="008E0971"/>
    <w:rsid w:val="00913435"/>
    <w:rsid w:val="00916772"/>
    <w:rsid w:val="0095602B"/>
    <w:rsid w:val="009A1F98"/>
    <w:rsid w:val="009A27D0"/>
    <w:rsid w:val="009D5C84"/>
    <w:rsid w:val="009E4426"/>
    <w:rsid w:val="00A55E63"/>
    <w:rsid w:val="00A714FE"/>
    <w:rsid w:val="00AD6C8A"/>
    <w:rsid w:val="00AD749D"/>
    <w:rsid w:val="00B03038"/>
    <w:rsid w:val="00B15E67"/>
    <w:rsid w:val="00B7440A"/>
    <w:rsid w:val="00B84964"/>
    <w:rsid w:val="00C01CB7"/>
    <w:rsid w:val="00C14F93"/>
    <w:rsid w:val="00C25C63"/>
    <w:rsid w:val="00C71636"/>
    <w:rsid w:val="00CC3205"/>
    <w:rsid w:val="00CD545D"/>
    <w:rsid w:val="00D93940"/>
    <w:rsid w:val="00DA720E"/>
    <w:rsid w:val="00DC1E32"/>
    <w:rsid w:val="00E1750C"/>
    <w:rsid w:val="00E532AD"/>
    <w:rsid w:val="00E54BAD"/>
    <w:rsid w:val="00E70F0E"/>
    <w:rsid w:val="00EB4798"/>
    <w:rsid w:val="00EB55FA"/>
    <w:rsid w:val="00EE5474"/>
    <w:rsid w:val="00EF3BCC"/>
    <w:rsid w:val="00F404E8"/>
    <w:rsid w:val="00F75416"/>
    <w:rsid w:val="00F817B0"/>
    <w:rsid w:val="00FE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FE"/>
    <w:pPr>
      <w:widowControl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714FE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4D23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A714FE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714FE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E4D23"/>
    <w:rPr>
      <w:lang w:eastAsia="en-US"/>
    </w:rPr>
  </w:style>
  <w:style w:type="paragraph" w:styleId="ListParagraph">
    <w:name w:val="List Paragraph"/>
    <w:basedOn w:val="Normal"/>
    <w:uiPriority w:val="99"/>
    <w:qFormat/>
    <w:rsid w:val="00A714FE"/>
  </w:style>
  <w:style w:type="paragraph" w:customStyle="1" w:styleId="TableParagraph">
    <w:name w:val="Table Paragraph"/>
    <w:basedOn w:val="Normal"/>
    <w:uiPriority w:val="99"/>
    <w:rsid w:val="00A714FE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</w:style>
  <w:style w:type="table" w:styleId="TableGrid">
    <w:name w:val="Table Grid"/>
    <w:basedOn w:val="TableNormal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75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298</TotalTime>
  <Pages>3</Pages>
  <Words>831</Words>
  <Characters>4740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arimska</cp:lastModifiedBy>
  <cp:revision>28</cp:revision>
  <cp:lastPrinted>2016-06-15T09:57:00Z</cp:lastPrinted>
  <dcterms:created xsi:type="dcterms:W3CDTF">2014-10-27T10:26:00Z</dcterms:created>
  <dcterms:modified xsi:type="dcterms:W3CDTF">2016-06-15T12:10:00Z</dcterms:modified>
</cp:coreProperties>
</file>