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4D" w:rsidRPr="003E7910" w:rsidRDefault="00502C4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502C4D" w:rsidRPr="003E7910" w:rsidRDefault="00502C4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502C4D" w:rsidRPr="003E7910" w:rsidRDefault="00502C4D" w:rsidP="00A5552F">
      <w:pPr>
        <w:rPr>
          <w:rFonts w:cs="Arial"/>
          <w:szCs w:val="22"/>
        </w:rPr>
      </w:pPr>
    </w:p>
    <w:p w:rsidR="00502C4D" w:rsidRPr="003E7910" w:rsidRDefault="00502C4D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02C4D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02C4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REBECA - STYLLE, s.r.o.</w:t>
            </w:r>
          </w:p>
        </w:tc>
      </w:tr>
      <w:tr w:rsidR="00502C4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Nemečky 166, Nemečky</w:t>
            </w:r>
          </w:p>
        </w:tc>
      </w:tr>
      <w:tr w:rsidR="00502C4D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46292918          DIČ:  2023315283</w:t>
            </w:r>
          </w:p>
        </w:tc>
      </w:tr>
      <w:tr w:rsidR="00502C4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28. 07. 2011</w:t>
            </w:r>
          </w:p>
        </w:tc>
      </w:tr>
      <w:tr w:rsidR="00502C4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28. 07. 2011</w:t>
            </w:r>
          </w:p>
        </w:tc>
      </w:tr>
    </w:tbl>
    <w:p w:rsidR="00502C4D" w:rsidRPr="003E7910" w:rsidRDefault="00502C4D" w:rsidP="007B0660">
      <w:pPr>
        <w:jc w:val="both"/>
        <w:rPr>
          <w:rFonts w:cs="Arial"/>
          <w:b/>
          <w:bCs/>
          <w:szCs w:val="22"/>
        </w:rPr>
      </w:pPr>
    </w:p>
    <w:p w:rsidR="00502C4D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</w:p>
    <w:p w:rsidR="00502C4D" w:rsidRPr="003E7910" w:rsidRDefault="00502C4D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02C4D" w:rsidRPr="003E7910" w:rsidRDefault="00502C4D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02C4D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E7910" w:rsidRDefault="00502C4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E7910" w:rsidRDefault="00502C4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C4D" w:rsidRPr="003E7910" w:rsidRDefault="00502C4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02C4D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2C4D" w:rsidRPr="003E7910" w:rsidRDefault="00502C4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2C4D" w:rsidRPr="003E7910" w:rsidRDefault="00502C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02C4D" w:rsidRPr="003E7910" w:rsidRDefault="00502C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02C4D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02C4D" w:rsidRPr="003E7910" w:rsidRDefault="00502C4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02C4D" w:rsidRPr="003E7910" w:rsidRDefault="00502C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02C4D" w:rsidRPr="003E7910" w:rsidRDefault="00502C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02C4D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E7910" w:rsidRDefault="00502C4D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E7910" w:rsidRDefault="00502C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84BF4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02C4D" w:rsidRPr="003E7910" w:rsidRDefault="00502C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02C4D" w:rsidRPr="003E7910" w:rsidRDefault="00502C4D" w:rsidP="003E7910">
      <w:pPr>
        <w:pStyle w:val="Title"/>
        <w:spacing w:before="0" w:beforeAutospacing="0" w:after="0"/>
        <w:jc w:val="left"/>
        <w:rPr>
          <w:szCs w:val="22"/>
        </w:rPr>
      </w:pPr>
    </w:p>
    <w:p w:rsidR="00502C4D" w:rsidRPr="003E7910" w:rsidRDefault="00502C4D" w:rsidP="007B0660">
      <w:pPr>
        <w:jc w:val="both"/>
        <w:rPr>
          <w:rFonts w:cs="Arial"/>
          <w:szCs w:val="22"/>
        </w:rPr>
      </w:pP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02C4D" w:rsidRPr="004534D4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502C4D" w:rsidRPr="003E7910" w:rsidRDefault="00502C4D" w:rsidP="007B0660">
      <w:pPr>
        <w:ind w:right="-468"/>
        <w:jc w:val="both"/>
        <w:rPr>
          <w:rFonts w:cs="Arial"/>
          <w:b/>
          <w:szCs w:val="22"/>
        </w:rPr>
      </w:pPr>
    </w:p>
    <w:p w:rsidR="00502C4D" w:rsidRPr="003E7910" w:rsidRDefault="00502C4D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02C4D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02C4D" w:rsidRPr="003E7910" w:rsidRDefault="00502C4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02C4D" w:rsidRPr="003E7910" w:rsidRDefault="00502C4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02C4D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02C4D" w:rsidRPr="003E7910" w:rsidRDefault="00502C4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02C4D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  <w:tr w:rsidR="00502C4D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4D" w:rsidRPr="003E7910" w:rsidRDefault="00502C4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  <w:tr w:rsidR="00502C4D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4D" w:rsidRPr="003E7910" w:rsidRDefault="00502C4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4D" w:rsidRPr="003E7910" w:rsidRDefault="00502C4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C4D" w:rsidRPr="003E7910" w:rsidRDefault="00502C4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02C4D" w:rsidRPr="003E7910" w:rsidRDefault="00502C4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2C4D" w:rsidRPr="003E7910" w:rsidRDefault="00502C4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  <w:tr w:rsidR="00502C4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t>Agneša Michalková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  <w:tr w:rsidR="00502C4D" w:rsidRPr="003E7910" w:rsidTr="00A07F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2C4D" w:rsidRPr="002B2E75" w:rsidRDefault="00502C4D" w:rsidP="003E388F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2C4D" w:rsidRPr="002B2E75" w:rsidRDefault="00502C4D" w:rsidP="003E388F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2C4D" w:rsidRPr="002B2E75" w:rsidRDefault="00502C4D" w:rsidP="003E388F">
            <w:pPr>
              <w:jc w:val="center"/>
              <w:rPr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2C4D" w:rsidRPr="002B2E75" w:rsidRDefault="00502C4D" w:rsidP="003E388F">
            <w:pPr>
              <w:jc w:val="center"/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2C4D" w:rsidRPr="002B2E75" w:rsidRDefault="00502C4D" w:rsidP="003E388F">
            <w:pPr>
              <w:jc w:val="center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 w:rsidP="00841190">
            <w:pPr>
              <w:rPr>
                <w:sz w:val="20"/>
                <w:szCs w:val="20"/>
              </w:rPr>
            </w:pPr>
          </w:p>
        </w:tc>
      </w:tr>
      <w:tr w:rsidR="00502C4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  <w:tr w:rsidR="00502C4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  <w:tr w:rsidR="00502C4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2C4D" w:rsidRPr="003E7910" w:rsidRDefault="00502C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02C4D" w:rsidRPr="003E7910" w:rsidRDefault="00502C4D">
            <w:pPr>
              <w:rPr>
                <w:sz w:val="20"/>
                <w:szCs w:val="20"/>
              </w:rPr>
            </w:pPr>
          </w:p>
        </w:tc>
      </w:tr>
    </w:tbl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</w:p>
    <w:p w:rsidR="00502C4D" w:rsidRPr="003E7910" w:rsidRDefault="00502C4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02C4D" w:rsidRPr="005611A8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02C4D" w:rsidRPr="003E7910" w:rsidRDefault="00502C4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metódach,b) údajoch vykázaných na strane aktív súvahy,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súvahy,d) výnosoch,</w:t>
      </w:r>
    </w:p>
    <w:p w:rsidR="00502C4D" w:rsidRPr="003E7910" w:rsidRDefault="00502C4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e) nákladoch,f) daniach z príjmov,g) údajoch na podsúvahových účtoch,</w:t>
      </w:r>
    </w:p>
    <w:p w:rsidR="00502C4D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h) iných aktívach a iných pasívach,i) spriaznených osobách,j) skutočnostiach, ktoré nastali medzi dňom, ku ktorému sa zostavuje účtovná závierka a dňom jej zostavenia,</w:t>
      </w:r>
      <w:r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k) prehľade zmien vlastného imania,</w:t>
      </w:r>
      <w:r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l) prehľade peňažných tokov.</w:t>
      </w:r>
    </w:p>
    <w:p w:rsidR="00502C4D" w:rsidRPr="003E7910" w:rsidRDefault="00502C4D" w:rsidP="007B0660">
      <w:pPr>
        <w:ind w:right="-468"/>
        <w:jc w:val="both"/>
        <w:rPr>
          <w:rFonts w:cs="Arial"/>
          <w:b/>
          <w:bCs/>
          <w:szCs w:val="22"/>
        </w:rPr>
      </w:pPr>
    </w:p>
    <w:p w:rsidR="00502C4D" w:rsidRPr="003E7910" w:rsidRDefault="00502C4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02C4D" w:rsidRPr="003E7910" w:rsidRDefault="00502C4D" w:rsidP="007B0660">
      <w:pPr>
        <w:jc w:val="both"/>
        <w:rPr>
          <w:rFonts w:cs="Arial"/>
          <w:szCs w:val="22"/>
        </w:rPr>
      </w:pPr>
    </w:p>
    <w:p w:rsidR="00502C4D" w:rsidRPr="003E7910" w:rsidRDefault="00502C4D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02C4D" w:rsidRPr="003E7910" w:rsidRDefault="00502C4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02C4D" w:rsidRPr="003E7910" w:rsidRDefault="00502C4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02C4D" w:rsidRPr="003E7910" w:rsidRDefault="00502C4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02C4D" w:rsidRPr="003E7910" w:rsidRDefault="00502C4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02C4D" w:rsidRPr="003E7910" w:rsidRDefault="00502C4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02C4D" w:rsidRPr="003E7910" w:rsidRDefault="00502C4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02C4D" w:rsidRPr="003E7910" w:rsidRDefault="00502C4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2C4D" w:rsidRPr="003E7910" w:rsidRDefault="00502C4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02C4D" w:rsidRPr="00484BF4" w:rsidRDefault="00502C4D" w:rsidP="00484BF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02C4D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02C4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02C4D" w:rsidRPr="003F477D" w:rsidRDefault="00502C4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02C4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02C4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02C4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02C4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02C4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02C4D" w:rsidRPr="003F477D" w:rsidRDefault="00502C4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02C4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02C4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02C4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02C4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02C4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02C4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02C4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02C4D" w:rsidRDefault="00502C4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02C4D" w:rsidRPr="003F477D" w:rsidTr="00F7196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02C4D" w:rsidRPr="003F477D" w:rsidTr="00F7196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02C4D" w:rsidRPr="003F477D" w:rsidRDefault="00502C4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02C4D" w:rsidRPr="003F477D" w:rsidTr="00F7196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02C4D" w:rsidRPr="003F477D" w:rsidTr="00F7196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502C4D" w:rsidRPr="003F477D" w:rsidTr="00F7196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</w:tbl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02C4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2C4D" w:rsidRPr="003F477D" w:rsidRDefault="00502C4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02C4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02C4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02C4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02C4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02C4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02C4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02C4D" w:rsidRDefault="00502C4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02C4D" w:rsidRPr="003F477D" w:rsidRDefault="00502C4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502C4D" w:rsidRPr="003F477D" w:rsidTr="00F7196F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02C4D" w:rsidRPr="003F477D" w:rsidTr="00F7196F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02C4D" w:rsidRPr="003F477D" w:rsidTr="00F7196F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02C4D" w:rsidRPr="003F477D" w:rsidRDefault="00502C4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02C4D" w:rsidRPr="003F477D" w:rsidTr="00F7196F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F7196F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</w:t>
            </w:r>
          </w:p>
        </w:tc>
      </w:tr>
    </w:tbl>
    <w:p w:rsidR="00502C4D" w:rsidRDefault="00502C4D" w:rsidP="0003344F">
      <w:pPr>
        <w:spacing w:after="0" w:line="240" w:lineRule="auto"/>
        <w:jc w:val="both"/>
        <w:rPr>
          <w:szCs w:val="22"/>
        </w:rPr>
      </w:pPr>
    </w:p>
    <w:p w:rsidR="00502C4D" w:rsidRPr="003F477D" w:rsidRDefault="00502C4D" w:rsidP="0003344F">
      <w:pPr>
        <w:spacing w:after="0" w:line="240" w:lineRule="auto"/>
        <w:jc w:val="both"/>
        <w:rPr>
          <w:szCs w:val="22"/>
        </w:rPr>
      </w:pP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02C4D" w:rsidRPr="003F477D" w:rsidRDefault="00502C4D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02C4D" w:rsidRPr="003F477D" w:rsidTr="00140D6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140D6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2C4D" w:rsidRPr="003F477D" w:rsidRDefault="00502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4 947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</w:tr>
      <w:tr w:rsidR="00502C4D" w:rsidRPr="003F477D" w:rsidTr="00140D6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  <w:tc>
          <w:tcPr>
            <w:tcW w:w="2405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</w:t>
            </w:r>
          </w:p>
        </w:tc>
      </w:tr>
      <w:tr w:rsidR="00502C4D" w:rsidRPr="003F477D" w:rsidTr="00140D6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02C4D" w:rsidRPr="003F477D" w:rsidTr="00140D6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02C4D" w:rsidRPr="003F477D" w:rsidRDefault="00502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02C4D" w:rsidRPr="003F477D" w:rsidTr="00140D6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2C4D" w:rsidRPr="003F477D" w:rsidRDefault="00502C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02C4D" w:rsidRPr="00140D68" w:rsidRDefault="00502C4D" w:rsidP="007570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40D68">
              <w:rPr>
                <w:b/>
                <w:bCs/>
                <w:szCs w:val="22"/>
              </w:rPr>
              <w:t>779</w:t>
            </w:r>
          </w:p>
        </w:tc>
      </w:tr>
    </w:tbl>
    <w:p w:rsidR="00502C4D" w:rsidRDefault="00502C4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02C4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8B38E4" w:rsidRDefault="00502C4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02C4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8B38E4" w:rsidRDefault="00502C4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02C4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02C4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02C4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</w:tr>
      <w:tr w:rsidR="00502C4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4640</w:t>
            </w:r>
          </w:p>
        </w:tc>
      </w:tr>
    </w:tbl>
    <w:p w:rsidR="00502C4D" w:rsidRPr="003F477D" w:rsidRDefault="00502C4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02C4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02C4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02C4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02C4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02C4D" w:rsidRPr="003F477D" w:rsidRDefault="00502C4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02C4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02C4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02C4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02C4D" w:rsidRPr="003F477D" w:rsidRDefault="00502C4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02C4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02C4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26621</w:t>
            </w:r>
          </w:p>
        </w:tc>
      </w:tr>
      <w:tr w:rsidR="00502C4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26621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02C4D" w:rsidRPr="003F477D" w:rsidRDefault="00502C4D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02C4D" w:rsidRPr="003F477D" w:rsidRDefault="00502C4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02C4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02C4D" w:rsidRPr="003F477D" w:rsidRDefault="00502C4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02C4D" w:rsidRPr="003F477D" w:rsidRDefault="00502C4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02C4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504647" w:rsidRDefault="00502C4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02C4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Splatnosť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02C4D" w:rsidRPr="003F477D" w:rsidRDefault="00502C4D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02C4D" w:rsidRPr="003F477D" w:rsidRDefault="00502C4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02C4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02C4D" w:rsidRPr="003F477D" w:rsidRDefault="00502C4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2C4D" w:rsidRPr="003F477D" w:rsidRDefault="00502C4D" w:rsidP="005E3B59">
            <w:pPr>
              <w:pStyle w:val="TopHeader"/>
            </w:pPr>
            <w:r w:rsidRPr="003F477D">
              <w:t>Suma istiny v eurách</w:t>
            </w:r>
          </w:p>
          <w:p w:rsidR="00502C4D" w:rsidRPr="003F477D" w:rsidRDefault="00502C4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C4D" w:rsidRPr="003F477D" w:rsidRDefault="00502C4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02C4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02C4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02C4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02C4D" w:rsidRPr="003F477D" w:rsidRDefault="00502C4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2C4D" w:rsidRPr="003F477D" w:rsidRDefault="00502C4D" w:rsidP="00083A25">
            <w:pPr>
              <w:pStyle w:val="TopHeader"/>
            </w:pPr>
            <w:r w:rsidRPr="003F477D">
              <w:t>Suma istiny v eurách</w:t>
            </w:r>
          </w:p>
          <w:p w:rsidR="00502C4D" w:rsidRPr="003F477D" w:rsidRDefault="00502C4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C4D" w:rsidRPr="003F477D" w:rsidRDefault="00502C4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02C4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02C4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02C4D" w:rsidRPr="003F477D" w:rsidRDefault="00502C4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02C4D" w:rsidRPr="003F477D" w:rsidRDefault="00502C4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02C4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Splatnosť</w:t>
            </w:r>
          </w:p>
        </w:tc>
      </w:tr>
      <w:tr w:rsidR="00502C4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02C4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4D" w:rsidRPr="003F477D" w:rsidRDefault="00502C4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02C4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02C4D" w:rsidRPr="003F477D" w:rsidRDefault="00502C4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02C4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02C4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2C4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02C4D" w:rsidRPr="003F477D" w:rsidRDefault="00502C4D" w:rsidP="006B42EC">
      <w:pPr>
        <w:spacing w:after="0" w:line="240" w:lineRule="auto"/>
        <w:rPr>
          <w:kern w:val="28"/>
          <w:szCs w:val="22"/>
        </w:rPr>
      </w:pPr>
    </w:p>
    <w:p w:rsidR="00502C4D" w:rsidRPr="003F477D" w:rsidRDefault="00502C4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02C4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20 968</w:t>
            </w: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502C4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8F34F2" w:rsidRDefault="00502C4D" w:rsidP="00757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12 915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8F34F2" w:rsidRDefault="00502C4D" w:rsidP="00757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21 140</w:t>
            </w:r>
          </w:p>
        </w:tc>
      </w:tr>
    </w:tbl>
    <w:p w:rsidR="00502C4D" w:rsidRPr="003F477D" w:rsidRDefault="00502C4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02C4D" w:rsidRPr="003F477D" w:rsidRDefault="00502C4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02C4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8875A1">
            <w:pPr>
              <w:pStyle w:val="TopHeader"/>
            </w:pPr>
            <w:r w:rsidRPr="003F477D">
              <w:t>Bezprostredne predchádzajúce</w:t>
            </w:r>
          </w:p>
          <w:p w:rsidR="00502C4D" w:rsidRPr="003F477D" w:rsidRDefault="00502C4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02C4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Daň v %</w:t>
            </w:r>
          </w:p>
        </w:tc>
      </w:tr>
      <w:tr w:rsidR="00502C4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02C4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02C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9C21AB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9C21AB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9C21AB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02C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02C4D" w:rsidRPr="003F477D" w:rsidRDefault="00502C4D" w:rsidP="0003344F">
      <w:pPr>
        <w:spacing w:after="0" w:line="240" w:lineRule="auto"/>
        <w:rPr>
          <w:szCs w:val="22"/>
        </w:rPr>
      </w:pPr>
    </w:p>
    <w:p w:rsidR="00502C4D" w:rsidRPr="003F477D" w:rsidRDefault="00502C4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02C4D" w:rsidRPr="003F477D" w:rsidRDefault="00502C4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02C4D" w:rsidRPr="003F477D" w:rsidTr="00235B51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02C4D" w:rsidRPr="003F477D" w:rsidTr="00235B5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2C4D" w:rsidRPr="003F477D" w:rsidTr="00235B51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235B5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02C4D" w:rsidRPr="003F477D" w:rsidRDefault="00502C4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02C4D" w:rsidRPr="003F477D" w:rsidRDefault="00502C4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02C4D" w:rsidRPr="003F477D" w:rsidTr="00310B8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4D" w:rsidRPr="003F477D" w:rsidTr="00310B8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2C4D" w:rsidRPr="003F477D" w:rsidTr="00310B8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2C4D" w:rsidRPr="003F477D" w:rsidRDefault="00502C4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502C4D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4D" w:rsidRPr="003F477D" w:rsidTr="00310B8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4D" w:rsidRPr="003F477D" w:rsidRDefault="00502C4D" w:rsidP="00757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02C4D" w:rsidRPr="003F477D" w:rsidRDefault="00502C4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02C4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02C4D" w:rsidRPr="003F477D" w:rsidRDefault="00502C4D" w:rsidP="003E7910">
      <w:pPr>
        <w:spacing w:after="0" w:line="240" w:lineRule="auto"/>
        <w:rPr>
          <w:szCs w:val="22"/>
        </w:rPr>
      </w:pPr>
    </w:p>
    <w:sectPr w:rsidR="00502C4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C4D" w:rsidRDefault="00502C4D" w:rsidP="00107589">
      <w:pPr>
        <w:spacing w:after="0" w:line="240" w:lineRule="auto"/>
      </w:pPr>
      <w:r>
        <w:separator/>
      </w:r>
    </w:p>
  </w:endnote>
  <w:endnote w:type="continuationSeparator" w:id="0">
    <w:p w:rsidR="00502C4D" w:rsidRDefault="00502C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D" w:rsidRPr="00981468" w:rsidRDefault="00502C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C4D" w:rsidRDefault="00502C4D" w:rsidP="00107589">
      <w:pPr>
        <w:spacing w:after="0" w:line="240" w:lineRule="auto"/>
      </w:pPr>
      <w:r>
        <w:separator/>
      </w:r>
    </w:p>
  </w:footnote>
  <w:footnote w:type="continuationSeparator" w:id="0">
    <w:p w:rsidR="00502C4D" w:rsidRDefault="00502C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02C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02C4D" w:rsidRPr="003F477D" w:rsidRDefault="00502C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2C4D" w:rsidRPr="003F477D" w:rsidRDefault="00502C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46292918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2023315283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02C4D" w:rsidRPr="004268D2" w:rsidRDefault="00502C4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D" w:rsidRPr="004268D2" w:rsidRDefault="00502C4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D68"/>
    <w:rsid w:val="00145A57"/>
    <w:rsid w:val="00150FDA"/>
    <w:rsid w:val="00151C69"/>
    <w:rsid w:val="00153CEB"/>
    <w:rsid w:val="00166B3A"/>
    <w:rsid w:val="00180DE8"/>
    <w:rsid w:val="00186CFF"/>
    <w:rsid w:val="001923C8"/>
    <w:rsid w:val="001A0BD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B51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E75"/>
    <w:rsid w:val="002B61EE"/>
    <w:rsid w:val="002B7B1D"/>
    <w:rsid w:val="002C12E6"/>
    <w:rsid w:val="002C1A6D"/>
    <w:rsid w:val="002D0376"/>
    <w:rsid w:val="002D372A"/>
    <w:rsid w:val="002F605D"/>
    <w:rsid w:val="003071BE"/>
    <w:rsid w:val="00310B82"/>
    <w:rsid w:val="00311795"/>
    <w:rsid w:val="00321FCD"/>
    <w:rsid w:val="00326AA0"/>
    <w:rsid w:val="003271EF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88F"/>
    <w:rsid w:val="003E7910"/>
    <w:rsid w:val="003F13FB"/>
    <w:rsid w:val="003F477D"/>
    <w:rsid w:val="003F5EB5"/>
    <w:rsid w:val="00404210"/>
    <w:rsid w:val="0041662D"/>
    <w:rsid w:val="00420380"/>
    <w:rsid w:val="004268D2"/>
    <w:rsid w:val="004304FF"/>
    <w:rsid w:val="004379E3"/>
    <w:rsid w:val="00452E0E"/>
    <w:rsid w:val="004534D4"/>
    <w:rsid w:val="00454702"/>
    <w:rsid w:val="00457623"/>
    <w:rsid w:val="004576B8"/>
    <w:rsid w:val="0046099F"/>
    <w:rsid w:val="00465A3F"/>
    <w:rsid w:val="00484BF4"/>
    <w:rsid w:val="004A3783"/>
    <w:rsid w:val="004A5A13"/>
    <w:rsid w:val="004A6BBF"/>
    <w:rsid w:val="004C0A56"/>
    <w:rsid w:val="004C6614"/>
    <w:rsid w:val="00502C4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078"/>
    <w:rsid w:val="005C4DA9"/>
    <w:rsid w:val="005D2F62"/>
    <w:rsid w:val="005D6688"/>
    <w:rsid w:val="005D7209"/>
    <w:rsid w:val="005E3B59"/>
    <w:rsid w:val="00600751"/>
    <w:rsid w:val="00613360"/>
    <w:rsid w:val="006143F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0DA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6C7"/>
    <w:rsid w:val="00827F7B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DA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F38"/>
    <w:rsid w:val="00A205E0"/>
    <w:rsid w:val="00A21C63"/>
    <w:rsid w:val="00A31E34"/>
    <w:rsid w:val="00A533B1"/>
    <w:rsid w:val="00A5552F"/>
    <w:rsid w:val="00A62542"/>
    <w:rsid w:val="00A657E1"/>
    <w:rsid w:val="00A7711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980"/>
    <w:rsid w:val="00C43449"/>
    <w:rsid w:val="00C56862"/>
    <w:rsid w:val="00C6795C"/>
    <w:rsid w:val="00C87B5E"/>
    <w:rsid w:val="00C93A1A"/>
    <w:rsid w:val="00CA4B07"/>
    <w:rsid w:val="00CA67DD"/>
    <w:rsid w:val="00CB3DF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6B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96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19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16</Pages>
  <Words>2785</Words>
  <Characters>15880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8</cp:revision>
  <cp:lastPrinted>2015-01-27T14:36:00Z</cp:lastPrinted>
  <dcterms:created xsi:type="dcterms:W3CDTF">2016-06-21T12:29:00Z</dcterms:created>
  <dcterms:modified xsi:type="dcterms:W3CDTF">2016-06-21T13:20:00Z</dcterms:modified>
</cp:coreProperties>
</file>