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072AA3">
              <w:rPr>
                <w:rFonts w:cs="Arial Narrow"/>
                <w:sz w:val="20"/>
                <w:szCs w:val="22"/>
              </w:rPr>
              <w:t>ŠIMAS SLOVAKIA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072AA3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909 01 Skalica, Športová 56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072AA3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9. 8. 2007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072AA3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28. 8. 2007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637793" w:rsidRPr="00D10F5D" w:rsidRDefault="00072AA3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kúpa tovaru za účelom jeho predaja končenému spotrebiteľovi</w:t>
      </w: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072AA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072AA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072AA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072AA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072AA3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072AA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lastRenderedPageBreak/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72AA3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</w:t>
            </w:r>
            <w:r w:rsidRPr="00EF3803">
              <w:rPr>
                <w:sz w:val="20"/>
              </w:rPr>
              <w:lastRenderedPageBreak/>
              <w:t>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lastRenderedPageBreak/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072AA3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Dlhodobý nehmotný </w:t>
            </w:r>
            <w:r w:rsidRPr="00D10F5D">
              <w:rPr>
                <w:bCs/>
                <w:sz w:val="20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Dlhodobý hmotný </w:t>
            </w:r>
            <w:r w:rsidRPr="00D10F5D">
              <w:rPr>
                <w:bCs/>
                <w:sz w:val="20"/>
                <w:szCs w:val="22"/>
              </w:rPr>
              <w:lastRenderedPageBreak/>
              <w:t>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11D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11D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193618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193618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47956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67872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16419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47956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47956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E5085" w:rsidP="00CE508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36335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97539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173701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92560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E50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157282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Dlhodobý hmotný </w:t>
            </w:r>
            <w:r w:rsidRPr="00D10F5D">
              <w:rPr>
                <w:bCs/>
                <w:sz w:val="20"/>
                <w:szCs w:val="22"/>
              </w:rPr>
              <w:lastRenderedPageBreak/>
              <w:t>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601AB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2179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601AB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4608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601AB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443</w:t>
            </w:r>
          </w:p>
        </w:tc>
        <w:tc>
          <w:tcPr>
            <w:tcW w:w="2405" w:type="dxa"/>
            <w:vAlign w:val="center"/>
          </w:tcPr>
          <w:p w:rsidR="0003344F" w:rsidRPr="00D10F5D" w:rsidRDefault="00601AB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508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601AB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601AB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2622</w:t>
            </w:r>
          </w:p>
        </w:tc>
      </w:tr>
    </w:tbl>
    <w:p w:rsidR="005D2F62" w:rsidRPr="00D10F5D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e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e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01AB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1516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01AB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170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01AB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1346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01AB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1516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1ABB">
              <w:rPr>
                <w:sz w:val="20"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1ABB">
              <w:rPr>
                <w:sz w:val="20"/>
                <w:szCs w:val="22"/>
              </w:rPr>
              <w:t xml:space="preserve">  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1ABB">
              <w:rPr>
                <w:sz w:val="20"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17155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17136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1ABB">
              <w:rPr>
                <w:sz w:val="20"/>
                <w:szCs w:val="22"/>
              </w:rPr>
              <w:t>139743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1ABB">
              <w:rPr>
                <w:sz w:val="20"/>
                <w:szCs w:val="22"/>
              </w:rPr>
              <w:t>156384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156898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173520</w:t>
            </w: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125191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125191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25191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25191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1251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1251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1251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1251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125191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1251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125191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12519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tavecseseznamem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tavecseseznamem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6639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170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11346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11346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2421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6639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10000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25191">
              <w:rPr>
                <w:sz w:val="20"/>
                <w:szCs w:val="22"/>
              </w:rPr>
              <w:t>1516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F16" w:rsidRDefault="00E66F16" w:rsidP="00107589">
      <w:pPr>
        <w:spacing w:after="0" w:line="240" w:lineRule="auto"/>
      </w:pPr>
      <w:r>
        <w:separator/>
      </w:r>
    </w:p>
  </w:endnote>
  <w:endnote w:type="continuationSeparator" w:id="1">
    <w:p w:rsidR="00E66F16" w:rsidRDefault="00E66F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085" w:rsidRPr="003D38D7" w:rsidRDefault="00CE5085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557399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57399" w:rsidRPr="003D38D7">
      <w:rPr>
        <w:szCs w:val="22"/>
      </w:rPr>
      <w:fldChar w:fldCharType="separate"/>
    </w:r>
    <w:r w:rsidR="00384CAD">
      <w:rPr>
        <w:noProof/>
        <w:szCs w:val="22"/>
      </w:rPr>
      <w:t>6</w:t>
    </w:r>
    <w:r w:rsidR="00557399" w:rsidRPr="003D38D7">
      <w:rPr>
        <w:szCs w:val="22"/>
      </w:rPr>
      <w:fldChar w:fldCharType="end"/>
    </w:r>
  </w:p>
  <w:p w:rsidR="00CE5085" w:rsidRDefault="00CE508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F16" w:rsidRDefault="00E66F16" w:rsidP="00107589">
      <w:pPr>
        <w:spacing w:after="0" w:line="240" w:lineRule="auto"/>
      </w:pPr>
      <w:r>
        <w:separator/>
      </w:r>
    </w:p>
  </w:footnote>
  <w:footnote w:type="continuationSeparator" w:id="1">
    <w:p w:rsidR="00E66F16" w:rsidRDefault="00E66F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CE5085" w:rsidTr="00817962">
      <w:trPr>
        <w:trHeight w:val="326"/>
      </w:trPr>
      <w:tc>
        <w:tcPr>
          <w:tcW w:w="2245" w:type="dxa"/>
        </w:tcPr>
        <w:p w:rsidR="00CE5085" w:rsidRDefault="00CE5085" w:rsidP="00E04DF3">
          <w:pPr>
            <w:pStyle w:val="Zhlav"/>
          </w:pPr>
          <w:r>
            <w:t>Poznámky Úč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CE5085" w:rsidRDefault="00CE5085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CE5085" w:rsidRDefault="00CE5085" w:rsidP="00072AA3">
          <w:pPr>
            <w:spacing w:after="0" w:line="240" w:lineRule="auto"/>
          </w:pPr>
          <w:r>
            <w:t>IČO:36824372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CE5085" w:rsidRDefault="00CE5085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CE5085" w:rsidRDefault="00CE5085" w:rsidP="00817962">
          <w:pPr>
            <w:spacing w:after="0" w:line="240" w:lineRule="auto"/>
          </w:pPr>
          <w:r>
            <w:t>DIČ:2022434095</w:t>
          </w:r>
        </w:p>
        <w:p w:rsidR="00CE5085" w:rsidRDefault="00CE5085" w:rsidP="00817962">
          <w:pPr>
            <w:spacing w:after="0" w:line="240" w:lineRule="auto"/>
          </w:pPr>
        </w:p>
      </w:tc>
    </w:tr>
  </w:tbl>
  <w:p w:rsidR="00CE5085" w:rsidRPr="004268D2" w:rsidRDefault="00CE5085" w:rsidP="0081796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085" w:rsidRPr="004268D2" w:rsidRDefault="00CE5085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01ABB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AA3"/>
    <w:rsid w:val="00082070"/>
    <w:rsid w:val="00083A25"/>
    <w:rsid w:val="000856F9"/>
    <w:rsid w:val="000A7EE3"/>
    <w:rsid w:val="000B4D0C"/>
    <w:rsid w:val="000D22CE"/>
    <w:rsid w:val="000F3A52"/>
    <w:rsid w:val="00104503"/>
    <w:rsid w:val="00107589"/>
    <w:rsid w:val="00125191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84CAD"/>
    <w:rsid w:val="00390CFF"/>
    <w:rsid w:val="00395E72"/>
    <w:rsid w:val="003A0628"/>
    <w:rsid w:val="003C6761"/>
    <w:rsid w:val="003D38D7"/>
    <w:rsid w:val="003E16EB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7399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1ABB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C263C"/>
    <w:rsid w:val="007C370A"/>
    <w:rsid w:val="007C6EE9"/>
    <w:rsid w:val="007D2601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725BC"/>
    <w:rsid w:val="008755FC"/>
    <w:rsid w:val="00880109"/>
    <w:rsid w:val="00881BF0"/>
    <w:rsid w:val="008875A1"/>
    <w:rsid w:val="00891F08"/>
    <w:rsid w:val="008C0E76"/>
    <w:rsid w:val="008E284C"/>
    <w:rsid w:val="008E4928"/>
    <w:rsid w:val="00900BE9"/>
    <w:rsid w:val="00911DC8"/>
    <w:rsid w:val="00912D01"/>
    <w:rsid w:val="0093226A"/>
    <w:rsid w:val="00933936"/>
    <w:rsid w:val="00934878"/>
    <w:rsid w:val="009463F6"/>
    <w:rsid w:val="00947C95"/>
    <w:rsid w:val="00964EBB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D280F"/>
    <w:rsid w:val="00CE5085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66F16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F3A5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F3A5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0F3A52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0F3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F3A5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0F3A5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F3A5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3A5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0F3A5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0F3A5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0F3A5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3A5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0F3A5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0F3A5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0F3A5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0F3A5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AS\Desktop\1eb7f0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F18E0-AFC2-4CB5-AB7E-B2D455A6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1eb7f0a</Template>
  <TotalTime>28</TotalTime>
  <Pages>1</Pages>
  <Words>6345</Words>
  <Characters>36173</Characters>
  <Application>Microsoft Office Word</Application>
  <DocSecurity>0</DocSecurity>
  <Lines>301</Lines>
  <Paragraphs>84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</dc:creator>
  <cp:lastModifiedBy>SIMAS</cp:lastModifiedBy>
  <cp:revision>3</cp:revision>
  <cp:lastPrinted>2015-01-28T06:39:00Z</cp:lastPrinted>
  <dcterms:created xsi:type="dcterms:W3CDTF">2016-06-14T10:24:00Z</dcterms:created>
  <dcterms:modified xsi:type="dcterms:W3CDTF">2016-06-14T10:56:00Z</dcterms:modified>
</cp:coreProperties>
</file>