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D10F5D" w:rsidRDefault="000B4D0C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o  účtovnej jednotke</w:t>
      </w:r>
    </w:p>
    <w:p w:rsidR="00965498" w:rsidRPr="00D10F5D" w:rsidRDefault="00460C32" w:rsidP="006A4709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097"/>
        <w:gridCol w:w="6975"/>
      </w:tblGrid>
      <w:tr w:rsidR="00965498" w:rsidRPr="00D10F5D" w:rsidTr="00B310AC">
        <w:trPr>
          <w:trHeight w:val="1100"/>
        </w:trPr>
        <w:tc>
          <w:tcPr>
            <w:tcW w:w="1156" w:type="pct"/>
            <w:vAlign w:val="center"/>
          </w:tcPr>
          <w:p w:rsidR="00933936" w:rsidRPr="00D10F5D" w:rsidRDefault="00933936" w:rsidP="00933936">
            <w:pPr>
              <w:rPr>
                <w:rFonts w:cs="Arial Narrow"/>
                <w:sz w:val="20"/>
                <w:szCs w:val="22"/>
              </w:rPr>
            </w:pPr>
          </w:p>
          <w:p w:rsidR="000B4D0C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 w:rsidR="00072AA3">
              <w:rPr>
                <w:rFonts w:cs="Arial Narrow"/>
                <w:sz w:val="20"/>
                <w:szCs w:val="22"/>
              </w:rPr>
              <w:t>ŠIMAS SLOVAKIA s.r.o.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965498" w:rsidRPr="00D10F5D" w:rsidRDefault="00072AA3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909 01 Skalica, Športová 56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965498" w:rsidRPr="00D10F5D" w:rsidRDefault="00072AA3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9. 8. 2007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965498" w:rsidRPr="00D10F5D" w:rsidRDefault="00072AA3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28. 8. 2007</w:t>
            </w:r>
          </w:p>
        </w:tc>
      </w:tr>
    </w:tbl>
    <w:p w:rsidR="00965498" w:rsidRPr="00D10F5D" w:rsidRDefault="00965498" w:rsidP="006A4709">
      <w:pPr>
        <w:spacing w:after="0"/>
        <w:rPr>
          <w:sz w:val="20"/>
          <w:szCs w:val="22"/>
        </w:rPr>
      </w:pPr>
    </w:p>
    <w:p w:rsidR="00965498" w:rsidRPr="00D10F5D" w:rsidRDefault="00965498" w:rsidP="00965498">
      <w:pPr>
        <w:jc w:val="both"/>
        <w:rPr>
          <w:bCs/>
          <w:sz w:val="20"/>
          <w:szCs w:val="22"/>
        </w:rPr>
      </w:pPr>
      <w:r w:rsidRPr="00D10F5D">
        <w:rPr>
          <w:sz w:val="20"/>
          <w:szCs w:val="22"/>
        </w:rPr>
        <w:t xml:space="preserve">A.b) </w:t>
      </w:r>
      <w:r w:rsidRPr="00D10F5D">
        <w:rPr>
          <w:bCs/>
          <w:sz w:val="20"/>
          <w:szCs w:val="22"/>
        </w:rPr>
        <w:t>opis hospodárskej  činnosti účtovnej jednotky</w:t>
      </w:r>
      <w:r w:rsidR="000B4D0C" w:rsidRPr="00D10F5D">
        <w:rPr>
          <w:bCs/>
          <w:sz w:val="20"/>
          <w:szCs w:val="22"/>
        </w:rPr>
        <w:t>:</w:t>
      </w:r>
    </w:p>
    <w:p w:rsidR="00637793" w:rsidRPr="00D10F5D" w:rsidRDefault="00072AA3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kúpa tovaru za účelom jeho predaja končenému spotrebiteľovi</w:t>
      </w:r>
    </w:p>
    <w:p w:rsidR="00460C32" w:rsidRPr="00D10F5D" w:rsidRDefault="00460C32" w:rsidP="00965498">
      <w:pPr>
        <w:jc w:val="both"/>
        <w:rPr>
          <w:bCs/>
          <w:sz w:val="20"/>
          <w:szCs w:val="22"/>
        </w:rPr>
      </w:pPr>
    </w:p>
    <w:p w:rsidR="0003344F" w:rsidRPr="007C263C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 xml:space="preserve"> </w:t>
      </w:r>
      <w:r w:rsidR="0003344F" w:rsidRPr="007C263C">
        <w:rPr>
          <w:sz w:val="20"/>
          <w:szCs w:val="22"/>
        </w:rPr>
        <w:t>Informácie k</w:t>
      </w:r>
      <w:r w:rsidR="00EB5202" w:rsidRPr="007C263C">
        <w:rPr>
          <w:sz w:val="20"/>
          <w:szCs w:val="22"/>
        </w:rPr>
        <w:t> prílohe č. 3 časti A. písm. c)</w:t>
      </w:r>
      <w:r w:rsidR="0003344F" w:rsidRPr="007C263C">
        <w:rPr>
          <w:sz w:val="20"/>
          <w:szCs w:val="22"/>
        </w:rPr>
        <w:t xml:space="preserve"> o počte zamestnancov</w:t>
      </w:r>
    </w:p>
    <w:tbl>
      <w:tblPr>
        <w:tblW w:w="4834" w:type="pct"/>
        <w:jc w:val="center"/>
        <w:tblInd w:w="-1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228"/>
        <w:gridCol w:w="3083"/>
        <w:gridCol w:w="1733"/>
      </w:tblGrid>
      <w:tr w:rsidR="00D1022F" w:rsidRPr="00D10F5D" w:rsidTr="007408CF">
        <w:trPr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1022F" w:rsidRPr="00D10F5D" w:rsidTr="007408CF">
        <w:trPr>
          <w:trHeight w:val="340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:rsidR="0003344F" w:rsidRPr="00D10F5D" w:rsidRDefault="00072AA3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</w:p>
        </w:tc>
        <w:tc>
          <w:tcPr>
            <w:tcW w:w="1733" w:type="dxa"/>
          </w:tcPr>
          <w:p w:rsidR="0003344F" w:rsidRPr="00D10F5D" w:rsidRDefault="00072AA3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</w:p>
        </w:tc>
      </w:tr>
      <w:tr w:rsidR="00D1022F" w:rsidRPr="00D10F5D" w:rsidTr="007408CF">
        <w:trPr>
          <w:trHeight w:val="285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03344F" w:rsidRPr="00D10F5D" w:rsidRDefault="00072AA3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</w:p>
        </w:tc>
        <w:tc>
          <w:tcPr>
            <w:tcW w:w="1733" w:type="dxa"/>
          </w:tcPr>
          <w:p w:rsidR="0003344F" w:rsidRPr="00D10F5D" w:rsidRDefault="00072AA3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</w:p>
        </w:tc>
      </w:tr>
      <w:tr w:rsidR="00D1022F" w:rsidRPr="00D10F5D" w:rsidTr="007408CF">
        <w:trPr>
          <w:trHeight w:val="397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:rsidR="0003344F" w:rsidRPr="00D10F5D" w:rsidRDefault="00072AA3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  <w:r>
              <w:rPr>
                <w:sz w:val="20"/>
                <w:szCs w:val="22"/>
                <w:highlight w:val="green"/>
              </w:rPr>
              <w:t>1</w:t>
            </w:r>
          </w:p>
        </w:tc>
        <w:tc>
          <w:tcPr>
            <w:tcW w:w="1733" w:type="dxa"/>
          </w:tcPr>
          <w:p w:rsidR="0003344F" w:rsidRPr="00D10F5D" w:rsidRDefault="00072AA3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</w:p>
        </w:tc>
      </w:tr>
    </w:tbl>
    <w:p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A.d</w:t>
            </w:r>
          </w:p>
        </w:tc>
        <w:tc>
          <w:tcPr>
            <w:tcW w:w="8498" w:type="dxa"/>
            <w:gridSpan w:val="6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A.e</w:t>
            </w:r>
          </w:p>
        </w:tc>
        <w:tc>
          <w:tcPr>
            <w:tcW w:w="6629" w:type="dxa"/>
            <w:gridSpan w:val="3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A.f</w:t>
            </w:r>
          </w:p>
        </w:tc>
        <w:tc>
          <w:tcPr>
            <w:tcW w:w="6065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2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2014</w:t>
            </w:r>
          </w:p>
        </w:tc>
      </w:tr>
    </w:tbl>
    <w:p w:rsidR="00460C32" w:rsidRPr="00D10F5D" w:rsidRDefault="00460C32" w:rsidP="00965498">
      <w:pPr>
        <w:rPr>
          <w:sz w:val="20"/>
        </w:rPr>
      </w:pPr>
    </w:p>
    <w:p w:rsidR="00EC52D9" w:rsidRPr="00D10F5D" w:rsidRDefault="00965498" w:rsidP="00615CC6">
      <w:pPr>
        <w:numPr>
          <w:ilvl w:val="0"/>
          <w:numId w:val="30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4D08E4" w:rsidRPr="00EF3803" w:rsidTr="00EF3803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ind w:left="56"/>
              <w:rPr>
                <w:sz w:val="20"/>
                <w:szCs w:val="22"/>
              </w:rPr>
            </w:pPr>
          </w:p>
        </w:tc>
      </w:tr>
    </w:tbl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 xml:space="preserve">C.a) </w:t>
      </w:r>
      <w:r w:rsidRPr="00D10F5D">
        <w:rPr>
          <w:i/>
          <w:sz w:val="18"/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C.b)</w:t>
      </w:r>
      <w:r w:rsidRPr="00D10F5D">
        <w:rPr>
          <w:i/>
          <w:sz w:val="18"/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 xml:space="preserve">C.c) </w:t>
      </w:r>
      <w:r w:rsidRPr="00D10F5D">
        <w:rPr>
          <w:i/>
          <w:sz w:val="18"/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Pr="00D10F5D" w:rsidRDefault="00965498" w:rsidP="000679F3">
      <w:pPr>
        <w:spacing w:after="0"/>
        <w:ind w:left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Adresa registrovaného súdu, ktorý vedie obchodný register, v ktorom sa uložia tieto konsolidované účtovné závierky:</w:t>
      </w:r>
    </w:p>
    <w:p w:rsidR="00965498" w:rsidRDefault="00965498" w:rsidP="000679F3">
      <w:pPr>
        <w:spacing w:after="0"/>
        <w:ind w:left="705" w:hanging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C.d)</w:t>
      </w:r>
      <w:r w:rsidRPr="00D10F5D">
        <w:rPr>
          <w:i/>
          <w:sz w:val="18"/>
          <w:szCs w:val="22"/>
        </w:rPr>
        <w:tab/>
        <w:t>Materská účtovná jednotka je oslobodená od povinnosti zostaviť konsolidovanú účtovnú závierku a konsolidovanú výročnú správu</w:t>
      </w:r>
    </w:p>
    <w:p w:rsidR="00D10F5D" w:rsidRDefault="00D10F5D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C263C" w:rsidRPr="00D10F5D" w:rsidRDefault="007C263C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</w:t>
      </w:r>
      <w:r w:rsidR="00D94CC0" w:rsidRPr="00D10F5D">
        <w:rPr>
          <w:i/>
          <w:sz w:val="24"/>
          <w:szCs w:val="26"/>
        </w:rPr>
        <w:t xml:space="preserve"> o: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lastRenderedPageBreak/>
        <w:t>údajoch na podsúvahových účtoch,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iných aktívach a  iných pasívach,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peňažných tokov.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a/ rozpracované v časti E.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e/ rozpracované v časti I.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i/ rozpracované v časti M. a N.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b/ rozpracované v časti F.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f/ rozpracované v časti J.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j/ rozpracované v časti O.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c/ rozpracované v časti G.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g/ rozpracované v časti K.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k/ rozpracované v časti P.</w:t>
      </w:r>
    </w:p>
    <w:p w:rsidR="00965498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d/ rozpracované v časti H.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h/ rozpracované v časti L.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l/ rozpracované v časti R.</w:t>
      </w:r>
    </w:p>
    <w:p w:rsidR="001A7A55" w:rsidRPr="00D10F5D" w:rsidRDefault="001A7A55" w:rsidP="00D94CC0">
      <w:pPr>
        <w:spacing w:after="0"/>
        <w:jc w:val="both"/>
        <w:rPr>
          <w:i/>
          <w:sz w:val="18"/>
          <w:szCs w:val="20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E.a)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</w:t>
            </w:r>
            <w:r w:rsidR="00D22BFF" w:rsidRPr="00EF3803">
              <w:rPr>
                <w:sz w:val="20"/>
                <w:szCs w:val="22"/>
              </w:rPr>
              <w:t>O</w:t>
            </w:r>
          </w:p>
        </w:tc>
        <w:tc>
          <w:tcPr>
            <w:tcW w:w="291" w:type="dxa"/>
            <w:vAlign w:val="center"/>
          </w:tcPr>
          <w:p w:rsidR="00003733" w:rsidRPr="00EF3803" w:rsidRDefault="00072AA3" w:rsidP="00EF380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37793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4D08E4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E.b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NO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EF3803" w:rsidTr="00EF3803">
        <w:trPr>
          <w:trHeight w:hRule="exact" w:val="340"/>
        </w:trPr>
        <w:tc>
          <w:tcPr>
            <w:tcW w:w="583" w:type="dxa"/>
            <w:vAlign w:val="center"/>
          </w:tcPr>
          <w:p w:rsidR="00637793" w:rsidRPr="00EF3803" w:rsidRDefault="00637793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E.c)</w:t>
            </w:r>
          </w:p>
        </w:tc>
        <w:tc>
          <w:tcPr>
            <w:tcW w:w="8602" w:type="dxa"/>
            <w:vAlign w:val="center"/>
          </w:tcPr>
          <w:p w:rsidR="00637793" w:rsidRPr="00EF3803" w:rsidRDefault="00637793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637793" w:rsidRPr="00D10F5D" w:rsidRDefault="00637793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D22BFF" w:rsidRPr="00EF3803" w:rsidTr="00EF3803">
        <w:tc>
          <w:tcPr>
            <w:tcW w:w="9072" w:type="dxa"/>
            <w:gridSpan w:val="2"/>
            <w:vAlign w:val="center"/>
          </w:tcPr>
          <w:p w:rsidR="00D22BFF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D22BFF" w:rsidRPr="00EF3803">
              <w:rPr>
                <w:sz w:val="20"/>
              </w:rPr>
              <w:t>a) obstarávacou cenou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b) vlastnými nákladmi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c) menovitou hodnotou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D22BFF" w:rsidRDefault="00D22BFF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1A7A55" w:rsidRPr="00EF3803" w:rsidTr="00C122EB">
        <w:tc>
          <w:tcPr>
            <w:tcW w:w="9072" w:type="dxa"/>
            <w:gridSpan w:val="2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ce) reálnou hodnotou</w:t>
            </w: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710A71" w:rsidRPr="00EF3803" w:rsidTr="00EF3803">
        <w:tc>
          <w:tcPr>
            <w:tcW w:w="9072" w:type="dxa"/>
            <w:gridSpan w:val="2"/>
          </w:tcPr>
          <w:p w:rsidR="00710A71" w:rsidRPr="00EF3803" w:rsidRDefault="00710A71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</w:t>
            </w:r>
            <w:r w:rsidRPr="00EF3803">
              <w:rPr>
                <w:sz w:val="20"/>
              </w:rPr>
              <w:lastRenderedPageBreak/>
              <w:t>vecnej a časovej súvislosti s účtovným obdobím.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lastRenderedPageBreak/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lastRenderedPageBreak/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22 %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50544" w:rsidRPr="00EF3803" w:rsidTr="00EF3803">
        <w:tc>
          <w:tcPr>
            <w:tcW w:w="8549" w:type="dxa"/>
          </w:tcPr>
          <w:p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550544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:rsidR="00965498" w:rsidRPr="00D10F5D" w:rsidRDefault="00965498" w:rsidP="002D3E6A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E.d)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D157D5" w:rsidRPr="00D10F5D" w:rsidTr="001A6842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072AA3" w:rsidP="00D10F5D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D157D5" w:rsidRPr="00D10F5D" w:rsidTr="001A6842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236906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D157D5" w:rsidRPr="00D10F5D" w:rsidRDefault="00D157D5" w:rsidP="00D157D5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933936" w:rsidRPr="00D10F5D" w:rsidRDefault="00933936" w:rsidP="00197838">
      <w:pPr>
        <w:spacing w:after="0"/>
        <w:jc w:val="both"/>
        <w:rPr>
          <w:sz w:val="20"/>
          <w:szCs w:val="22"/>
        </w:rPr>
      </w:pPr>
    </w:p>
    <w:p w:rsidR="00965498" w:rsidRDefault="00965498" w:rsidP="00197838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E.e) Dotácie poskytnuté na obstaranie majetku</w:t>
      </w:r>
      <w:r w:rsidR="00197838" w:rsidRPr="00D10F5D">
        <w:rPr>
          <w:sz w:val="20"/>
          <w:szCs w:val="22"/>
        </w:rPr>
        <w:t xml:space="preserve"> </w:t>
      </w:r>
      <w:r w:rsidR="00D40958" w:rsidRPr="00D10F5D">
        <w:rPr>
          <w:sz w:val="20"/>
          <w:szCs w:val="22"/>
        </w:rPr>
        <w:t xml:space="preserve"> - bez náplne</w:t>
      </w:r>
    </w:p>
    <w:p w:rsidR="00D10F5D" w:rsidRDefault="00D10F5D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4E24A8" w:rsidRDefault="004E24A8" w:rsidP="00197838">
      <w:pPr>
        <w:spacing w:after="0"/>
        <w:jc w:val="both"/>
        <w:rPr>
          <w:sz w:val="20"/>
          <w:szCs w:val="22"/>
        </w:rPr>
      </w:pPr>
    </w:p>
    <w:p w:rsidR="004E24A8" w:rsidRDefault="004E24A8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7C263C" w:rsidRPr="00D10F5D" w:rsidRDefault="007C263C" w:rsidP="00197838">
      <w:pPr>
        <w:spacing w:after="0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1546"/>
        <w:gridCol w:w="1402"/>
        <w:gridCol w:w="1876"/>
        <w:gridCol w:w="988"/>
      </w:tblGrid>
      <w:tr w:rsidR="0093226A" w:rsidRPr="00D10F5D" w:rsidTr="00EF3803">
        <w:tc>
          <w:tcPr>
            <w:tcW w:w="9498" w:type="dxa"/>
            <w:gridSpan w:val="5"/>
          </w:tcPr>
          <w:p w:rsidR="0093226A" w:rsidRPr="0093226A" w:rsidRDefault="0093226A" w:rsidP="0093226A">
            <w:pPr>
              <w:spacing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E.f)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pStyle w:val="Odstavecseseznamem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a) </w:t>
      </w:r>
      <w:r w:rsidRPr="00D10F5D">
        <w:rPr>
          <w:sz w:val="20"/>
          <w:szCs w:val="22"/>
        </w:rPr>
        <w:t>o dlhodobom nehmotnom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90"/>
        <w:gridCol w:w="1016"/>
        <w:gridCol w:w="864"/>
        <w:gridCol w:w="881"/>
        <w:gridCol w:w="993"/>
        <w:gridCol w:w="719"/>
        <w:gridCol w:w="864"/>
        <w:gridCol w:w="1167"/>
        <w:gridCol w:w="877"/>
      </w:tblGrid>
      <w:tr w:rsidR="0003344F" w:rsidRPr="00D10F5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účtovné obdobie</w:t>
            </w:r>
          </w:p>
        </w:tc>
      </w:tr>
      <w:tr w:rsidR="0003344F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Oceni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1E03F2" w:rsidRPr="00D10F5D">
              <w:rPr>
                <w:bCs/>
                <w:sz w:val="20"/>
                <w:szCs w:val="22"/>
              </w:rPr>
              <w:t>sta-</w:t>
            </w:r>
          </w:p>
          <w:p w:rsidR="0003344F" w:rsidRPr="00D10F5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rá</w:t>
            </w:r>
            <w:r w:rsidR="0003344F" w:rsidRPr="00D10F5D">
              <w:rPr>
                <w:bCs/>
                <w:sz w:val="20"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03344F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03344F" w:rsidRPr="00D10F5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03344F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pStyle w:val="Nze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89"/>
        <w:gridCol w:w="1016"/>
        <w:gridCol w:w="864"/>
        <w:gridCol w:w="881"/>
        <w:gridCol w:w="993"/>
        <w:gridCol w:w="683"/>
        <w:gridCol w:w="37"/>
        <w:gridCol w:w="864"/>
        <w:gridCol w:w="1167"/>
        <w:gridCol w:w="877"/>
      </w:tblGrid>
      <w:tr w:rsidR="00E04DF3" w:rsidRPr="00D10F5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Dlhodobý nehmotný </w:t>
            </w:r>
            <w:r w:rsidRPr="00D10F5D">
              <w:rPr>
                <w:bCs/>
                <w:sz w:val="20"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Bezprostredne predchádzajúce účtovné obdobie</w:t>
            </w:r>
          </w:p>
        </w:tc>
      </w:tr>
      <w:tr w:rsidR="00E04DF3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Obsta-</w:t>
            </w:r>
          </w:p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04DF3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E04DF3" w:rsidRPr="00D10F5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E04DF3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c) </w:t>
      </w:r>
      <w:r w:rsidRPr="00D10F5D">
        <w:rPr>
          <w:sz w:val="20"/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549"/>
        <w:gridCol w:w="2806"/>
      </w:tblGrid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263C" w:rsidRDefault="007C263C" w:rsidP="007C263C">
      <w:pPr>
        <w:pStyle w:val="Nzev"/>
        <w:spacing w:before="0" w:beforeAutospacing="0" w:after="0"/>
        <w:ind w:left="360"/>
        <w:jc w:val="left"/>
        <w:rPr>
          <w:sz w:val="20"/>
          <w:szCs w:val="22"/>
        </w:rPr>
      </w:pPr>
    </w:p>
    <w:p w:rsidR="007C263C" w:rsidRDefault="007C263C" w:rsidP="007C263C"/>
    <w:p w:rsidR="007C263C" w:rsidRDefault="007C263C" w:rsidP="007C263C"/>
    <w:p w:rsidR="007C263C" w:rsidRPr="007C263C" w:rsidRDefault="007C263C" w:rsidP="007C263C"/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časti F. písm. a)</w:t>
      </w:r>
      <w:r w:rsidRPr="00D10F5D">
        <w:rPr>
          <w:sz w:val="20"/>
          <w:szCs w:val="22"/>
        </w:rPr>
        <w:t xml:space="preserve"> o dlhodobom hmotnom majetku</w:t>
      </w:r>
      <w:r w:rsidRPr="00D10F5D">
        <w:rPr>
          <w:sz w:val="20"/>
          <w:szCs w:val="22"/>
        </w:rPr>
        <w:tab/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7"/>
        <w:gridCol w:w="58"/>
        <w:gridCol w:w="662"/>
        <w:gridCol w:w="720"/>
        <w:gridCol w:w="863"/>
        <w:gridCol w:w="720"/>
      </w:tblGrid>
      <w:tr w:rsidR="0003344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Dlhodobý hmotný </w:t>
            </w:r>
            <w:r w:rsidRPr="00D10F5D">
              <w:rPr>
                <w:bCs/>
                <w:sz w:val="20"/>
                <w:szCs w:val="22"/>
              </w:rPr>
              <w:lastRenderedPageBreak/>
              <w:t>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tatné 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né veci a </w:t>
            </w:r>
          </w:p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súbory 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Pestova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teľské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</w:t>
            </w:r>
            <w:r w:rsidR="001E03F2" w:rsidRPr="00D10F5D">
              <w:rPr>
                <w:bCs/>
                <w:sz w:val="20"/>
                <w:szCs w:val="22"/>
              </w:rPr>
              <w:t>d</w:t>
            </w:r>
            <w:r w:rsidRPr="00D10F5D">
              <w:rPr>
                <w:bCs/>
                <w:sz w:val="20"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465A3F" w:rsidRPr="00D10F5D">
              <w:rPr>
                <w:bCs/>
                <w:sz w:val="20"/>
                <w:szCs w:val="22"/>
              </w:rPr>
              <w:t>-s</w:t>
            </w:r>
            <w:r w:rsidRPr="00D10F5D">
              <w:rPr>
                <w:bCs/>
                <w:sz w:val="20"/>
                <w:szCs w:val="22"/>
              </w:rPr>
              <w:t>ta</w:t>
            </w:r>
            <w:r w:rsidR="0003344F" w:rsidRPr="00D10F5D">
              <w:rPr>
                <w:bCs/>
                <w:sz w:val="20"/>
                <w:szCs w:val="22"/>
              </w:rPr>
              <w:t>rá</w:t>
            </w:r>
            <w:r w:rsidRPr="00D10F5D">
              <w:rPr>
                <w:bCs/>
                <w:sz w:val="20"/>
                <w:szCs w:val="22"/>
              </w:rPr>
              <w:t>-</w:t>
            </w:r>
            <w:r w:rsidR="0003344F" w:rsidRPr="00D10F5D">
              <w:rPr>
                <w:bCs/>
                <w:sz w:val="20"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nuté pred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davky na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1E03F2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11D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117455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11DC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76163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CE50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193618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CE50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117455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CE50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76163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CE50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193618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CE50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19916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CE50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47956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CE50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67872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CE50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4979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CE50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11440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CE50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16419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CE50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47956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CE50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47956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CE50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24895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CE50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11440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CE5085" w:rsidP="00CE508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36335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CE50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97539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CE50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76162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CE50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173701</w:t>
            </w:r>
          </w:p>
        </w:tc>
      </w:tr>
      <w:tr w:rsidR="0003344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CE50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92560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CE50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64722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CE508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157282</w:t>
            </w:r>
          </w:p>
        </w:tc>
      </w:tr>
    </w:tbl>
    <w:p w:rsidR="0003344F" w:rsidRDefault="0003344F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0"/>
        <w:gridCol w:w="7"/>
        <w:gridCol w:w="720"/>
        <w:gridCol w:w="720"/>
        <w:gridCol w:w="863"/>
        <w:gridCol w:w="720"/>
      </w:tblGrid>
      <w:tr w:rsidR="00E916C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Dlhodobý hmotný </w:t>
            </w:r>
            <w:r w:rsidRPr="00D10F5D">
              <w:rPr>
                <w:bCs/>
                <w:sz w:val="20"/>
                <w:szCs w:val="22"/>
              </w:rPr>
              <w:lastRenderedPageBreak/>
              <w:t>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Samos-tatné hnuteľ-né veci 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Pestova-teľské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Poskyt-nuté pred-davky na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916CF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>Informácie k </w:t>
      </w:r>
      <w:r w:rsidR="00EB5202" w:rsidRPr="00D10F5D">
        <w:rPr>
          <w:b/>
          <w:sz w:val="20"/>
          <w:szCs w:val="22"/>
        </w:rPr>
        <w:t xml:space="preserve">prílohe č. 3 časti F. písm. c) </w:t>
      </w:r>
      <w:r w:rsidRPr="00D10F5D">
        <w:rPr>
          <w:b/>
          <w:sz w:val="20"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262"/>
        <w:gridCol w:w="3093"/>
      </w:tblGrid>
      <w:tr w:rsidR="0003344F" w:rsidRPr="00D10F5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B6404D" w:rsidRDefault="00B6404D" w:rsidP="00B6404D"/>
    <w:p w:rsidR="005136D1" w:rsidRPr="00D10F5D" w:rsidRDefault="005136D1" w:rsidP="004E36D5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874"/>
        <w:gridCol w:w="1963"/>
        <w:gridCol w:w="2518"/>
      </w:tblGrid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lastRenderedPageBreak/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Platnosť zmluvy od-do</w:t>
            </w:r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5136D1" w:rsidRPr="00D10F5D" w:rsidRDefault="005136D1" w:rsidP="00D40958">
      <w:pPr>
        <w:spacing w:after="0"/>
        <w:rPr>
          <w:sz w:val="20"/>
          <w:szCs w:val="22"/>
        </w:rPr>
      </w:pPr>
    </w:p>
    <w:p w:rsidR="005136D1" w:rsidRPr="00D10F5D" w:rsidRDefault="005136D1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 F.c) prehľad o dlhodobom nehmotnom a dlhodobom hmotnom majetku, pri ktorom má účtovná jednotka obmedzené právo s ním nakladať </w:t>
      </w:r>
      <w:r w:rsidR="00D40958" w:rsidRPr="00D10F5D">
        <w:rPr>
          <w:sz w:val="20"/>
          <w:szCs w:val="22"/>
        </w:rPr>
        <w:t>– bez náplne</w:t>
      </w:r>
    </w:p>
    <w:p w:rsidR="004E36D5" w:rsidRPr="00D10F5D" w:rsidRDefault="005C5C2E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F.d) prehľad o dlhodobom majetku, pri ktorom  vlastnícke právo nadobudol veriteľ  zmluvou o zabezpečovacom prevode práva, ale ktorý užíva účtovná jednotka na základe zmluvy o výpožičke</w:t>
      </w:r>
      <w:r w:rsidR="004E36D5" w:rsidRPr="00D10F5D">
        <w:rPr>
          <w:sz w:val="20"/>
          <w:szCs w:val="22"/>
        </w:rPr>
        <w:t>– bez náplne</w:t>
      </w:r>
    </w:p>
    <w:p w:rsidR="00250A97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F.e) Prehľad o dlhodobom nehnuteľnom majetku, pri ktorom nebolo vlastnícke právo zapísané do katastra nehnuteľností ku dňu zostavenia účtovnej závierky a táto ho užíva</w:t>
      </w:r>
      <w:r w:rsidR="00B12A6C" w:rsidRPr="00D10F5D">
        <w:rPr>
          <w:sz w:val="20"/>
          <w:szCs w:val="22"/>
        </w:rPr>
        <w:t xml:space="preserve"> - bez náplne</w:t>
      </w: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F.f) Charakteristika Goodwilu</w:t>
      </w:r>
      <w:r w:rsidR="004E36D5" w:rsidRPr="00D10F5D">
        <w:rPr>
          <w:sz w:val="20"/>
          <w:szCs w:val="22"/>
        </w:rPr>
        <w:t xml:space="preserve"> – bez náplne</w:t>
      </w:r>
    </w:p>
    <w:p w:rsidR="004E36D5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F.g) Prehľad o položkách účtovaných na účte 097 – opravná položka k nadobudnutému majetku </w:t>
      </w:r>
      <w:r w:rsidR="004E36D5" w:rsidRPr="00D10F5D">
        <w:rPr>
          <w:sz w:val="20"/>
          <w:szCs w:val="22"/>
        </w:rPr>
        <w:t>– bez náplne</w:t>
      </w:r>
    </w:p>
    <w:p w:rsidR="00D1022F" w:rsidRPr="00D10F5D" w:rsidRDefault="00D1022F" w:rsidP="004E36D5">
      <w:pPr>
        <w:spacing w:after="0" w:line="240" w:lineRule="auto"/>
        <w:rPr>
          <w:sz w:val="20"/>
          <w:szCs w:val="22"/>
        </w:rPr>
      </w:pP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F.h) Prehľad o výskumnej a vývojovej činnosti v bežnom období</w:t>
      </w:r>
      <w:r w:rsidR="004E36D5" w:rsidRPr="00D10F5D">
        <w:rPr>
          <w:sz w:val="20"/>
          <w:szCs w:val="22"/>
        </w:rPr>
        <w:t>– bez náplne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8"/>
        <w:gridCol w:w="2268"/>
        <w:gridCol w:w="2267"/>
        <w:gridCol w:w="2519"/>
      </w:tblGrid>
      <w:tr w:rsidR="00250A97" w:rsidRPr="00D10F5D" w:rsidTr="00D1022F">
        <w:tc>
          <w:tcPr>
            <w:tcW w:w="1216" w:type="pct"/>
            <w:vAlign w:val="center"/>
          </w:tcPr>
          <w:p w:rsidR="00250A97" w:rsidRPr="00D10F5D" w:rsidRDefault="004E36D5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</w:t>
            </w:r>
            <w:r w:rsidR="00250A97" w:rsidRPr="00D10F5D">
              <w:rPr>
                <w:bCs/>
                <w:sz w:val="18"/>
                <w:szCs w:val="20"/>
              </w:rPr>
              <w:t>áklady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na výskum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– neaktivované</w:t>
            </w:r>
          </w:p>
        </w:tc>
        <w:tc>
          <w:tcPr>
            <w:tcW w:w="1351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- aktivované</w:t>
            </w:r>
          </w:p>
        </w:tc>
      </w:tr>
      <w:tr w:rsidR="00250A97" w:rsidRPr="00D10F5D" w:rsidTr="00D1022F">
        <w:tc>
          <w:tcPr>
            <w:tcW w:w="1216" w:type="pct"/>
          </w:tcPr>
          <w:p w:rsidR="00250A97" w:rsidRPr="00D10F5D" w:rsidRDefault="00250A97" w:rsidP="00F74303">
            <w:pPr>
              <w:ind w:firstLine="709"/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351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</w:tr>
    </w:tbl>
    <w:p w:rsidR="00236906" w:rsidRDefault="00236906" w:rsidP="00250A97">
      <w:pPr>
        <w:rPr>
          <w:sz w:val="20"/>
          <w:szCs w:val="22"/>
        </w:rPr>
      </w:pPr>
    </w:p>
    <w:p w:rsidR="0003344F" w:rsidRPr="00D10F5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j)</w:t>
      </w:r>
      <w:r w:rsidRPr="00D10F5D">
        <w:rPr>
          <w:sz w:val="20"/>
          <w:szCs w:val="22"/>
        </w:rPr>
        <w:t xml:space="preserve"> o  dlhodobom finančnom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03344F" w:rsidRPr="00D10F5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D10F5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</w:t>
            </w:r>
            <w:r w:rsidR="00E33704" w:rsidRPr="00D10F5D">
              <w:rPr>
                <w:b w:val="0"/>
                <w:sz w:val="20"/>
              </w:rPr>
              <w:t>č-</w:t>
            </w:r>
            <w:r w:rsidRPr="00D10F5D">
              <w:rPr>
                <w:b w:val="0"/>
                <w:sz w:val="20"/>
              </w:rPr>
              <w:t>nosti s</w:t>
            </w:r>
            <w:r w:rsidR="00E33704" w:rsidRPr="00D10F5D">
              <w:rPr>
                <w:b w:val="0"/>
                <w:sz w:val="20"/>
              </w:rPr>
              <w:t> </w:t>
            </w:r>
            <w:r w:rsidRPr="00D10F5D">
              <w:rPr>
                <w:b w:val="0"/>
                <w:sz w:val="20"/>
              </w:rPr>
              <w:t>pods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33704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</w:t>
            </w:r>
            <w:r w:rsidR="003F5EB5" w:rsidRPr="00D10F5D">
              <w:rPr>
                <w:b w:val="0"/>
                <w:sz w:val="20"/>
              </w:rPr>
              <w:t>.</w:t>
            </w:r>
            <w:r w:rsidRPr="00D10F5D">
              <w:rPr>
                <w:b w:val="0"/>
                <w:sz w:val="20"/>
              </w:rPr>
              <w:t xml:space="preserve"> </w:t>
            </w:r>
            <w:r w:rsidR="0003344F" w:rsidRPr="00D10F5D">
              <w:rPr>
                <w:b w:val="0"/>
                <w:sz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</w:t>
            </w:r>
            <w:r w:rsidR="00E33704" w:rsidRPr="00D10F5D">
              <w:rPr>
                <w:b w:val="0"/>
                <w:sz w:val="20"/>
              </w:rPr>
              <w:t xml:space="preserve">s </w:t>
            </w:r>
            <w:r w:rsidRPr="00D10F5D">
              <w:rPr>
                <w:b w:val="0"/>
                <w:sz w:val="20"/>
              </w:rPr>
              <w:t> dobou splat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sta</w:t>
            </w:r>
            <w:r w:rsidR="00E33704" w:rsidRPr="00D10F5D">
              <w:rPr>
                <w:b w:val="0"/>
                <w:sz w:val="20"/>
              </w:rPr>
              <w:t>rá-</w:t>
            </w:r>
            <w:r w:rsidRPr="00D10F5D">
              <w:rPr>
                <w:b w:val="0"/>
                <w:sz w:val="20"/>
              </w:rPr>
              <w:t xml:space="preserve">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davky na </w:t>
            </w:r>
          </w:p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03344F" w:rsidRPr="00D10F5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E916CF" w:rsidRPr="00D10F5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D10F5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Ob-stará-vaný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pred-davky na </w:t>
            </w:r>
          </w:p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E916CF" w:rsidRPr="00D10F5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e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:rsidR="0003344F" w:rsidRPr="00D10F5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 w:val="20"/>
          <w:szCs w:val="22"/>
        </w:rPr>
      </w:pPr>
      <w:r w:rsidRPr="00D10F5D">
        <w:rPr>
          <w:bCs w:val="0"/>
          <w:kern w:val="0"/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="00EB5202" w:rsidRPr="00D10F5D">
        <w:rPr>
          <w:bCs w:val="0"/>
          <w:kern w:val="0"/>
          <w:sz w:val="20"/>
          <w:szCs w:val="22"/>
        </w:rPr>
        <w:t xml:space="preserve">časti F. písm. m) </w:t>
      </w:r>
      <w:r w:rsidRPr="00D10F5D">
        <w:rPr>
          <w:bCs w:val="0"/>
          <w:kern w:val="0"/>
          <w:sz w:val="2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05"/>
        <w:gridCol w:w="2950"/>
      </w:tblGrid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Hodnota </w:t>
            </w:r>
            <w:r w:rsidRPr="00D10F5D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53"/>
        <w:gridCol w:w="1141"/>
        <w:gridCol w:w="1727"/>
        <w:gridCol w:w="1475"/>
        <w:gridCol w:w="1693"/>
        <w:gridCol w:w="1366"/>
      </w:tblGrid>
      <w:tr w:rsidR="0003344F" w:rsidRPr="00D10F5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</w:t>
            </w:r>
          </w:p>
        </w:tc>
      </w:tr>
      <w:tr w:rsidR="0003344F" w:rsidRPr="00D10F5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 vlas</w:t>
            </w:r>
            <w:r w:rsidR="00E109E2" w:rsidRPr="00D10F5D">
              <w:rPr>
                <w:b w:val="0"/>
                <w:sz w:val="20"/>
              </w:rPr>
              <w:t>tného imania ÚJ, v ktorej má ÚJ u</w:t>
            </w:r>
            <w:r w:rsidRPr="00D10F5D">
              <w:rPr>
                <w:b w:val="0"/>
                <w:sz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 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DFM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Účtovné jednotky s podstatným vplyvom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109E2" w:rsidP="00E109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DFM</w:t>
            </w:r>
            <w:r w:rsidR="0003344F" w:rsidRPr="00D10F5D">
              <w:rPr>
                <w:sz w:val="20"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477D" w:rsidRPr="00D10F5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b w:val="0"/>
          <w:sz w:val="20"/>
          <w:szCs w:val="22"/>
        </w:rPr>
      </w:pPr>
    </w:p>
    <w:p w:rsidR="0003344F" w:rsidRPr="00D10F5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j) a l)</w:t>
      </w:r>
      <w:r w:rsidRPr="00D10F5D">
        <w:rPr>
          <w:sz w:val="20"/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99"/>
        <w:gridCol w:w="739"/>
        <w:gridCol w:w="1296"/>
        <w:gridCol w:w="1152"/>
        <w:gridCol w:w="1152"/>
        <w:gridCol w:w="1439"/>
        <w:gridCol w:w="1078"/>
      </w:tblGrid>
      <w:tr w:rsidR="0003344F" w:rsidRPr="00D10F5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Dlhové CP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13F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916C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dlhového CP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 xml:space="preserve">z účtovníctva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konci účtov</w:t>
            </w:r>
            <w:r w:rsidR="003F13FB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ného obdobia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</w:tr>
      <w:tr w:rsidR="0003344F" w:rsidRPr="00D10F5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e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</w:t>
      </w:r>
      <w:r w:rsidR="00EB5202" w:rsidRPr="00D10F5D">
        <w:rPr>
          <w:sz w:val="20"/>
          <w:szCs w:val="22"/>
        </w:rPr>
        <w:t xml:space="preserve">i F. písm. j) a l) </w:t>
      </w:r>
      <w:r w:rsidRPr="00D10F5D">
        <w:rPr>
          <w:sz w:val="20"/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0"/>
        <w:gridCol w:w="1480"/>
        <w:gridCol w:w="1158"/>
        <w:gridCol w:w="1127"/>
        <w:gridCol w:w="1547"/>
        <w:gridCol w:w="1223"/>
      </w:tblGrid>
      <w:tr w:rsidR="0003344F" w:rsidRPr="00D10F5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03344F" w:rsidRPr="00D10F5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D210B5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449B8" w:rsidRPr="00D10F5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 časti F. písm. o) </w:t>
      </w:r>
      <w:r w:rsidRPr="00D10F5D">
        <w:rPr>
          <w:sz w:val="20"/>
          <w:szCs w:val="22"/>
        </w:rPr>
        <w:t>o opravných položkách k zásobám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86"/>
        <w:gridCol w:w="1429"/>
        <w:gridCol w:w="1007"/>
        <w:gridCol w:w="1727"/>
        <w:gridCol w:w="1593"/>
        <w:gridCol w:w="1213"/>
      </w:tblGrid>
      <w:tr w:rsidR="0003344F" w:rsidRPr="00D10F5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3F13F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</w:t>
            </w:r>
            <w:r w:rsidR="0003344F" w:rsidRPr="00D10F5D">
              <w:rPr>
                <w:b w:val="0"/>
                <w:sz w:val="20"/>
              </w:rPr>
              <w:t>vorba 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a</w:t>
            </w:r>
            <w:r w:rsidR="00E916C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e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q) </w:t>
      </w:r>
      <w:r w:rsidRPr="00D10F5D">
        <w:rPr>
          <w:sz w:val="20"/>
          <w:szCs w:val="22"/>
        </w:rPr>
        <w:t>o zákazkovej výrobe a o zákazkovej výstavbe nehnuteľnosti určenej na predaj</w:t>
      </w:r>
      <w:r w:rsidR="004E36D5" w:rsidRPr="00D10F5D">
        <w:rPr>
          <w:sz w:val="20"/>
          <w:szCs w:val="22"/>
        </w:rPr>
        <w:t xml:space="preserve"> 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77"/>
        <w:gridCol w:w="1727"/>
        <w:gridCol w:w="2193"/>
        <w:gridCol w:w="2234"/>
      </w:tblGrid>
      <w:tr w:rsidR="0003344F" w:rsidRPr="00D10F5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Za bezprostredne predchádzajúce účtovné </w:t>
            </w:r>
            <w:r w:rsidRPr="00D10F5D">
              <w:rPr>
                <w:sz w:val="20"/>
                <w:szCs w:val="22"/>
              </w:rPr>
              <w:lastRenderedPageBreak/>
              <w:t>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 xml:space="preserve">Sumár od začiatku zákazkovej výroby až do </w:t>
            </w:r>
            <w:r w:rsidRPr="00D10F5D">
              <w:rPr>
                <w:sz w:val="20"/>
                <w:szCs w:val="22"/>
              </w:rPr>
              <w:lastRenderedPageBreak/>
              <w:t>konca bežného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zákazkovej</w:t>
            </w:r>
            <w:r w:rsidR="004304F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40"/>
        <w:gridCol w:w="2447"/>
        <w:gridCol w:w="2844"/>
      </w:tblGrid>
      <w:tr w:rsidR="0003344F" w:rsidRPr="00D10F5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výroby</w:t>
            </w:r>
          </w:p>
          <w:p w:rsidR="00EB5202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45"/>
        <w:gridCol w:w="2015"/>
        <w:gridCol w:w="1871"/>
        <w:gridCol w:w="2700"/>
      </w:tblGrid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5583E" w:rsidRPr="00D10F5D" w:rsidRDefault="00B5583E" w:rsidP="0003344F">
      <w:pPr>
        <w:pStyle w:val="Nze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e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28"/>
        <w:gridCol w:w="2447"/>
        <w:gridCol w:w="2556"/>
      </w:tblGrid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6404D" w:rsidRDefault="00B6404D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Pr="00D10F5D" w:rsidRDefault="00AD4607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r) </w:t>
      </w:r>
      <w:r w:rsidRPr="00D10F5D">
        <w:rPr>
          <w:sz w:val="20"/>
          <w:szCs w:val="22"/>
        </w:rPr>
        <w:t>o vý</w:t>
      </w:r>
      <w:r w:rsidR="00EB5202" w:rsidRPr="00D10F5D">
        <w:rPr>
          <w:sz w:val="20"/>
          <w:szCs w:val="22"/>
        </w:rPr>
        <w:t>voji opravnej položky</w:t>
      </w:r>
      <w:r w:rsidRPr="00D10F5D">
        <w:rPr>
          <w:sz w:val="20"/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87"/>
        <w:gridCol w:w="1296"/>
        <w:gridCol w:w="1238"/>
        <w:gridCol w:w="1719"/>
        <w:gridCol w:w="1689"/>
        <w:gridCol w:w="1326"/>
      </w:tblGrid>
      <w:tr w:rsidR="0003344F" w:rsidRPr="00D10F5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>DÚJ</w:t>
            </w:r>
            <w:r w:rsidRPr="00D10F5D">
              <w:rPr>
                <w:sz w:val="20"/>
                <w:szCs w:val="22"/>
              </w:rPr>
              <w:t xml:space="preserve"> a </w:t>
            </w:r>
            <w:r w:rsidR="00DB1EA0" w:rsidRPr="00D10F5D">
              <w:rPr>
                <w:sz w:val="20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</w:t>
            </w:r>
            <w:r w:rsidR="00DB1EA0" w:rsidRPr="00D10F5D">
              <w:rPr>
                <w:sz w:val="20"/>
                <w:szCs w:val="22"/>
              </w:rPr>
              <w:t>p</w:t>
            </w:r>
            <w:r w:rsidRPr="00D10F5D">
              <w:rPr>
                <w:sz w:val="20"/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s)</w:t>
      </w:r>
      <w:r w:rsidRPr="00D10F5D">
        <w:rPr>
          <w:sz w:val="20"/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64"/>
        <w:gridCol w:w="2016"/>
        <w:gridCol w:w="1871"/>
        <w:gridCol w:w="1980"/>
      </w:tblGrid>
      <w:tr w:rsidR="0003344F" w:rsidRPr="00D10F5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03344F" w:rsidRPr="00D10F5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</w:t>
            </w:r>
            <w:r w:rsidR="004304FF" w:rsidRPr="00D10F5D">
              <w:rPr>
                <w:sz w:val="20"/>
                <w:szCs w:val="22"/>
              </w:rPr>
              <w:t xml:space="preserve"> DÚJ a</w:t>
            </w:r>
            <w:r w:rsidR="00DB1EA0" w:rsidRPr="00D10F5D">
              <w:rPr>
                <w:sz w:val="20"/>
                <w:szCs w:val="22"/>
              </w:rPr>
              <w:t xml:space="preserve"> MÚJ</w:t>
            </w:r>
            <w:r w:rsidR="004304FF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</w:t>
            </w:r>
            <w:r w:rsidR="00465A3F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A71F0" w:rsidRDefault="00BA71F0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Pr="00D10F5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t) a u)</w:t>
      </w:r>
      <w:r w:rsidRPr="00D10F5D">
        <w:rPr>
          <w:sz w:val="20"/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822"/>
        <w:gridCol w:w="2303"/>
        <w:gridCol w:w="2230"/>
      </w:tblGrid>
      <w:tr w:rsidR="0003344F" w:rsidRPr="00D10F5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predmetu</w:t>
            </w:r>
            <w:r w:rsidR="00EB5202" w:rsidRPr="00D10F5D">
              <w:rPr>
                <w:b w:val="0"/>
                <w:sz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DB1EA0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 pohľadávky</w:t>
            </w:r>
          </w:p>
        </w:tc>
      </w:tr>
      <w:tr w:rsidR="0003344F" w:rsidRPr="00D10F5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B1EA0" w:rsidRPr="00D10F5D" w:rsidRDefault="00DB1EA0" w:rsidP="00DB1EA0">
      <w:pPr>
        <w:pStyle w:val="Nze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:rsidR="0003344F" w:rsidRPr="00D10F5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05"/>
        <w:gridCol w:w="2684"/>
        <w:gridCol w:w="2442"/>
      </w:tblGrid>
      <w:tr w:rsidR="0003344F" w:rsidRPr="00D10F5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601AB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2179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D10F5D" w:rsidRDefault="00601AB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4608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601AB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443</w:t>
            </w:r>
          </w:p>
        </w:tc>
        <w:tc>
          <w:tcPr>
            <w:tcW w:w="2405" w:type="dxa"/>
            <w:vAlign w:val="center"/>
          </w:tcPr>
          <w:p w:rsidR="0003344F" w:rsidRPr="00D10F5D" w:rsidRDefault="00601AB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508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601AB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2622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601ABB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2622</w:t>
            </w:r>
          </w:p>
        </w:tc>
      </w:tr>
    </w:tbl>
    <w:p w:rsidR="005D2F62" w:rsidRPr="00D10F5D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71"/>
        <w:gridCol w:w="1486"/>
        <w:gridCol w:w="1179"/>
        <w:gridCol w:w="952"/>
        <w:gridCol w:w="1234"/>
        <w:gridCol w:w="1633"/>
      </w:tblGrid>
      <w:tr w:rsidR="00E04DF3" w:rsidRPr="00D10F5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Úbytky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konci účtovného obdobia</w:t>
            </w:r>
          </w:p>
        </w:tc>
      </w:tr>
      <w:tr w:rsidR="00E04DF3" w:rsidRPr="00D10F5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</w:t>
            </w:r>
            <w:r w:rsidR="00DB1EA0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04DF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so splatnosťou do  jedného roka držané</w:t>
            </w:r>
            <w:r w:rsidRPr="00D10F5D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:rsidR="0003344F" w:rsidRPr="00D10F5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>Informácie k</w:t>
      </w:r>
      <w:r w:rsidR="00EB5202" w:rsidRPr="00D10F5D">
        <w:rPr>
          <w:sz w:val="20"/>
          <w:szCs w:val="22"/>
          <w:lang w:eastAsia="sk-SK"/>
        </w:rPr>
        <w:t xml:space="preserve">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  <w:lang w:eastAsia="sk-SK"/>
        </w:rPr>
        <w:t> </w:t>
      </w:r>
      <w:r w:rsidR="00EB5202" w:rsidRPr="00D10F5D">
        <w:rPr>
          <w:sz w:val="20"/>
          <w:szCs w:val="22"/>
          <w:lang w:eastAsia="sk-SK"/>
        </w:rPr>
        <w:t xml:space="preserve">časti  F. písm. x) </w:t>
      </w:r>
      <w:r w:rsidRPr="00D10F5D">
        <w:rPr>
          <w:sz w:val="20"/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87"/>
        <w:gridCol w:w="1459"/>
        <w:gridCol w:w="1007"/>
        <w:gridCol w:w="1440"/>
        <w:gridCol w:w="1439"/>
        <w:gridCol w:w="1223"/>
      </w:tblGrid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</w:t>
            </w:r>
          </w:p>
          <w:p w:rsidR="0003344F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 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vyradenia majetku z účtovníctva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konci účtovného obdobia</w:t>
            </w: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C066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ev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y) </w:t>
      </w:r>
      <w:r w:rsidRPr="00D10F5D">
        <w:rPr>
          <w:sz w:val="20"/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81"/>
        <w:gridCol w:w="2374"/>
      </w:tblGrid>
      <w:tr w:rsidR="0003344F" w:rsidRPr="00D10F5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za bežné účtovné obdobie</w:t>
            </w: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CF3093">
      <w:pPr>
        <w:pStyle w:val="Nzev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 za) </w:t>
      </w:r>
      <w:r w:rsidRPr="00D10F5D">
        <w:rPr>
          <w:sz w:val="20"/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52"/>
        <w:gridCol w:w="1839"/>
        <w:gridCol w:w="2303"/>
        <w:gridCol w:w="1837"/>
      </w:tblGrid>
      <w:tr w:rsidR="0003344F" w:rsidRPr="00D10F5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Zvýšenie/ zníženie hodnoty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ocenenia</w:t>
            </w:r>
            <w:r w:rsidRPr="00D10F5D">
              <w:rPr>
                <w:b w:val="0"/>
                <w:sz w:val="20"/>
              </w:rPr>
              <w:br/>
              <w:t>na výsledok hospodá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renia</w:t>
            </w:r>
            <w:r w:rsidR="00DC066D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ocenenia</w:t>
            </w:r>
            <w:r w:rsidRPr="00D10F5D">
              <w:rPr>
                <w:b w:val="0"/>
                <w:sz w:val="20"/>
              </w:rPr>
              <w:br/>
              <w:t>na vlastné imanie</w:t>
            </w:r>
          </w:p>
        </w:tc>
      </w:tr>
      <w:tr w:rsidR="0003344F" w:rsidRPr="00D10F5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7F351A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236906" w:rsidRPr="00D10F5D" w:rsidRDefault="00236906" w:rsidP="00236906">
      <w:pPr>
        <w:pStyle w:val="Nzev"/>
        <w:spacing w:before="0" w:beforeAutospacing="0" w:after="0"/>
        <w:ind w:left="360"/>
        <w:jc w:val="left"/>
        <w:rPr>
          <w:sz w:val="20"/>
          <w:szCs w:val="22"/>
        </w:rPr>
      </w:pPr>
    </w:p>
    <w:p w:rsidR="00236906" w:rsidRPr="00D10F5D" w:rsidRDefault="00236906" w:rsidP="00B6404D">
      <w:pPr>
        <w:spacing w:after="0"/>
        <w:ind w:right="-471" w:firstLine="346"/>
        <w:rPr>
          <w:sz w:val="20"/>
          <w:szCs w:val="22"/>
        </w:rPr>
      </w:pPr>
      <w:r w:rsidRPr="00D10F5D">
        <w:rPr>
          <w:sz w:val="20"/>
          <w:szCs w:val="22"/>
        </w:rPr>
        <w:t xml:space="preserve">zb)  Informácie vlastných akciách </w:t>
      </w:r>
    </w:p>
    <w:p w:rsidR="00236906" w:rsidRPr="00D10F5D" w:rsidRDefault="00236906" w:rsidP="00236906">
      <w:pPr>
        <w:pStyle w:val="Odstavecseseznamem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dôvod nadobudnutia vlastných akcií počas účtovného obdobia, </w:t>
      </w:r>
    </w:p>
    <w:p w:rsidR="00236906" w:rsidRPr="00D10F5D" w:rsidRDefault="00236906" w:rsidP="00236906">
      <w:pPr>
        <w:pStyle w:val="Odstavecseseznamem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poče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nadobudnutých vlastných akcií počas účtovného obdobia a o poč</w:t>
      </w:r>
      <w:r w:rsidR="00A12B4A" w:rsidRPr="00D10F5D">
        <w:rPr>
          <w:sz w:val="20"/>
          <w:szCs w:val="22"/>
        </w:rPr>
        <w:t>e</w:t>
      </w:r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prevedených vlastných akcií počas účtovného obdobia, pričom sa uvádza percentuálna hodnota týchto vlastných akcií na upísanom základnom imaní, </w:t>
      </w:r>
    </w:p>
    <w:p w:rsidR="00236906" w:rsidRPr="00D10F5D" w:rsidRDefault="00236906" w:rsidP="00236906">
      <w:pPr>
        <w:pStyle w:val="Odstavecseseznamem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>, za ktorú sa vlastné akcie počas účtovného obdobia nadobudli a o 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, za ktorú sa vlastné akcie počas účtovného obdobia previedli na inú osobu, </w:t>
      </w:r>
    </w:p>
    <w:p w:rsidR="00236906" w:rsidRPr="00D10F5D" w:rsidRDefault="00236906" w:rsidP="00236906">
      <w:pPr>
        <w:pStyle w:val="Default"/>
        <w:numPr>
          <w:ilvl w:val="0"/>
          <w:numId w:val="32"/>
        </w:numPr>
        <w:jc w:val="both"/>
        <w:rPr>
          <w:rFonts w:ascii="Arial Narrow" w:hAnsi="Arial Narrow" w:cs="Times New Roman"/>
          <w:color w:val="auto"/>
          <w:sz w:val="20"/>
          <w:szCs w:val="22"/>
        </w:rPr>
      </w:pPr>
      <w:r w:rsidRPr="00D10F5D">
        <w:rPr>
          <w:rFonts w:ascii="Arial Narrow" w:hAnsi="Arial Narrow" w:cs="Times New Roman"/>
          <w:color w:val="auto"/>
          <w:sz w:val="20"/>
          <w:szCs w:val="22"/>
        </w:rPr>
        <w:t>poč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et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menovit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á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a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za ktorú sa vlastné akcie nadobudli a ktoré účtovná jednotka má v držbe k poslednému dňu účtovného obdobia; uvádza sa aj ich percentuálny podiel na upísanom základnom imaní,</w:t>
      </w:r>
    </w:p>
    <w:p w:rsidR="00236906" w:rsidRPr="00D10F5D" w:rsidRDefault="00236906" w:rsidP="00236906">
      <w:pPr>
        <w:pStyle w:val="Nzev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098"/>
        <w:gridCol w:w="6351"/>
        <w:gridCol w:w="1765"/>
      </w:tblGrid>
      <w:tr w:rsidR="00B6404D" w:rsidRPr="00D10F5D" w:rsidTr="00D1022F">
        <w:tc>
          <w:tcPr>
            <w:tcW w:w="9214" w:type="dxa"/>
            <w:gridSpan w:val="3"/>
          </w:tcPr>
          <w:p w:rsidR="00B6404D" w:rsidRPr="00D10F5D" w:rsidRDefault="00B6404D" w:rsidP="00B6404D">
            <w:pPr>
              <w:pStyle w:val="Odstavecseseznamem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     </w:t>
            </w:r>
            <w:r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zc) Informácie o významných  položkách časového rozlíšenia nákladov budúcich období a príjmov </w:t>
            </w:r>
          </w:p>
          <w:p w:rsidR="00B6404D" w:rsidRPr="00B6404D" w:rsidRDefault="00B6404D" w:rsidP="00B6404D">
            <w:pPr>
              <w:pStyle w:val="Nzev"/>
              <w:spacing w:before="0" w:beforeAutospacing="0" w:after="0"/>
              <w:ind w:left="360"/>
              <w:jc w:val="left"/>
              <w:rPr>
                <w:b w:val="0"/>
                <w:bCs w:val="0"/>
                <w:kern w:val="0"/>
                <w:sz w:val="20"/>
                <w:szCs w:val="22"/>
              </w:rPr>
            </w:pPr>
            <w:r w:rsidRPr="00D10F5D">
              <w:rPr>
                <w:bCs w:val="0"/>
                <w:sz w:val="18"/>
                <w:szCs w:val="20"/>
              </w:rPr>
              <w:t xml:space="preserve">   </w:t>
            </w:r>
            <w:r w:rsidRPr="00D10F5D">
              <w:rPr>
                <w:bCs w:val="0"/>
                <w:sz w:val="18"/>
                <w:szCs w:val="20"/>
              </w:rPr>
              <w:tab/>
            </w:r>
            <w:r w:rsidRPr="00D10F5D">
              <w:rPr>
                <w:b w:val="0"/>
                <w:bCs w:val="0"/>
                <w:kern w:val="0"/>
                <w:sz w:val="20"/>
                <w:szCs w:val="22"/>
              </w:rPr>
              <w:t>budúcich období</w:t>
            </w: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tavecseseznamem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  <w:bottom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AD4607" w:rsidRDefault="00AD4607" w:rsidP="00AD4607">
      <w:pPr>
        <w:pStyle w:val="Nzev"/>
        <w:spacing w:before="0" w:beforeAutospacing="0" w:after="0"/>
        <w:ind w:left="360"/>
        <w:jc w:val="left"/>
        <w:rPr>
          <w:sz w:val="20"/>
          <w:szCs w:val="22"/>
        </w:rPr>
      </w:pPr>
    </w:p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Pr="00B310AC" w:rsidRDefault="00B310AC" w:rsidP="00B310AC"/>
    <w:p w:rsidR="0003344F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časti F. písm. z</w:t>
      </w:r>
      <w:r w:rsidR="00236906" w:rsidRPr="00D10F5D">
        <w:rPr>
          <w:sz w:val="20"/>
          <w:szCs w:val="22"/>
        </w:rPr>
        <w:t>d</w:t>
      </w:r>
      <w:r w:rsidR="00EB5202" w:rsidRPr="00D10F5D">
        <w:rPr>
          <w:sz w:val="20"/>
          <w:szCs w:val="22"/>
        </w:rPr>
        <w:t xml:space="preserve">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58"/>
        <w:gridCol w:w="1302"/>
        <w:gridCol w:w="1735"/>
        <w:gridCol w:w="1086"/>
        <w:gridCol w:w="1227"/>
        <w:gridCol w:w="1591"/>
        <w:gridCol w:w="932"/>
      </w:tblGrid>
      <w:tr w:rsidR="0003344F" w:rsidRPr="00D10F5D" w:rsidTr="00AD4607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AD460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AD4607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4268D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ev"/>
        <w:spacing w:before="0" w:beforeAutospacing="0" w:after="0"/>
        <w:jc w:val="both"/>
        <w:rPr>
          <w:b w:val="0"/>
          <w:sz w:val="20"/>
          <w:szCs w:val="22"/>
        </w:rPr>
      </w:pPr>
    </w:p>
    <w:p w:rsidR="00014AEC" w:rsidRPr="00D10F5D" w:rsidRDefault="00014AEC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t>G. Informácie k údajom vykázaným na strane pasív súvahy</w:t>
      </w:r>
    </w:p>
    <w:p w:rsidR="00014AEC" w:rsidRPr="00D10F5D" w:rsidRDefault="00014AEC" w:rsidP="002B719D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G.a.1,2,)Údaje o vlastnom imaní</w:t>
      </w:r>
    </w:p>
    <w:p w:rsidR="00014AEC" w:rsidRPr="00D10F5D" w:rsidRDefault="00014AEC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32"/>
        <w:gridCol w:w="2211"/>
        <w:gridCol w:w="2688"/>
      </w:tblGrid>
      <w:tr w:rsidR="00014AEC" w:rsidRPr="00D10F5D" w:rsidTr="00F74303">
        <w:tc>
          <w:tcPr>
            <w:tcW w:w="2403" w:type="pct"/>
            <w:vMerge w:val="restar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014AEC" w:rsidRPr="00D10F5D" w:rsidTr="00F74303">
        <w:tc>
          <w:tcPr>
            <w:tcW w:w="2403" w:type="pct"/>
            <w:vMerge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AD460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014AEC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AD4607" w:rsidP="00AD460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:rsidR="00B310AC" w:rsidRDefault="00B310AC" w:rsidP="00B310AC">
      <w:pPr>
        <w:pStyle w:val="Nze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G. pís</w:t>
      </w:r>
      <w:r w:rsidR="00EB5202" w:rsidRPr="00D10F5D">
        <w:rPr>
          <w:sz w:val="20"/>
          <w:szCs w:val="22"/>
        </w:rPr>
        <w:t xml:space="preserve">m. a) tretiemu bodu </w:t>
      </w:r>
      <w:r w:rsidRPr="00D10F5D">
        <w:rPr>
          <w:sz w:val="20"/>
          <w:szCs w:val="22"/>
        </w:rPr>
        <w:t xml:space="preserve">o rozdelení účtovného zisku alebo o vysporiadaní účtovnej straty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601ABB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1516</w:t>
            </w:r>
          </w:p>
        </w:tc>
      </w:tr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601ABB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             170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601ABB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1346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601ABB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    1516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e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G. písm. b) </w:t>
      </w:r>
      <w:r w:rsidRPr="00D10F5D">
        <w:rPr>
          <w:sz w:val="20"/>
          <w:szCs w:val="22"/>
        </w:rPr>
        <w:t>o rezervách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7"/>
        <w:gridCol w:w="1983"/>
        <w:gridCol w:w="1040"/>
        <w:gridCol w:w="1153"/>
        <w:gridCol w:w="1151"/>
        <w:gridCol w:w="1549"/>
      </w:tblGrid>
      <w:tr w:rsidR="00E94D7D" w:rsidRPr="00D10F5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94D7D" w:rsidRPr="00D10F5D" w:rsidTr="002B719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0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="00EA41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na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konci účtovného obdobia</w:t>
            </w:r>
          </w:p>
        </w:tc>
      </w:tr>
      <w:tr w:rsidR="00E94D7D" w:rsidRPr="00D10F5D" w:rsidTr="002B719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B5202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03344F" w:rsidRPr="00D10F5D" w:rsidRDefault="0003344F" w:rsidP="00465A3F">
      <w:pPr>
        <w:spacing w:before="120"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7"/>
        <w:gridCol w:w="1983"/>
        <w:gridCol w:w="1040"/>
        <w:gridCol w:w="1153"/>
        <w:gridCol w:w="1151"/>
        <w:gridCol w:w="1549"/>
      </w:tblGrid>
      <w:tr w:rsidR="00EA41E2" w:rsidRPr="00D10F5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A41E2" w:rsidRPr="00D10F5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A41E2" w:rsidRPr="00D10F5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e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</w:t>
      </w:r>
      <w:r w:rsidR="00EB5202" w:rsidRPr="00D10F5D">
        <w:rPr>
          <w:sz w:val="20"/>
          <w:szCs w:val="22"/>
        </w:rPr>
        <w:t>ti G. písm. c) a d)</w:t>
      </w:r>
      <w:r w:rsidRPr="00D10F5D">
        <w:rPr>
          <w:sz w:val="20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814"/>
        <w:gridCol w:w="2967"/>
        <w:gridCol w:w="2650"/>
      </w:tblGrid>
      <w:tr w:rsidR="0003344F" w:rsidRPr="00D10F5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</w:t>
            </w:r>
            <w:r w:rsidR="00EA41E2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</w:tbl>
    <w:p w:rsidR="00B80DB6" w:rsidRPr="00D10F5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časti F. písm. v) a</w:t>
      </w:r>
      <w:r w:rsidR="00EB5202" w:rsidRPr="00D10F5D">
        <w:rPr>
          <w:sz w:val="20"/>
          <w:szCs w:val="22"/>
        </w:rPr>
        <w:t xml:space="preserve"> časti G. písm. f) </w:t>
      </w:r>
      <w:r w:rsidRPr="00D10F5D">
        <w:rPr>
          <w:sz w:val="20"/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062"/>
        <w:gridCol w:w="2245"/>
        <w:gridCol w:w="2124"/>
      </w:tblGrid>
      <w:tr w:rsidR="0003344F" w:rsidRPr="00D10F5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6A470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ako náklad</w:t>
            </w:r>
            <w:r w:rsidR="002767C1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87B87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e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G. písm. g) </w:t>
      </w:r>
      <w:r w:rsidRPr="00D10F5D">
        <w:rPr>
          <w:sz w:val="20"/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019"/>
        <w:gridCol w:w="2686"/>
        <w:gridCol w:w="2726"/>
      </w:tblGrid>
      <w:tr w:rsidR="0003344F" w:rsidRPr="00D10F5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01ABB">
              <w:rPr>
                <w:sz w:val="20"/>
                <w:szCs w:val="22"/>
              </w:rPr>
              <w:t>236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01ABB">
              <w:rPr>
                <w:sz w:val="20"/>
                <w:szCs w:val="22"/>
              </w:rPr>
              <w:t xml:space="preserve">  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01ABB">
              <w:rPr>
                <w:sz w:val="20"/>
                <w:szCs w:val="22"/>
              </w:rPr>
              <w:t>281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G. písm. h)</w:t>
      </w:r>
      <w:r w:rsidRPr="00D10F5D">
        <w:rPr>
          <w:sz w:val="20"/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225"/>
        <w:gridCol w:w="1442"/>
        <w:gridCol w:w="1441"/>
        <w:gridCol w:w="1441"/>
        <w:gridCol w:w="1441"/>
        <w:gridCol w:w="1441"/>
      </w:tblGrid>
      <w:tr w:rsidR="0003344F" w:rsidRPr="00D10F5D" w:rsidTr="002B719D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10B5" w:rsidRPr="00D10F5D">
        <w:rPr>
          <w:sz w:val="20"/>
          <w:szCs w:val="22"/>
        </w:rPr>
        <w:t> prílohe č. 3</w:t>
      </w:r>
      <w:r w:rsidRPr="00D10F5D">
        <w:rPr>
          <w:sz w:val="20"/>
          <w:szCs w:val="22"/>
        </w:rPr>
        <w:t xml:space="preserve"> č</w:t>
      </w:r>
      <w:r w:rsidR="00D210B5" w:rsidRPr="00D10F5D">
        <w:rPr>
          <w:sz w:val="20"/>
          <w:szCs w:val="22"/>
        </w:rPr>
        <w:t xml:space="preserve">asti G. písm. i) </w:t>
      </w:r>
      <w:r w:rsidRPr="00D10F5D">
        <w:rPr>
          <w:sz w:val="20"/>
          <w:szCs w:val="22"/>
        </w:rPr>
        <w:t>o bankových úveroch, pôžičkách a krátkodobých finančných výpomociach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70"/>
        <w:gridCol w:w="863"/>
        <w:gridCol w:w="864"/>
        <w:gridCol w:w="1288"/>
        <w:gridCol w:w="1463"/>
        <w:gridCol w:w="1135"/>
        <w:gridCol w:w="1548"/>
      </w:tblGrid>
      <w:tr w:rsidR="005E3B59" w:rsidRPr="00D10F5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D10F5D" w:rsidRDefault="005E3B59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dzajúce účtovné obdobie</w:t>
            </w:r>
          </w:p>
        </w:tc>
      </w:tr>
      <w:tr w:rsidR="005E3B59" w:rsidRPr="00D10F5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bankové úvery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69"/>
        <w:gridCol w:w="891"/>
        <w:gridCol w:w="837"/>
        <w:gridCol w:w="1295"/>
        <w:gridCol w:w="1440"/>
        <w:gridCol w:w="1151"/>
        <w:gridCol w:w="1548"/>
      </w:tblGrid>
      <w:tr w:rsidR="005D6688" w:rsidRPr="00D10F5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D10F5D" w:rsidRDefault="005D6688" w:rsidP="00DC066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ce účtovné obdobie</w:t>
            </w:r>
          </w:p>
        </w:tc>
      </w:tr>
      <w:tr w:rsidR="005D6688" w:rsidRPr="00D10F5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321FCD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D10F5D" w:rsidRDefault="005D6688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pôžičky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 G. písm. k)</w:t>
      </w:r>
      <w:r w:rsidRPr="00D10F5D">
        <w:rPr>
          <w:sz w:val="20"/>
          <w:szCs w:val="22"/>
        </w:rPr>
        <w:t xml:space="preserve"> o významných položkách derivátov za bežné účtovné obdobie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024"/>
        <w:gridCol w:w="1514"/>
        <w:gridCol w:w="14"/>
        <w:gridCol w:w="1642"/>
        <w:gridCol w:w="2237"/>
      </w:tblGrid>
      <w:tr w:rsidR="0003344F" w:rsidRPr="00D10F5D" w:rsidTr="002B719D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A41E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Dohodnutá cena </w:t>
            </w:r>
            <w:r w:rsidR="0003344F" w:rsidRPr="00D10F5D">
              <w:rPr>
                <w:b w:val="0"/>
                <w:sz w:val="20"/>
              </w:rPr>
              <w:t>podkladového nástroja</w:t>
            </w:r>
          </w:p>
        </w:tc>
      </w:tr>
      <w:tr w:rsidR="0003344F" w:rsidRPr="00D10F5D" w:rsidTr="002B719D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2B719D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C066D" w:rsidRPr="00D10F5D" w:rsidRDefault="00DC066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016"/>
        <w:gridCol w:w="1708"/>
        <w:gridCol w:w="1007"/>
        <w:gridCol w:w="1727"/>
        <w:gridCol w:w="973"/>
      </w:tblGrid>
      <w:tr w:rsidR="0003344F" w:rsidRPr="00D10F5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reálnej hodnoty </w:t>
            </w:r>
            <w:r w:rsidRPr="00D10F5D">
              <w:rPr>
                <w:b w:val="0"/>
                <w:sz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Zmena reálnej hodnoty (+/-) s vplyvom na</w:t>
            </w:r>
          </w:p>
        </w:tc>
      </w:tr>
      <w:tr w:rsidR="0003344F" w:rsidRPr="00D10F5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</w:tr>
      <w:tr w:rsidR="0003344F" w:rsidRPr="00D10F5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 xml:space="preserve">prílohe č. 3 časti G. písm. l) </w:t>
      </w:r>
      <w:r w:rsidR="0003344F" w:rsidRPr="00D10F5D">
        <w:rPr>
          <w:sz w:val="20"/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82"/>
        <w:gridCol w:w="2014"/>
        <w:gridCol w:w="2035"/>
      </w:tblGrid>
      <w:tr w:rsidR="0003344F" w:rsidRPr="00D10F5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Reálna hodnota</w:t>
            </w:r>
          </w:p>
        </w:tc>
      </w:tr>
      <w:tr w:rsidR="0003344F" w:rsidRPr="00D10F5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DC066D" w:rsidRPr="00D10F5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 xml:space="preserve">prílohe č. 3 časti G. písm. m)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24"/>
        <w:gridCol w:w="1235"/>
        <w:gridCol w:w="1494"/>
        <w:gridCol w:w="1128"/>
        <w:gridCol w:w="1256"/>
        <w:gridCol w:w="1543"/>
        <w:gridCol w:w="1151"/>
      </w:tblGrid>
      <w:tr w:rsidR="0003344F" w:rsidRPr="00D10F5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1A7A55" w:rsidRPr="0061344C" w:rsidRDefault="0065213E" w:rsidP="001A7A55">
      <w:p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1A7A55">
        <w:rPr>
          <w:bCs/>
          <w:sz w:val="20"/>
          <w:szCs w:val="20"/>
        </w:rPr>
        <w:t xml:space="preserve">G.j) Významné položky časového rozlíšenia </w:t>
      </w:r>
      <w:r w:rsidR="001A7A55" w:rsidRPr="0061344C">
        <w:rPr>
          <w:bCs/>
          <w:sz w:val="20"/>
          <w:szCs w:val="20"/>
        </w:rPr>
        <w:t>výdavkov budúcich období a výnosov budúcich období,</w:t>
      </w:r>
    </w:p>
    <w:tbl>
      <w:tblPr>
        <w:tblW w:w="5000" w:type="pct"/>
        <w:jc w:val="center"/>
        <w:tblLook w:val="04A0"/>
      </w:tblPr>
      <w:tblGrid>
        <w:gridCol w:w="4450"/>
        <w:gridCol w:w="2603"/>
        <w:gridCol w:w="2378"/>
      </w:tblGrid>
      <w:tr w:rsidR="0065213E" w:rsidRPr="00D10F5D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lastRenderedPageBreak/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1A7A55" w:rsidRPr="00D10F5D" w:rsidRDefault="001A7A55" w:rsidP="0003344F">
      <w:pPr>
        <w:spacing w:after="0" w:line="240" w:lineRule="auto"/>
        <w:rPr>
          <w:sz w:val="20"/>
          <w:szCs w:val="22"/>
        </w:rPr>
      </w:pPr>
    </w:p>
    <w:p w:rsidR="0065213E" w:rsidRPr="00D10F5D" w:rsidRDefault="0065213E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H. Informácie k údajom vykázaným vo výnosoch</w:t>
      </w:r>
    </w:p>
    <w:p w:rsidR="0065213E" w:rsidRPr="00D10F5D" w:rsidRDefault="0065213E" w:rsidP="0065213E">
      <w:pPr>
        <w:pStyle w:val="Nze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H.a) Informácie o tržbách</w:t>
      </w:r>
    </w:p>
    <w:tbl>
      <w:tblPr>
        <w:tblW w:w="5000" w:type="pct"/>
        <w:tblLook w:val="04A0"/>
      </w:tblPr>
      <w:tblGrid>
        <w:gridCol w:w="1361"/>
        <w:gridCol w:w="983"/>
        <w:gridCol w:w="1707"/>
        <w:gridCol w:w="983"/>
        <w:gridCol w:w="1707"/>
        <w:gridCol w:w="983"/>
        <w:gridCol w:w="1707"/>
      </w:tblGrid>
      <w:tr w:rsidR="0065213E" w:rsidRPr="00D10F5D" w:rsidTr="00686076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65213E" w:rsidRPr="00D10F5D" w:rsidTr="00686076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686076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H. pí</w:t>
      </w:r>
      <w:r w:rsidR="00321FCD" w:rsidRPr="00D10F5D">
        <w:rPr>
          <w:sz w:val="20"/>
          <w:szCs w:val="22"/>
        </w:rPr>
        <w:t xml:space="preserve">sm. b) </w:t>
      </w:r>
      <w:r w:rsidRPr="00D10F5D">
        <w:rPr>
          <w:sz w:val="20"/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69"/>
        <w:gridCol w:w="1158"/>
        <w:gridCol w:w="1277"/>
        <w:gridCol w:w="1439"/>
        <w:gridCol w:w="1152"/>
        <w:gridCol w:w="1944"/>
      </w:tblGrid>
      <w:tr w:rsidR="0003344F" w:rsidRPr="00D10F5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stavu vnútroorganizačných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zásob </w:t>
            </w:r>
          </w:p>
        </w:tc>
      </w:tr>
      <w:tr w:rsidR="0003344F" w:rsidRPr="00D10F5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03344F" w:rsidRPr="00D10F5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</w:t>
            </w:r>
            <w:r w:rsidRPr="00D10F5D">
              <w:rPr>
                <w:sz w:val="20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Manká a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65213E" w:rsidRPr="00D10F5D" w:rsidRDefault="0065213E" w:rsidP="0065213E">
      <w:pPr>
        <w:pStyle w:val="Nze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:rsidR="0065213E" w:rsidRPr="00D10F5D" w:rsidRDefault="0065213E" w:rsidP="0065213E">
      <w:pPr>
        <w:pStyle w:val="Nzev"/>
        <w:spacing w:before="0" w:beforeAutospacing="0" w:after="60"/>
        <w:jc w:val="both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 c) až f) Výnosy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Look w:val="04A0"/>
      </w:tblPr>
      <w:tblGrid>
        <w:gridCol w:w="6011"/>
        <w:gridCol w:w="1979"/>
        <w:gridCol w:w="1441"/>
      </w:tblGrid>
      <w:tr w:rsidR="0065213E" w:rsidRPr="00D10F5D" w:rsidTr="00880109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c)</w:t>
            </w:r>
            <w:r w:rsidR="0065213E" w:rsidRPr="00D10F5D">
              <w:rPr>
                <w:bCs/>
                <w:sz w:val="18"/>
                <w:szCs w:val="20"/>
              </w:rPr>
              <w:t>Významné položky pri aktivácii nákladov, z toho:</w:t>
            </w:r>
            <w:r w:rsidR="0065213E"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</w:t>
            </w:r>
            <w:r w:rsidR="0065213E" w:rsidRPr="00D10F5D">
              <w:rPr>
                <w:bCs/>
                <w:sz w:val="18"/>
                <w:szCs w:val="20"/>
              </w:rPr>
              <w:t>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350F37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e)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zisky ku dňu, ku ktorému sa zostavuje účtovná závierka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80109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Výnosy, ktoré majú výnimočný rozsah alebo výskyt týkajúc</w:t>
            </w:r>
            <w:r w:rsidR="006D6978" w:rsidRPr="00D10F5D">
              <w:rPr>
                <w:bCs/>
                <w:sz w:val="18"/>
                <w:szCs w:val="20"/>
              </w:rPr>
              <w:t>e</w:t>
            </w:r>
            <w:r w:rsidRPr="00D10F5D">
              <w:rPr>
                <w:bCs/>
                <w:sz w:val="18"/>
                <w:szCs w:val="20"/>
              </w:rPr>
              <w:t xml:space="preserve">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</w:t>
            </w:r>
            <w:r w:rsidR="00880109" w:rsidRPr="00D10F5D">
              <w:rPr>
                <w:bCs/>
                <w:sz w:val="18"/>
                <w:szCs w:val="20"/>
              </w:rPr>
              <w:t>ýnos</w:t>
            </w:r>
            <w:r w:rsidRPr="00D10F5D">
              <w:rPr>
                <w:bCs/>
                <w:sz w:val="18"/>
                <w:szCs w:val="20"/>
              </w:rPr>
              <w:t>y</w:t>
            </w:r>
            <w:r w:rsidR="00880109" w:rsidRPr="00D10F5D">
              <w:rPr>
                <w:bCs/>
                <w:sz w:val="18"/>
                <w:szCs w:val="20"/>
              </w:rPr>
              <w:t xml:space="preserve">, ktoré majú výnimočný rozsah alebo výskyt </w:t>
            </w:r>
            <w:r w:rsidRPr="00D10F5D">
              <w:rPr>
                <w:bCs/>
                <w:sz w:val="18"/>
                <w:szCs w:val="20"/>
              </w:rPr>
              <w:t xml:space="preserve">a </w:t>
            </w:r>
            <w:r w:rsidR="00880109" w:rsidRPr="00D10F5D">
              <w:rPr>
                <w:bCs/>
                <w:sz w:val="18"/>
                <w:szCs w:val="20"/>
              </w:rPr>
              <w:t>týkajúc</w:t>
            </w:r>
            <w:r w:rsidRPr="00D10F5D">
              <w:rPr>
                <w:bCs/>
                <w:sz w:val="18"/>
                <w:szCs w:val="20"/>
              </w:rPr>
              <w:t xml:space="preserve">e </w:t>
            </w:r>
            <w:r w:rsidR="00880109" w:rsidRPr="00D10F5D">
              <w:rPr>
                <w:bCs/>
                <w:sz w:val="18"/>
                <w:szCs w:val="20"/>
              </w:rPr>
              <w:t xml:space="preserve">sa  </w:t>
            </w:r>
            <w:r w:rsidRPr="00D10F5D">
              <w:rPr>
                <w:bCs/>
                <w:sz w:val="18"/>
                <w:szCs w:val="20"/>
              </w:rPr>
              <w:t>predchádzajúcich</w:t>
            </w:r>
            <w:r w:rsidR="00880109" w:rsidRPr="00D10F5D">
              <w:rPr>
                <w:bCs/>
                <w:sz w:val="18"/>
                <w:szCs w:val="20"/>
              </w:rPr>
              <w:t xml:space="preserve">  účtovných období  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880109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6B42EC">
      <w:pPr>
        <w:spacing w:after="0" w:line="240" w:lineRule="auto"/>
        <w:rPr>
          <w:kern w:val="28"/>
          <w:sz w:val="20"/>
          <w:szCs w:val="22"/>
        </w:rPr>
      </w:pPr>
    </w:p>
    <w:p w:rsidR="0003344F" w:rsidRPr="00D10F5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6029"/>
        <w:gridCol w:w="1701"/>
        <w:gridCol w:w="1701"/>
      </w:tblGrid>
      <w:tr w:rsidR="0003344F" w:rsidRPr="00D10F5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25191">
              <w:rPr>
                <w:sz w:val="20"/>
                <w:szCs w:val="22"/>
              </w:rPr>
              <w:t>17155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25191">
              <w:rPr>
                <w:sz w:val="20"/>
                <w:szCs w:val="22"/>
              </w:rPr>
              <w:t>17136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01ABB">
              <w:rPr>
                <w:sz w:val="20"/>
                <w:szCs w:val="22"/>
              </w:rPr>
              <w:t>139743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601ABB">
              <w:rPr>
                <w:sz w:val="20"/>
                <w:szCs w:val="22"/>
              </w:rPr>
              <w:t>156384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25191">
              <w:rPr>
                <w:sz w:val="20"/>
                <w:szCs w:val="22"/>
              </w:rPr>
              <w:t>156898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25191">
              <w:rPr>
                <w:sz w:val="20"/>
                <w:szCs w:val="22"/>
              </w:rPr>
              <w:t>173520</w:t>
            </w:r>
          </w:p>
        </w:tc>
      </w:tr>
    </w:tbl>
    <w:p w:rsidR="007B2E0B" w:rsidRPr="00D10F5D" w:rsidRDefault="007B2E0B" w:rsidP="007B2E0B">
      <w:pPr>
        <w:pStyle w:val="Nzev"/>
        <w:spacing w:before="0" w:beforeAutospacing="0" w:after="0"/>
        <w:jc w:val="left"/>
        <w:rPr>
          <w:b w:val="0"/>
          <w:sz w:val="20"/>
          <w:szCs w:val="22"/>
        </w:rPr>
      </w:pPr>
    </w:p>
    <w:p w:rsidR="0065213E" w:rsidRPr="00D10F5D" w:rsidRDefault="0065213E" w:rsidP="0065213E">
      <w:pPr>
        <w:rPr>
          <w:sz w:val="20"/>
        </w:rPr>
      </w:pPr>
    </w:p>
    <w:p w:rsidR="0065213E" w:rsidRPr="00D10F5D" w:rsidRDefault="0065213E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I. Informácie k údajom vykázaným v nákladoch</w:t>
      </w:r>
    </w:p>
    <w:p w:rsidR="0065213E" w:rsidRPr="00D10F5D" w:rsidRDefault="0065213E" w:rsidP="002B719D">
      <w:pPr>
        <w:pStyle w:val="Nze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/>
      </w:tblPr>
      <w:tblGrid>
        <w:gridCol w:w="5981"/>
        <w:gridCol w:w="1737"/>
        <w:gridCol w:w="1713"/>
      </w:tblGrid>
      <w:tr w:rsidR="0065213E" w:rsidRPr="00D10F5D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i/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978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978" w:rsidRPr="00D10F5D" w:rsidRDefault="006D6978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</w:tbl>
    <w:p w:rsidR="00AD4607" w:rsidRDefault="00AD4607" w:rsidP="00AD4607">
      <w:pPr>
        <w:pStyle w:val="Nze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I. </w:t>
      </w:r>
      <w:r w:rsidRPr="00D10F5D">
        <w:rPr>
          <w:sz w:val="20"/>
          <w:szCs w:val="22"/>
        </w:rPr>
        <w:t>o</w:t>
      </w:r>
      <w:r w:rsidR="006A4709" w:rsidRPr="00D10F5D">
        <w:rPr>
          <w:sz w:val="20"/>
          <w:szCs w:val="22"/>
        </w:rPr>
        <w:t> </w:t>
      </w:r>
      <w:r w:rsidRPr="00D10F5D">
        <w:rPr>
          <w:sz w:val="20"/>
          <w:szCs w:val="22"/>
        </w:rPr>
        <w:t>nákladoch</w:t>
      </w:r>
      <w:r w:rsidR="006A4709" w:rsidRPr="00D10F5D">
        <w:rPr>
          <w:sz w:val="20"/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579"/>
        <w:gridCol w:w="1873"/>
        <w:gridCol w:w="1979"/>
      </w:tblGrid>
      <w:tr w:rsidR="0003344F" w:rsidRPr="00D10F5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AD4607" w:rsidRDefault="00AD4607" w:rsidP="00AD4607"/>
    <w:p w:rsidR="0003344F" w:rsidRPr="00D10F5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</w:t>
      </w:r>
      <w:r w:rsidR="00321FCD" w:rsidRPr="00D10F5D">
        <w:rPr>
          <w:sz w:val="20"/>
          <w:szCs w:val="22"/>
        </w:rPr>
        <w:t xml:space="preserve"> J. písm. a) až e)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868"/>
        <w:gridCol w:w="1690"/>
        <w:gridCol w:w="1873"/>
      </w:tblGrid>
      <w:tr w:rsidR="00E35A2B" w:rsidRPr="00D10F5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pohľadávky účtovanej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odloženého daňového záväzku účtovaného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vyplývajúci 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</w:t>
            </w:r>
            <w:r w:rsidR="008875A1" w:rsidRPr="00D10F5D">
              <w:rPr>
                <w:sz w:val="20"/>
                <w:szCs w:val="22"/>
              </w:rPr>
              <w:t>vky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="00E35A2B" w:rsidRPr="00D10F5D">
              <w:rPr>
                <w:sz w:val="20"/>
                <w:szCs w:val="22"/>
              </w:rPr>
              <w:t>t</w:t>
            </w:r>
            <w:r w:rsidRPr="00D10F5D">
              <w:rPr>
                <w:sz w:val="20"/>
                <w:szCs w:val="22"/>
              </w:rPr>
              <w:t>ýkajúca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nárokov, ako aj dočasných</w:t>
            </w:r>
            <w:r w:rsidR="00E35A2B" w:rsidRPr="00D10F5D">
              <w:rPr>
                <w:sz w:val="20"/>
                <w:szCs w:val="22"/>
              </w:rPr>
              <w:t xml:space="preserve"> r</w:t>
            </w:r>
            <w:r w:rsidRPr="00D10F5D">
              <w:rPr>
                <w:sz w:val="20"/>
                <w:szCs w:val="22"/>
              </w:rPr>
              <w:t>ozdielov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účtovných období, ku ktorým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</w:t>
            </w:r>
            <w:r w:rsidR="00E35A2B" w:rsidRPr="00D10F5D">
              <w:rPr>
                <w:sz w:val="20"/>
                <w:szCs w:val="22"/>
              </w:rPr>
              <w:t>v</w:t>
            </w:r>
            <w:r w:rsidRPr="00D10F5D">
              <w:rPr>
                <w:sz w:val="20"/>
                <w:szCs w:val="22"/>
              </w:rPr>
              <w:t xml:space="preserve">ných obdobiach odložená daňová </w:t>
            </w:r>
            <w:r w:rsidR="00E35A2B" w:rsidRPr="00D10F5D">
              <w:rPr>
                <w:sz w:val="20"/>
                <w:szCs w:val="22"/>
              </w:rPr>
              <w:t xml:space="preserve"> p</w:t>
            </w:r>
            <w:r w:rsidRPr="00D10F5D">
              <w:rPr>
                <w:sz w:val="20"/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odloženého daňového záväzku, ktorý vznikol </w:t>
            </w:r>
            <w:r w:rsidR="00E35A2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dôvodu neúčtovania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tej časti odloženej daňovej pohľadávky 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bežnom účtovnom období, o ktorej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účtovalo v</w:t>
            </w:r>
            <w:r w:rsidR="00E35A2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neuplatneného 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odpočítateľných dočasných rozdielov, ku ktorým nebola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dani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príjmov, ktorá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vzťahuje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položky účtované priamo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vlastného imania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nákladov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e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</w:t>
      </w:r>
      <w:r w:rsidR="00321FCD" w:rsidRPr="00D10F5D">
        <w:rPr>
          <w:sz w:val="20"/>
          <w:szCs w:val="22"/>
        </w:rPr>
        <w:t xml:space="preserve">i J.  písm. f) a g)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46"/>
        <w:gridCol w:w="1727"/>
        <w:gridCol w:w="807"/>
        <w:gridCol w:w="675"/>
        <w:gridCol w:w="1972"/>
        <w:gridCol w:w="729"/>
        <w:gridCol w:w="675"/>
      </w:tblGrid>
      <w:tr w:rsidR="0003344F" w:rsidRPr="00D10F5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</w:t>
            </w:r>
            <w:r w:rsidR="00E66ECB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</w:t>
            </w:r>
          </w:p>
          <w:p w:rsidR="0003344F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účtovné</w:t>
            </w:r>
            <w:r w:rsidR="008875A1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obdobie</w:t>
            </w:r>
          </w:p>
        </w:tc>
      </w:tr>
      <w:tr w:rsidR="0003344F" w:rsidRPr="00D10F5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03344F" w:rsidRPr="00D10F5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25FD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Výsledok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hospodárenia </w:t>
            </w:r>
            <w:r w:rsidR="00E66EC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125191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2421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125191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1516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125191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125191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22</w:t>
            </w: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125191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1758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125191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2394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C21AB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1923C8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37F98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125191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4179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125191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3910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Splatná daň z</w:t>
            </w:r>
            <w:r w:rsidR="00E66EC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125191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125191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125191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125191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3210DF" w:rsidRDefault="003210DF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3210D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K.  údaje na podsúvahových účtoch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bCs/>
                <w:sz w:val="20"/>
                <w:szCs w:val="20"/>
              </w:rPr>
              <w:t>I</w:t>
            </w:r>
            <w:r w:rsidRPr="0061344C">
              <w:rPr>
                <w:bCs/>
                <w:sz w:val="20"/>
                <w:szCs w:val="20"/>
              </w:rPr>
              <w:t>nformácie o</w:t>
            </w:r>
            <w:r w:rsidRPr="0061344C">
              <w:rPr>
                <w:b/>
                <w:bCs/>
                <w:sz w:val="20"/>
                <w:szCs w:val="20"/>
              </w:rPr>
              <w:t xml:space="preserve"> </w:t>
            </w:r>
            <w:r w:rsidRPr="0061344C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AD460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Úče</w:t>
            </w:r>
            <w:r w:rsidR="00AD4607">
              <w:rPr>
                <w:sz w:val="18"/>
              </w:rPr>
              <w:t>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tavecseseznamem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Pr="00D10F5D" w:rsidRDefault="00686076" w:rsidP="003210DF">
      <w:pPr>
        <w:ind w:right="-468"/>
        <w:jc w:val="both"/>
        <w:rPr>
          <w:bCs/>
          <w:sz w:val="20"/>
          <w:szCs w:val="22"/>
        </w:rPr>
      </w:pPr>
    </w:p>
    <w:p w:rsidR="004A531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L.  údaje  o iných aktívach a iných  pasívach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tavecseseznamem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b</w:t>
            </w:r>
            <w:r w:rsidRPr="00D10F5D">
              <w:rPr>
                <w:sz w:val="20"/>
                <w:szCs w:val="22"/>
              </w:rPr>
              <w:t>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podmienených záväzkov podľa písmena a) voči spriazneným osobám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tavecseseznamem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p w:rsidR="004A531F" w:rsidRDefault="004A531F" w:rsidP="003210DF">
      <w:pPr>
        <w:ind w:right="-468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c) </w:t>
      </w:r>
      <w:r w:rsidR="00686076">
        <w:rPr>
          <w:bCs/>
          <w:sz w:val="20"/>
          <w:szCs w:val="22"/>
        </w:rPr>
        <w:t>O</w:t>
      </w:r>
      <w:r w:rsidRPr="00D10F5D">
        <w:rPr>
          <w:bCs/>
          <w:sz w:val="20"/>
          <w:szCs w:val="22"/>
        </w:rPr>
        <w:t>pis a hodnota podmieneného majetku, ktorým sa rozumie možný majetok, ktorý vznikol v dôsledku minulých udalostí</w:t>
      </w:r>
    </w:p>
    <w:p w:rsidR="00B310AC" w:rsidRPr="00D10F5D" w:rsidRDefault="00B310AC" w:rsidP="003210DF">
      <w:pPr>
        <w:ind w:right="-468"/>
        <w:rPr>
          <w:bCs/>
          <w:sz w:val="20"/>
          <w:szCs w:val="22"/>
        </w:rPr>
      </w:pPr>
    </w:p>
    <w:p w:rsidR="004A531F" w:rsidRPr="00D10F5D" w:rsidRDefault="004A531F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M. </w:t>
      </w:r>
      <w:r w:rsidR="00F777BD" w:rsidRPr="00D10F5D">
        <w:rPr>
          <w:i/>
          <w:sz w:val="24"/>
          <w:szCs w:val="26"/>
        </w:rPr>
        <w:t>I</w:t>
      </w:r>
      <w:r w:rsidRPr="00D10F5D">
        <w:rPr>
          <w:i/>
          <w:sz w:val="24"/>
          <w:szCs w:val="26"/>
        </w:rPr>
        <w:t xml:space="preserve">nformácie  o príjmoch a výhodách členov štatutárnych orgánov, dozorných orgánov a iných orgánov účtovnej jednotky </w:t>
      </w:r>
      <w:r w:rsidRPr="00D10F5D">
        <w:rPr>
          <w:sz w:val="20"/>
          <w:szCs w:val="22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a)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tavecseseznamem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tavecseseznamem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b)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tavecseseznamem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tavecseseznamem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842"/>
        <w:gridCol w:w="1426"/>
      </w:tblGrid>
      <w:tr w:rsidR="00350F37" w:rsidRPr="00D10F5D" w:rsidTr="00EF3803">
        <w:tc>
          <w:tcPr>
            <w:tcW w:w="9498" w:type="dxa"/>
            <w:gridSpan w:val="4"/>
          </w:tcPr>
          <w:p w:rsidR="00350F37" w:rsidRPr="00D10F5D" w:rsidRDefault="00EF49E1" w:rsidP="00EF49E1">
            <w:pPr>
              <w:rPr>
                <w:sz w:val="18"/>
              </w:rPr>
            </w:pPr>
            <w:r w:rsidRPr="00D10F5D">
              <w:rPr>
                <w:sz w:val="18"/>
              </w:rPr>
              <w:t>c</w:t>
            </w:r>
            <w:r w:rsidR="00350F37" w:rsidRPr="00D10F5D">
              <w:rPr>
                <w:sz w:val="18"/>
              </w:rPr>
              <w:t>)pôžičky poskytnuté členom štatutárneho orgánu, dozorného orgánu a iného orgánu ÚJ</w:t>
            </w: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2.Celková suma splatených pôžičiek k poslednému dňu účt. obdobia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lastRenderedPageBreak/>
              <w:t xml:space="preserve">3.Celková suma odpustených pôžičiek a odpísaných pôžičiek 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</w:tbl>
    <w:p w:rsidR="00AD4607" w:rsidRDefault="00AD4607" w:rsidP="003210DF">
      <w:pPr>
        <w:ind w:right="-468"/>
        <w:rPr>
          <w:sz w:val="20"/>
          <w:szCs w:val="22"/>
        </w:rPr>
      </w:pPr>
    </w:p>
    <w:p w:rsidR="00B310AC" w:rsidRPr="00D10F5D" w:rsidRDefault="00B310AC" w:rsidP="003210DF">
      <w:pPr>
        <w:ind w:right="-468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3803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e)C</w:t>
            </w:r>
            <w:r w:rsidRPr="00D10F5D">
              <w:rPr>
                <w:sz w:val="18"/>
                <w:szCs w:val="22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tavecseseznamem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3210DF">
      <w:pPr>
        <w:ind w:right="-468"/>
        <w:rPr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N. Ekonomické vzťahy medzi účtovnou jednotkou a spriaznenými osobami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2442"/>
        <w:gridCol w:w="676"/>
        <w:gridCol w:w="1916"/>
        <w:gridCol w:w="778"/>
      </w:tblGrid>
      <w:tr w:rsidR="006C7FA2" w:rsidRPr="00D10F5D" w:rsidTr="00EF3803">
        <w:tc>
          <w:tcPr>
            <w:tcW w:w="9498" w:type="dxa"/>
            <w:gridSpan w:val="5"/>
          </w:tcPr>
          <w:p w:rsidR="00686076" w:rsidRDefault="00686076" w:rsidP="00686076">
            <w:pPr>
              <w:numPr>
                <w:ilvl w:val="0"/>
                <w:numId w:val="38"/>
              </w:num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="006C7FA2" w:rsidRPr="00D10F5D">
              <w:rPr>
                <w:bCs/>
                <w:sz w:val="18"/>
                <w:szCs w:val="20"/>
              </w:rPr>
              <w:t xml:space="preserve">oznam  obchodov </w:t>
            </w:r>
            <w:r w:rsidR="006C7FA2" w:rsidRPr="00D10F5D">
              <w:rPr>
                <w:bCs/>
                <w:strike/>
                <w:sz w:val="18"/>
                <w:szCs w:val="20"/>
              </w:rPr>
              <w:t>neuzavretých na základe obvyklých obchodných podmienok</w:t>
            </w:r>
            <w:r w:rsidR="006C7FA2" w:rsidRPr="00D10F5D">
              <w:rPr>
                <w:bCs/>
                <w:sz w:val="18"/>
                <w:szCs w:val="20"/>
              </w:rPr>
              <w:t xml:space="preserve">, ktoré sa uskutočnili medzi účtovnou jednotkou </w:t>
            </w:r>
          </w:p>
          <w:p w:rsidR="006C7FA2" w:rsidRPr="00D10F5D" w:rsidRDefault="006C7FA2" w:rsidP="00686076">
            <w:pPr>
              <w:spacing w:after="0" w:line="240" w:lineRule="auto"/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a spriaznenými osobami uvedenými v časti L. písm. b), a to 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86076" w:rsidP="006C7FA2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="006C7FA2" w:rsidRPr="00D10F5D">
              <w:rPr>
                <w:bCs/>
                <w:sz w:val="18"/>
                <w:szCs w:val="20"/>
              </w:rPr>
              <w:t>druh obchodu, napríklad kúpa alebo  predaj, poskytnutie služby, obchodné zastúpenie, licencie, transfery, know-how,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91B6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 celk.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 celk.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C7FA2" w:rsidP="006C7FA2">
            <w:pPr>
              <w:pStyle w:val="Odstavecseseznamem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Služby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Materiál,tovar,..</w:t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607119" w:rsidRPr="00D10F5D" w:rsidRDefault="00E91B64" w:rsidP="00E91B64">
      <w:pPr>
        <w:spacing w:after="0" w:line="240" w:lineRule="auto"/>
        <w:ind w:left="851"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b)</w:t>
      </w:r>
      <w:r w:rsidR="00AD4607">
        <w:rPr>
          <w:bCs/>
          <w:sz w:val="20"/>
          <w:szCs w:val="22"/>
        </w:rPr>
        <w:t xml:space="preserve">informácie </w:t>
      </w:r>
      <w:r w:rsidRPr="00D10F5D">
        <w:rPr>
          <w:bCs/>
          <w:sz w:val="20"/>
          <w:szCs w:val="22"/>
        </w:rPr>
        <w:t>o</w:t>
      </w:r>
      <w:r w:rsidR="00607119" w:rsidRPr="00D10F5D">
        <w:rPr>
          <w:bCs/>
          <w:sz w:val="20"/>
          <w:szCs w:val="22"/>
        </w:rPr>
        <w:t xml:space="preserve">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Pr="00D10F5D" w:rsidRDefault="004A531F" w:rsidP="003210DF">
      <w:pPr>
        <w:ind w:right="-468"/>
        <w:rPr>
          <w:bCs/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O. </w:t>
      </w:r>
      <w:r w:rsidR="004B685B" w:rsidRPr="00D10F5D">
        <w:rPr>
          <w:i/>
          <w:sz w:val="24"/>
          <w:szCs w:val="26"/>
        </w:rPr>
        <w:t>S</w:t>
      </w:r>
      <w:r w:rsidRPr="00D10F5D">
        <w:rPr>
          <w:i/>
          <w:sz w:val="24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D10F5D">
        <w:rPr>
          <w:rFonts w:cs="Arial"/>
          <w:sz w:val="20"/>
          <w:szCs w:val="22"/>
        </w:rPr>
        <w:t>a ktoré sa týkajú ich stavu ku dňu, ku ktorému sa zostavuje účtovná závierka</w:t>
      </w:r>
      <w:r w:rsidRPr="00D10F5D">
        <w:rPr>
          <w:bCs/>
          <w:sz w:val="20"/>
          <w:szCs w:val="22"/>
        </w:rPr>
        <w:t xml:space="preserve">, 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zmene spoločníkov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prijatí rozhodnutia o  predaji účtovnej jednotky alebo jej časti,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zmenách  významných položiek dlhodobého finančného majetku,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začatí  alebo ukončení činnosti  časti  účtovnej jednotky, napríklad odštepného závodu,  organizačnej zložky, prevádzkarne,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vydaných  dlhopisoch a iných cenných papierov,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zlúčení, splynutí, rozdelení a zmene právnej formy 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mimoriadnych  udalostiach, ak majú vplyv na hospodárenie účtovnej jednotky, napríklad o živelnej   pohrome,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získaní alebo odobratí licencií alebo iných povolení významných pre činnosť   účtovnej jednotky. </w:t>
      </w:r>
    </w:p>
    <w:p w:rsidR="004B685B" w:rsidRDefault="004B685B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Pr="00D10F5D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4A531F" w:rsidRPr="00D10F5D" w:rsidRDefault="004B685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P. </w:t>
      </w:r>
      <w:r w:rsidR="00BA71F0" w:rsidRPr="00D10F5D">
        <w:rPr>
          <w:i/>
          <w:sz w:val="24"/>
          <w:szCs w:val="26"/>
        </w:rPr>
        <w:t>P</w:t>
      </w:r>
      <w:r w:rsidRPr="00D10F5D">
        <w:rPr>
          <w:i/>
          <w:sz w:val="24"/>
          <w:szCs w:val="26"/>
        </w:rPr>
        <w:t xml:space="preserve">rehľad  zmien vlastného imania  </w:t>
      </w:r>
    </w:p>
    <w:tbl>
      <w:tblPr>
        <w:tblW w:w="5000" w:type="pct"/>
        <w:jc w:val="center"/>
        <w:tblLayout w:type="fixed"/>
        <w:tblLook w:val="04A0"/>
      </w:tblPr>
      <w:tblGrid>
        <w:gridCol w:w="2187"/>
        <w:gridCol w:w="1448"/>
        <w:gridCol w:w="1449"/>
        <w:gridCol w:w="1449"/>
        <w:gridCol w:w="1449"/>
        <w:gridCol w:w="1449"/>
      </w:tblGrid>
      <w:tr w:rsidR="0003344F" w:rsidRPr="00D10F5D" w:rsidTr="00AD4607">
        <w:trPr>
          <w:trHeight w:val="318"/>
          <w:jc w:val="center"/>
        </w:trPr>
        <w:tc>
          <w:tcPr>
            <w:tcW w:w="21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AD4607">
        <w:trPr>
          <w:jc w:val="center"/>
        </w:trPr>
        <w:tc>
          <w:tcPr>
            <w:tcW w:w="21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</w:t>
            </w:r>
            <w:r w:rsidR="00990C99" w:rsidRPr="00D10F5D">
              <w:rPr>
                <w:sz w:val="20"/>
                <w:szCs w:val="22"/>
              </w:rPr>
              <w:t xml:space="preserve"> zapísané do OR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25191">
              <w:rPr>
                <w:sz w:val="20"/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25191">
              <w:rPr>
                <w:sz w:val="20"/>
                <w:szCs w:val="22"/>
              </w:rPr>
              <w:t>6639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25191">
              <w:rPr>
                <w:sz w:val="20"/>
                <w:szCs w:val="22"/>
              </w:rPr>
              <w:t>170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25191">
              <w:rPr>
                <w:sz w:val="20"/>
                <w:szCs w:val="22"/>
              </w:rPr>
              <w:t>170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25191">
              <w:rPr>
                <w:sz w:val="20"/>
                <w:szCs w:val="22"/>
              </w:rPr>
              <w:t>11346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25191">
              <w:rPr>
                <w:sz w:val="20"/>
                <w:szCs w:val="22"/>
              </w:rPr>
              <w:t>11346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66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25191">
              <w:rPr>
                <w:sz w:val="20"/>
                <w:szCs w:val="22"/>
              </w:rPr>
              <w:t>2421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25191">
              <w:rPr>
                <w:sz w:val="20"/>
                <w:szCs w:val="22"/>
              </w:rPr>
              <w:t>2421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97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E66ECB" w:rsidRPr="00D10F5D" w:rsidRDefault="00E66E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86"/>
        <w:gridCol w:w="1449"/>
        <w:gridCol w:w="1449"/>
        <w:gridCol w:w="1449"/>
        <w:gridCol w:w="1449"/>
        <w:gridCol w:w="1449"/>
      </w:tblGrid>
      <w:tr w:rsidR="0003344F" w:rsidRPr="00D10F5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25191">
              <w:rPr>
                <w:sz w:val="20"/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25191">
              <w:rPr>
                <w:sz w:val="20"/>
                <w:szCs w:val="22"/>
              </w:rPr>
              <w:t>6639</w:t>
            </w:r>
          </w:p>
        </w:tc>
      </w:tr>
      <w:tr w:rsidR="00990C99" w:rsidRPr="00D10F5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Ostatné fondy tvorené zo zisku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25191">
              <w:rPr>
                <w:sz w:val="20"/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25191">
              <w:rPr>
                <w:sz w:val="20"/>
                <w:szCs w:val="22"/>
              </w:rPr>
              <w:t>10000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25191">
              <w:rPr>
                <w:sz w:val="20"/>
                <w:szCs w:val="22"/>
              </w:rPr>
              <w:t>1516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125191">
              <w:rPr>
                <w:sz w:val="20"/>
                <w:szCs w:val="22"/>
              </w:rPr>
              <w:t>1516</w:t>
            </w:r>
          </w:p>
        </w:tc>
      </w:tr>
      <w:tr w:rsidR="00990C99" w:rsidRPr="00D10F5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8E4928" w:rsidRPr="00D10F5D" w:rsidRDefault="00E33704" w:rsidP="00E33704">
      <w:pPr>
        <w:tabs>
          <w:tab w:val="left" w:pos="1525"/>
        </w:tabs>
        <w:spacing w:after="0" w:line="240" w:lineRule="auto"/>
        <w:rPr>
          <w:sz w:val="20"/>
          <w:szCs w:val="22"/>
        </w:rPr>
        <w:sectPr w:rsidR="008E4928" w:rsidRPr="00D10F5D" w:rsidSect="00AD4607">
          <w:headerReference w:type="default" r:id="rId8"/>
          <w:footerReference w:type="default" r:id="rId9"/>
          <w:pgSz w:w="11906" w:h="16838"/>
          <w:pgMar w:top="1417" w:right="1274" w:bottom="1417" w:left="1417" w:header="709" w:footer="709" w:gutter="0"/>
          <w:pgNumType w:start="2"/>
          <w:cols w:space="708"/>
          <w:docGrid w:linePitch="360"/>
        </w:sectPr>
      </w:pPr>
      <w:r w:rsidRPr="00D10F5D">
        <w:rPr>
          <w:sz w:val="20"/>
          <w:szCs w:val="22"/>
        </w:rPr>
        <w:tab/>
      </w:r>
    </w:p>
    <w:p w:rsidR="00760D6D" w:rsidRPr="00D10F5D" w:rsidRDefault="00760D6D" w:rsidP="00760D6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Vysvetlivky k poznámkam:</w:t>
      </w:r>
    </w:p>
    <w:p w:rsidR="009731CC" w:rsidRPr="00D10F5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:rsidR="00537F98" w:rsidRPr="00D10F5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:rsidR="00537F98" w:rsidRPr="00D10F5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="00E33704" w:rsidRPr="00D10F5D">
        <w:rPr>
          <w:sz w:val="20"/>
          <w:szCs w:val="22"/>
        </w:rPr>
        <w:br/>
      </w:r>
      <w:r w:rsidRPr="00D10F5D">
        <w:rPr>
          <w:sz w:val="20"/>
          <w:szCs w:val="22"/>
        </w:rPr>
        <w:t>č. 306/2007 Z. z., ktorou sa vydáva Štatistická klasifikácia ekonomických činností.</w:t>
      </w:r>
    </w:p>
    <w:p w:rsidR="00805654" w:rsidRPr="00D10F5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D10F5D">
        <w:rPr>
          <w:sz w:val="20"/>
          <w:szCs w:val="22"/>
        </w:rPr>
        <w:t>,</w:t>
      </w:r>
      <w:r w:rsidRPr="00D10F5D">
        <w:rPr>
          <w:sz w:val="20"/>
          <w:szCs w:val="22"/>
        </w:rPr>
        <w:t xml:space="preserve"> sa vypĺňajú, ak sa tak účtovná jednotka rozhodne.</w:t>
      </w:r>
    </w:p>
    <w:p w:rsidR="0003344F" w:rsidRPr="00D10F5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2</w:t>
      </w:r>
      <w:r w:rsidRPr="00D10F5D">
        <w:rPr>
          <w:sz w:val="20"/>
          <w:szCs w:val="22"/>
          <w:lang w:eastAsia="sk-SK"/>
        </w:rPr>
        <w:t xml:space="preserve">, </w:t>
      </w:r>
      <w:r w:rsidR="007C6EE9" w:rsidRPr="00D10F5D">
        <w:rPr>
          <w:sz w:val="20"/>
          <w:szCs w:val="22"/>
          <w:lang w:eastAsia="sk-SK"/>
        </w:rPr>
        <w:t>4</w:t>
      </w:r>
      <w:r w:rsidRPr="00D10F5D">
        <w:rPr>
          <w:sz w:val="20"/>
          <w:szCs w:val="22"/>
          <w:lang w:eastAsia="sk-SK"/>
        </w:rPr>
        <w:t xml:space="preserve"> a </w:t>
      </w:r>
      <w:r w:rsidR="007C6EE9" w:rsidRPr="00D10F5D">
        <w:rPr>
          <w:sz w:val="20"/>
          <w:szCs w:val="22"/>
          <w:lang w:eastAsia="sk-SK"/>
        </w:rPr>
        <w:t>6</w:t>
      </w:r>
      <w:r w:rsidRPr="00D10F5D">
        <w:rPr>
          <w:sz w:val="20"/>
          <w:szCs w:val="22"/>
          <w:lang w:eastAsia="sk-SK"/>
        </w:rPr>
        <w:t xml:space="preserve"> sa prvotným ocenením majetku rozumie jeho ocenenie podľa § 25 zákona.</w:t>
      </w:r>
    </w:p>
    <w:p w:rsidR="0003344F" w:rsidRPr="00D10F5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8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3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7</w:t>
      </w:r>
      <w:r w:rsidRPr="00D10F5D">
        <w:rPr>
          <w:sz w:val="20"/>
          <w:szCs w:val="22"/>
          <w:lang w:eastAsia="sk-SK"/>
        </w:rPr>
        <w:t>,</w:t>
      </w:r>
      <w:r w:rsidR="00782646" w:rsidRPr="00D10F5D">
        <w:rPr>
          <w:sz w:val="20"/>
          <w:szCs w:val="22"/>
          <w:lang w:eastAsia="sk-SK"/>
        </w:rPr>
        <w:t xml:space="preserve"> 2</w:t>
      </w:r>
      <w:r w:rsidR="007C6EE9" w:rsidRPr="00D10F5D">
        <w:rPr>
          <w:sz w:val="20"/>
          <w:szCs w:val="22"/>
          <w:lang w:eastAsia="sk-SK"/>
        </w:rPr>
        <w:t>8</w:t>
      </w:r>
      <w:r w:rsidR="00782646" w:rsidRPr="00D10F5D">
        <w:rPr>
          <w:sz w:val="20"/>
          <w:szCs w:val="22"/>
          <w:lang w:eastAsia="sk-SK"/>
        </w:rPr>
        <w:t xml:space="preserve"> a</w:t>
      </w:r>
      <w:r w:rsidRPr="00D10F5D">
        <w:rPr>
          <w:sz w:val="20"/>
          <w:szCs w:val="22"/>
          <w:lang w:eastAsia="sk-SK"/>
        </w:rPr>
        <w:t xml:space="preserve"> </w:t>
      </w:r>
      <w:r w:rsidR="007C6EE9" w:rsidRPr="00D10F5D">
        <w:rPr>
          <w:sz w:val="20"/>
          <w:szCs w:val="22"/>
          <w:lang w:eastAsia="sk-SK"/>
        </w:rPr>
        <w:t>29</w:t>
      </w:r>
      <w:r w:rsidR="00991D9F" w:rsidRPr="00D10F5D">
        <w:rPr>
          <w:sz w:val="20"/>
          <w:szCs w:val="22"/>
          <w:lang w:eastAsia="sk-SK"/>
        </w:rPr>
        <w:t xml:space="preserve"> </w:t>
      </w:r>
      <w:r w:rsidRPr="00D10F5D">
        <w:rPr>
          <w:sz w:val="20"/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D10F5D" w:rsidRDefault="002410BD" w:rsidP="004268D2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:rsidR="00321FCD" w:rsidRPr="00D10F5D" w:rsidRDefault="00321FCD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kons. </w:t>
      </w:r>
      <w:r w:rsidR="00025FD6" w:rsidRPr="00D10F5D">
        <w:rPr>
          <w:sz w:val="20"/>
          <w:szCs w:val="22"/>
        </w:rPr>
        <w:t>–</w:t>
      </w:r>
      <w:r w:rsidRPr="00D10F5D">
        <w:rPr>
          <w:sz w:val="20"/>
          <w:szCs w:val="22"/>
        </w:rPr>
        <w:t xml:space="preserve"> konsolidovaný</w:t>
      </w:r>
    </w:p>
    <w:p w:rsidR="00025FD6" w:rsidRPr="00D10F5D" w:rsidRDefault="00025FD6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:rsidR="00321FCD" w:rsidRPr="00D10F5D" w:rsidRDefault="00321FCD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p. a. – per annum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ÚJ –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</w:p>
    <w:p w:rsidR="00891F08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ZI – základné imanie</w:t>
      </w:r>
    </w:p>
    <w:sectPr w:rsidR="00891F08" w:rsidRPr="00D10F5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66F16" w:rsidRDefault="00E66F16" w:rsidP="00107589">
      <w:pPr>
        <w:spacing w:after="0" w:line="240" w:lineRule="auto"/>
      </w:pPr>
      <w:r>
        <w:separator/>
      </w:r>
    </w:p>
  </w:endnote>
  <w:endnote w:type="continuationSeparator" w:id="1">
    <w:p w:rsidR="00E66F16" w:rsidRDefault="00E66F1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5085" w:rsidRPr="003D38D7" w:rsidRDefault="00CE5085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="00557399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557399" w:rsidRPr="003D38D7">
      <w:rPr>
        <w:szCs w:val="22"/>
      </w:rPr>
      <w:fldChar w:fldCharType="separate"/>
    </w:r>
    <w:r w:rsidR="00384CAD">
      <w:rPr>
        <w:noProof/>
        <w:szCs w:val="22"/>
      </w:rPr>
      <w:t>6</w:t>
    </w:r>
    <w:r w:rsidR="00557399" w:rsidRPr="003D38D7">
      <w:rPr>
        <w:szCs w:val="22"/>
      </w:rPr>
      <w:fldChar w:fldCharType="end"/>
    </w:r>
  </w:p>
  <w:p w:rsidR="00CE5085" w:rsidRDefault="00CE5085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66F16" w:rsidRDefault="00E66F16" w:rsidP="00107589">
      <w:pPr>
        <w:spacing w:after="0" w:line="240" w:lineRule="auto"/>
      </w:pPr>
      <w:r>
        <w:separator/>
      </w:r>
    </w:p>
  </w:footnote>
  <w:footnote w:type="continuationSeparator" w:id="1">
    <w:p w:rsidR="00E66F16" w:rsidRDefault="00E66F1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2694"/>
      <w:gridCol w:w="1701"/>
      <w:gridCol w:w="708"/>
      <w:gridCol w:w="1609"/>
    </w:tblGrid>
    <w:tr w:rsidR="00CE5085" w:rsidTr="00817962">
      <w:trPr>
        <w:trHeight w:val="326"/>
      </w:trPr>
      <w:tc>
        <w:tcPr>
          <w:tcW w:w="2245" w:type="dxa"/>
        </w:tcPr>
        <w:p w:rsidR="00CE5085" w:rsidRDefault="00CE5085" w:rsidP="00E04DF3">
          <w:pPr>
            <w:pStyle w:val="Zhlav"/>
          </w:pPr>
          <w:r>
            <w:t>Poznámky Úč POD 3-01</w:t>
          </w:r>
        </w:p>
      </w:tc>
      <w:tc>
        <w:tcPr>
          <w:tcW w:w="2694" w:type="dxa"/>
          <w:tcBorders>
            <w:top w:val="nil"/>
            <w:bottom w:val="nil"/>
          </w:tcBorders>
          <w:shd w:val="clear" w:color="auto" w:fill="auto"/>
        </w:tcPr>
        <w:p w:rsidR="00CE5085" w:rsidRDefault="00CE5085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1701" w:type="dxa"/>
          <w:shd w:val="clear" w:color="auto" w:fill="auto"/>
        </w:tcPr>
        <w:p w:rsidR="00CE5085" w:rsidRDefault="00CE5085" w:rsidP="00072AA3">
          <w:pPr>
            <w:spacing w:after="0" w:line="240" w:lineRule="auto"/>
          </w:pPr>
          <w:r>
            <w:t>IČO:36824372</w:t>
          </w:r>
        </w:p>
      </w:tc>
      <w:tc>
        <w:tcPr>
          <w:tcW w:w="708" w:type="dxa"/>
          <w:tcBorders>
            <w:top w:val="nil"/>
            <w:bottom w:val="nil"/>
          </w:tcBorders>
          <w:shd w:val="clear" w:color="auto" w:fill="auto"/>
        </w:tcPr>
        <w:p w:rsidR="00CE5085" w:rsidRDefault="00CE5085">
          <w:pPr>
            <w:spacing w:after="0" w:line="240" w:lineRule="auto"/>
          </w:pPr>
        </w:p>
      </w:tc>
      <w:tc>
        <w:tcPr>
          <w:tcW w:w="1609" w:type="dxa"/>
          <w:shd w:val="clear" w:color="auto" w:fill="auto"/>
        </w:tcPr>
        <w:p w:rsidR="00CE5085" w:rsidRDefault="00CE5085" w:rsidP="00817962">
          <w:pPr>
            <w:spacing w:after="0" w:line="240" w:lineRule="auto"/>
          </w:pPr>
          <w:r>
            <w:t>DIČ:2022434095</w:t>
          </w:r>
        </w:p>
        <w:p w:rsidR="00CE5085" w:rsidRDefault="00CE5085" w:rsidP="00817962">
          <w:pPr>
            <w:spacing w:after="0" w:line="240" w:lineRule="auto"/>
          </w:pPr>
        </w:p>
      </w:tc>
    </w:tr>
  </w:tbl>
  <w:p w:rsidR="00CE5085" w:rsidRPr="004268D2" w:rsidRDefault="00CE5085" w:rsidP="00817962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5085" w:rsidRPr="004268D2" w:rsidRDefault="00CE5085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7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8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6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5"/>
  </w:num>
  <w:num w:numId="3">
    <w:abstractNumId w:val="8"/>
  </w:num>
  <w:num w:numId="4">
    <w:abstractNumId w:val="11"/>
  </w:num>
  <w:num w:numId="5">
    <w:abstractNumId w:val="4"/>
  </w:num>
  <w:num w:numId="6">
    <w:abstractNumId w:val="32"/>
  </w:num>
  <w:num w:numId="7">
    <w:abstractNumId w:val="3"/>
  </w:num>
  <w:num w:numId="8">
    <w:abstractNumId w:val="1"/>
  </w:num>
  <w:num w:numId="9">
    <w:abstractNumId w:val="37"/>
  </w:num>
  <w:num w:numId="10">
    <w:abstractNumId w:val="14"/>
  </w:num>
  <w:num w:numId="11">
    <w:abstractNumId w:val="34"/>
  </w:num>
  <w:num w:numId="12">
    <w:abstractNumId w:val="13"/>
  </w:num>
  <w:num w:numId="13">
    <w:abstractNumId w:val="33"/>
  </w:num>
  <w:num w:numId="14">
    <w:abstractNumId w:val="19"/>
  </w:num>
  <w:num w:numId="15">
    <w:abstractNumId w:val="29"/>
  </w:num>
  <w:num w:numId="16">
    <w:abstractNumId w:val="26"/>
  </w:num>
  <w:num w:numId="17">
    <w:abstractNumId w:val="23"/>
  </w:num>
  <w:num w:numId="18">
    <w:abstractNumId w:val="20"/>
  </w:num>
  <w:num w:numId="19">
    <w:abstractNumId w:val="6"/>
  </w:num>
  <w:num w:numId="20">
    <w:abstractNumId w:val="10"/>
  </w:num>
  <w:num w:numId="21">
    <w:abstractNumId w:val="24"/>
  </w:num>
  <w:num w:numId="22">
    <w:abstractNumId w:val="12"/>
  </w:num>
  <w:num w:numId="23">
    <w:abstractNumId w:val="36"/>
  </w:num>
  <w:num w:numId="24">
    <w:abstractNumId w:val="38"/>
  </w:num>
  <w:num w:numId="25">
    <w:abstractNumId w:val="17"/>
  </w:num>
  <w:num w:numId="26">
    <w:abstractNumId w:val="2"/>
  </w:num>
  <w:num w:numId="27">
    <w:abstractNumId w:val="27"/>
  </w:num>
  <w:num w:numId="28">
    <w:abstractNumId w:val="16"/>
  </w:num>
  <w:num w:numId="29">
    <w:abstractNumId w:val="9"/>
  </w:num>
  <w:num w:numId="30">
    <w:abstractNumId w:val="0"/>
  </w:num>
  <w:num w:numId="31">
    <w:abstractNumId w:val="18"/>
  </w:num>
  <w:num w:numId="32">
    <w:abstractNumId w:val="22"/>
  </w:num>
  <w:num w:numId="33">
    <w:abstractNumId w:val="35"/>
  </w:num>
  <w:num w:numId="34">
    <w:abstractNumId w:val="5"/>
  </w:num>
  <w:num w:numId="35">
    <w:abstractNumId w:val="25"/>
  </w:num>
  <w:num w:numId="36">
    <w:abstractNumId w:val="31"/>
  </w:num>
  <w:num w:numId="37">
    <w:abstractNumId w:val="7"/>
  </w:num>
  <w:num w:numId="38">
    <w:abstractNumId w:val="30"/>
  </w:num>
  <w:num w:numId="39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attachedTemplate r:id="rId1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601ABB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72AA3"/>
    <w:rsid w:val="00082070"/>
    <w:rsid w:val="00083A25"/>
    <w:rsid w:val="000856F9"/>
    <w:rsid w:val="000A7EE3"/>
    <w:rsid w:val="000B4D0C"/>
    <w:rsid w:val="000D22CE"/>
    <w:rsid w:val="000F3A52"/>
    <w:rsid w:val="00104503"/>
    <w:rsid w:val="00107589"/>
    <w:rsid w:val="00125191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634C"/>
    <w:rsid w:val="001E03F2"/>
    <w:rsid w:val="001E6A7F"/>
    <w:rsid w:val="001F43A0"/>
    <w:rsid w:val="001F4417"/>
    <w:rsid w:val="00223763"/>
    <w:rsid w:val="002351F7"/>
    <w:rsid w:val="00236906"/>
    <w:rsid w:val="002410BD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B5BF9"/>
    <w:rsid w:val="002B61EE"/>
    <w:rsid w:val="002B719D"/>
    <w:rsid w:val="002D0376"/>
    <w:rsid w:val="002D3E6A"/>
    <w:rsid w:val="003071BE"/>
    <w:rsid w:val="00311795"/>
    <w:rsid w:val="003210DF"/>
    <w:rsid w:val="00321FCD"/>
    <w:rsid w:val="00326AA0"/>
    <w:rsid w:val="003325F7"/>
    <w:rsid w:val="00344DB4"/>
    <w:rsid w:val="00350F37"/>
    <w:rsid w:val="00356678"/>
    <w:rsid w:val="00363F47"/>
    <w:rsid w:val="0037431D"/>
    <w:rsid w:val="00384CAD"/>
    <w:rsid w:val="00390CFF"/>
    <w:rsid w:val="00395E72"/>
    <w:rsid w:val="003A0628"/>
    <w:rsid w:val="003C6761"/>
    <w:rsid w:val="003D38D7"/>
    <w:rsid w:val="003E16EB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57399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1ABB"/>
    <w:rsid w:val="00607119"/>
    <w:rsid w:val="00615CC6"/>
    <w:rsid w:val="00625A0A"/>
    <w:rsid w:val="00637793"/>
    <w:rsid w:val="00645466"/>
    <w:rsid w:val="0065213E"/>
    <w:rsid w:val="00686076"/>
    <w:rsid w:val="00687B87"/>
    <w:rsid w:val="00692917"/>
    <w:rsid w:val="006A4709"/>
    <w:rsid w:val="006A5428"/>
    <w:rsid w:val="006B42EC"/>
    <w:rsid w:val="006B5F4E"/>
    <w:rsid w:val="006C7FA2"/>
    <w:rsid w:val="006D6978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2E0B"/>
    <w:rsid w:val="007C263C"/>
    <w:rsid w:val="007C370A"/>
    <w:rsid w:val="007C6EE9"/>
    <w:rsid w:val="007D2601"/>
    <w:rsid w:val="007D4632"/>
    <w:rsid w:val="007D57BF"/>
    <w:rsid w:val="007E22E8"/>
    <w:rsid w:val="007E52A9"/>
    <w:rsid w:val="007F351A"/>
    <w:rsid w:val="007F3FE9"/>
    <w:rsid w:val="00805654"/>
    <w:rsid w:val="00814FF3"/>
    <w:rsid w:val="00817962"/>
    <w:rsid w:val="00847433"/>
    <w:rsid w:val="00847971"/>
    <w:rsid w:val="008725BC"/>
    <w:rsid w:val="008755FC"/>
    <w:rsid w:val="00880109"/>
    <w:rsid w:val="00881BF0"/>
    <w:rsid w:val="008875A1"/>
    <w:rsid w:val="00891F08"/>
    <w:rsid w:val="008C0E76"/>
    <w:rsid w:val="008E284C"/>
    <w:rsid w:val="008E4928"/>
    <w:rsid w:val="00900BE9"/>
    <w:rsid w:val="00911DC8"/>
    <w:rsid w:val="00912D01"/>
    <w:rsid w:val="0093226A"/>
    <w:rsid w:val="00933936"/>
    <w:rsid w:val="00934878"/>
    <w:rsid w:val="009463F6"/>
    <w:rsid w:val="00947C95"/>
    <w:rsid w:val="00964EBB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533B1"/>
    <w:rsid w:val="00A62542"/>
    <w:rsid w:val="00A657E1"/>
    <w:rsid w:val="00A8025E"/>
    <w:rsid w:val="00A80BF6"/>
    <w:rsid w:val="00AA7A16"/>
    <w:rsid w:val="00AB03FB"/>
    <w:rsid w:val="00AD4607"/>
    <w:rsid w:val="00B12A6C"/>
    <w:rsid w:val="00B310AC"/>
    <w:rsid w:val="00B51278"/>
    <w:rsid w:val="00B5583E"/>
    <w:rsid w:val="00B6221B"/>
    <w:rsid w:val="00B6262B"/>
    <w:rsid w:val="00B6404D"/>
    <w:rsid w:val="00B7420F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270D3"/>
    <w:rsid w:val="00C56862"/>
    <w:rsid w:val="00C6795C"/>
    <w:rsid w:val="00C93A1A"/>
    <w:rsid w:val="00CA4B07"/>
    <w:rsid w:val="00CD280F"/>
    <w:rsid w:val="00CE5085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3362A"/>
    <w:rsid w:val="00D40958"/>
    <w:rsid w:val="00D416E5"/>
    <w:rsid w:val="00D615E8"/>
    <w:rsid w:val="00D61F5D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6981"/>
    <w:rsid w:val="00DE0D81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66F16"/>
    <w:rsid w:val="00E916CF"/>
    <w:rsid w:val="00E91B64"/>
    <w:rsid w:val="00E94D7D"/>
    <w:rsid w:val="00EA0E90"/>
    <w:rsid w:val="00EA41E2"/>
    <w:rsid w:val="00EB51C5"/>
    <w:rsid w:val="00EB5202"/>
    <w:rsid w:val="00EC52D9"/>
    <w:rsid w:val="00EC561A"/>
    <w:rsid w:val="00ED7D97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0F3A52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0F3A52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F3A5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0F3A5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0F3A5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0F3A5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0F3A5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0F3A5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0F3A5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0F3A5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0F3A5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0F3A5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0F3A5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0F3A5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0F3A5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0F3A5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0F3A5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0F3A5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0F3A5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0F3A5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0F3A5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0F3A5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0F3A5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0F3A5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0F3A5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0F3A5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0F3A5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0F3A5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0F3A5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0F3A52"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sid w:val="000F3A52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0F3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0F3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0F3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0F3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0F3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0F3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0F3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0F3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0F3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0F3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0F3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0F3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0F3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0F3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0F3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0F3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0F3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0F3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0F3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0F3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0F3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0F3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0F3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0F3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0F3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0F3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0F3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0F3A52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0F3A5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sid w:val="000F3A52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0F3A52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0F3A52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0F3A52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0F3A52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0F3A52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0F3A52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0F3A52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0F3A52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0F3A52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0F3A52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0F3A52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0F3A52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0F3A52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0F3A52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0F3A52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0F3A52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0F3A52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0F3A52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0F3A52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0F3A52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0F3A52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0F3A52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0F3A52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0F3A52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0F3A52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0F3A52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0F3A52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0F3A52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0F3A5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0F3A5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0F3A52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0F3A52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0F3A5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0F3A5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0F3A5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0F3A5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0F3A5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0F3A5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0F3A5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0F3A5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0F3A5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0F3A5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0F3A5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0F3A5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0F3A5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0F3A5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0F3A5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0F3A5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0F3A5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0F3A5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0F3A5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0F3A5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0F3A5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0F3A5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0F3A5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0F3A5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0F3A5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0F3A5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0F3A5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0F3A52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0F3A52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F3A5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0F3A5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0F3A5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0F3A5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0F3A5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0F3A5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0F3A5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0F3A5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0F3A5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0F3A5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0F3A5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0F3A5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0F3A5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0F3A5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0F3A5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0F3A5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0F3A5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0F3A5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0F3A5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0F3A5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0F3A5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0F3A5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0F3A5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0F3A5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0F3A5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0F3A5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0F3A5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0F3A52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IMAS\Desktop\1eb7f0a.dotx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0F18E0-AFC2-4CB5-AB7E-B2D455A6EB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1eb7f0a</Template>
  <TotalTime>28</TotalTime>
  <Pages>1</Pages>
  <Words>6345</Words>
  <Characters>36173</Characters>
  <Application>Microsoft Office Word</Application>
  <DocSecurity>0</DocSecurity>
  <Lines>301</Lines>
  <Paragraphs>84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42434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SIMAS</dc:creator>
  <cp:lastModifiedBy>SIMAS</cp:lastModifiedBy>
  <cp:revision>3</cp:revision>
  <cp:lastPrinted>2015-01-28T06:39:00Z</cp:lastPrinted>
  <dcterms:created xsi:type="dcterms:W3CDTF">2016-06-14T10:24:00Z</dcterms:created>
  <dcterms:modified xsi:type="dcterms:W3CDTF">2016-06-14T10:56:00Z</dcterms:modified>
</cp:coreProperties>
</file>