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4E52" w:rsidRPr="00A55E63" w:rsidRDefault="00FC4E52">
      <w:pPr>
        <w:spacing w:before="2" w:line="140" w:lineRule="exact"/>
        <w:rPr>
          <w:sz w:val="14"/>
          <w:szCs w:val="14"/>
          <w:lang w:val="en-US"/>
        </w:rPr>
      </w:pPr>
    </w:p>
    <w:p w:rsidR="00FC4E52" w:rsidRPr="00A55E63" w:rsidRDefault="00FC4E5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5</w:t>
      </w:r>
    </w:p>
    <w:p w:rsidR="00FC4E52" w:rsidRPr="00A55E63" w:rsidRDefault="00FC4E5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FC4E52" w:rsidRPr="00A55E63" w:rsidRDefault="00FC4E5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FC4E52" w:rsidRPr="006E49A2" w:rsidRDefault="00FC4E52" w:rsidP="00AD749D">
      <w:pPr>
        <w:spacing w:before="7" w:line="240" w:lineRule="exact"/>
        <w:jc w:val="both"/>
        <w:rPr>
          <w:rFonts w:ascii="Arial" w:hAnsi="Arial" w:cs="Arial"/>
        </w:rPr>
      </w:pPr>
    </w:p>
    <w:p w:rsidR="00FC4E52" w:rsidRPr="00A55E63" w:rsidRDefault="00FC4E52" w:rsidP="00913435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FC4E52" w:rsidRPr="00A55E63" w:rsidRDefault="00FC4E5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C4E52" w:rsidRPr="00A55E63" w:rsidRDefault="00FC4E52" w:rsidP="00AD749D">
      <w:pPr>
        <w:spacing w:before="7" w:line="240" w:lineRule="exact"/>
        <w:jc w:val="both"/>
        <w:rPr>
          <w:rFonts w:ascii="Arial" w:hAnsi="Arial" w:cs="Arial"/>
        </w:rPr>
      </w:pPr>
    </w:p>
    <w:p w:rsidR="00FC4E52" w:rsidRPr="00A55E63" w:rsidRDefault="00FC4E52" w:rsidP="00EB55FA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FC4E52" w:rsidRPr="00A55E63" w:rsidRDefault="00FC4E5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FC4E52" w:rsidRPr="00CC0C66" w:rsidTr="00CC0C66">
        <w:tc>
          <w:tcPr>
            <w:tcW w:w="3085" w:type="dxa"/>
          </w:tcPr>
          <w:p w:rsidR="00FC4E52" w:rsidRPr="00CC0C66" w:rsidRDefault="00FC4E5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FC4E52" w:rsidRPr="00CC0C66" w:rsidRDefault="00FC4E5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MPA Trading s.r.o.</w:t>
            </w:r>
          </w:p>
        </w:tc>
      </w:tr>
      <w:tr w:rsidR="00FC4E52" w:rsidRPr="00CC0C66" w:rsidTr="00CC0C66">
        <w:tc>
          <w:tcPr>
            <w:tcW w:w="3085" w:type="dxa"/>
          </w:tcPr>
          <w:p w:rsidR="00FC4E52" w:rsidRPr="00CC0C66" w:rsidRDefault="00FC4E5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FC4E52" w:rsidRPr="00CC0C66" w:rsidRDefault="00FC4E5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47464534</w:t>
            </w:r>
          </w:p>
        </w:tc>
      </w:tr>
      <w:tr w:rsidR="00FC4E52" w:rsidRPr="00CC0C66" w:rsidTr="00CC0C66">
        <w:tc>
          <w:tcPr>
            <w:tcW w:w="3085" w:type="dxa"/>
          </w:tcPr>
          <w:p w:rsidR="00FC4E52" w:rsidRPr="00CC0C66" w:rsidRDefault="00FC4E5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FC4E52" w:rsidRPr="00CC0C66" w:rsidRDefault="00FC4E5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Medekova 4854/8, 036 01 Martin</w:t>
            </w:r>
          </w:p>
        </w:tc>
      </w:tr>
    </w:tbl>
    <w:p w:rsidR="00FC4E52" w:rsidRPr="00A55E63" w:rsidRDefault="00FC4E52" w:rsidP="00EB55FA">
      <w:pPr>
        <w:spacing w:line="260" w:lineRule="exact"/>
        <w:jc w:val="both"/>
        <w:rPr>
          <w:rFonts w:ascii="Arial" w:hAnsi="Arial" w:cs="Arial"/>
        </w:rPr>
      </w:pPr>
    </w:p>
    <w:p w:rsidR="00FC4E52" w:rsidRPr="00A55E63" w:rsidRDefault="00FC4E52" w:rsidP="00EB55FA">
      <w:pPr>
        <w:spacing w:line="260" w:lineRule="exact"/>
        <w:jc w:val="both"/>
        <w:rPr>
          <w:rFonts w:ascii="Arial" w:hAnsi="Arial" w:cs="Arial"/>
        </w:rPr>
      </w:pPr>
    </w:p>
    <w:p w:rsidR="00FC4E52" w:rsidRPr="00A55E63" w:rsidRDefault="00FC4E5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C4E52" w:rsidRPr="00A55E63" w:rsidRDefault="00FC4E5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C4E52" w:rsidRPr="00A55E63" w:rsidRDefault="00FC4E52" w:rsidP="00AD6C8A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C4E52" w:rsidRPr="00A55E63" w:rsidRDefault="00FC4E5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FC4E52" w:rsidRPr="00A55E63" w:rsidRDefault="00FC4E5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FC4E52" w:rsidRPr="00CC0C66" w:rsidTr="00CC0C66">
        <w:tc>
          <w:tcPr>
            <w:tcW w:w="4219" w:type="dxa"/>
          </w:tcPr>
          <w:p w:rsidR="00FC4E52" w:rsidRPr="00CC0C66" w:rsidRDefault="00FC4E5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FC4E52" w:rsidRPr="00CC0C66" w:rsidRDefault="00FC4E5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Bežné účtovné</w:t>
            </w:r>
          </w:p>
          <w:p w:rsidR="00FC4E52" w:rsidRPr="00CC0C66" w:rsidRDefault="00FC4E5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FC4E52" w:rsidRPr="00CC0C66" w:rsidRDefault="00FC4E52" w:rsidP="00CC0C66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C0C66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C4E52" w:rsidRPr="00CC0C66" w:rsidTr="00CC0C66">
        <w:tc>
          <w:tcPr>
            <w:tcW w:w="4219" w:type="dxa"/>
          </w:tcPr>
          <w:p w:rsidR="00FC4E52" w:rsidRPr="00CC0C66" w:rsidRDefault="00FC4E52" w:rsidP="00CC0C66">
            <w:pPr>
              <w:spacing w:line="260" w:lineRule="exact"/>
              <w:rPr>
                <w:rFonts w:ascii="Arial" w:hAnsi="Arial" w:cs="Arial"/>
              </w:rPr>
            </w:pPr>
            <w:r w:rsidRPr="00CC0C66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FC4E52" w:rsidRPr="00CC0C66" w:rsidRDefault="00FC4E5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FC4E52" w:rsidRPr="00CC0C66" w:rsidRDefault="00FC4E52" w:rsidP="00CC0C6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FC4E52" w:rsidRPr="00A55E63" w:rsidRDefault="00FC4E52" w:rsidP="00AD6C8A">
      <w:pPr>
        <w:spacing w:line="260" w:lineRule="exact"/>
        <w:jc w:val="both"/>
        <w:rPr>
          <w:rFonts w:ascii="Arial" w:hAnsi="Arial" w:cs="Arial"/>
        </w:rPr>
      </w:pPr>
    </w:p>
    <w:p w:rsidR="00FC4E52" w:rsidRPr="00A55E63" w:rsidRDefault="00FC4E52" w:rsidP="00AD749D">
      <w:pPr>
        <w:spacing w:before="1" w:line="280" w:lineRule="exact"/>
        <w:jc w:val="both"/>
        <w:rPr>
          <w:rFonts w:ascii="Arial" w:hAnsi="Arial" w:cs="Arial"/>
        </w:rPr>
      </w:pPr>
    </w:p>
    <w:p w:rsidR="00FC4E52" w:rsidRPr="00A55E63" w:rsidRDefault="00FC4E52" w:rsidP="00EB55FA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FC4E52" w:rsidRPr="00A55E63" w:rsidRDefault="00FC4E5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C4E52" w:rsidRPr="00A55E63" w:rsidRDefault="00FC4E52" w:rsidP="00AD749D">
      <w:pPr>
        <w:spacing w:before="11" w:line="260" w:lineRule="exact"/>
        <w:jc w:val="both"/>
        <w:rPr>
          <w:rFonts w:ascii="Arial" w:hAnsi="Arial" w:cs="Arial"/>
        </w:rPr>
      </w:pPr>
    </w:p>
    <w:p w:rsidR="00FC4E52" w:rsidRPr="00A55E63" w:rsidRDefault="00FC4E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áno</w:t>
      </w:r>
    </w:p>
    <w:p w:rsidR="00FC4E52" w:rsidRPr="00A55E63" w:rsidRDefault="00FC4E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C4E52" w:rsidRPr="00A55E63" w:rsidRDefault="00FC4E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FC4E52" w:rsidRPr="00A55E63" w:rsidRDefault="00FC4E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FC4E52" w:rsidRPr="00CC0C66" w:rsidTr="00CC0C66">
        <w:tc>
          <w:tcPr>
            <w:tcW w:w="4843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C0C66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C4E52" w:rsidRPr="00CC0C66" w:rsidTr="00CC0C66">
        <w:tc>
          <w:tcPr>
            <w:tcW w:w="4843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C4E52" w:rsidRPr="00CC0C66" w:rsidTr="00CC0C66">
        <w:tc>
          <w:tcPr>
            <w:tcW w:w="4843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C4E52" w:rsidRPr="00CC0C66" w:rsidTr="00CC0C66">
        <w:tc>
          <w:tcPr>
            <w:tcW w:w="4843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C4E52" w:rsidRPr="00CC0C66" w:rsidTr="00CC0C66">
        <w:tc>
          <w:tcPr>
            <w:tcW w:w="4843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kúpo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C4E52" w:rsidRPr="00CC0C66" w:rsidTr="00CC0C66">
        <w:tc>
          <w:tcPr>
            <w:tcW w:w="4843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C0C66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C0C66">
              <w:rPr>
                <w:rFonts w:ascii="Arial" w:hAnsi="Arial" w:cs="Arial"/>
                <w:sz w:val="22"/>
                <w:szCs w:val="22"/>
              </w:rPr>
              <w:t>tvor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C0C66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FC4E52" w:rsidRPr="00CC0C66" w:rsidTr="00CC0C66">
        <w:tc>
          <w:tcPr>
            <w:tcW w:w="4843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C4E52" w:rsidRPr="00CC0C66" w:rsidTr="00CC0C66">
        <w:tc>
          <w:tcPr>
            <w:tcW w:w="4843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C4E52" w:rsidRPr="00CC0C66" w:rsidTr="00CC0C66">
        <w:tc>
          <w:tcPr>
            <w:tcW w:w="4843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K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C0C66">
              <w:rPr>
                <w:rFonts w:ascii="Arial" w:hAnsi="Arial" w:cs="Arial"/>
                <w:sz w:val="22"/>
                <w:szCs w:val="22"/>
              </w:rPr>
              <w:t>ina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C0C66">
              <w:rPr>
                <w:rFonts w:ascii="Arial" w:hAnsi="Arial" w:cs="Arial"/>
                <w:sz w:val="22"/>
                <w:szCs w:val="22"/>
              </w:rPr>
              <w:t>ný maj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FC4E52" w:rsidRPr="00CC0C66" w:rsidTr="00CC0C66">
        <w:tc>
          <w:tcPr>
            <w:tcW w:w="4843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C0C66">
              <w:rPr>
                <w:rFonts w:ascii="Arial" w:hAnsi="Arial" w:cs="Arial"/>
                <w:sz w:val="22"/>
                <w:szCs w:val="22"/>
              </w:rPr>
              <w:t>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z w:val="22"/>
                <w:szCs w:val="22"/>
              </w:rPr>
              <w:t>ky 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z w:val="22"/>
                <w:szCs w:val="22"/>
              </w:rPr>
              <w:t>tane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C4E52" w:rsidRPr="00CC0C66" w:rsidTr="00CC0C66">
        <w:tc>
          <w:tcPr>
            <w:tcW w:w="4843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C4E52" w:rsidRPr="00CC0C66" w:rsidTr="00CC0C66">
        <w:tc>
          <w:tcPr>
            <w:tcW w:w="4843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Pô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C0C66">
              <w:rPr>
                <w:rFonts w:ascii="Arial" w:hAnsi="Arial" w:cs="Arial"/>
                <w:sz w:val="22"/>
                <w:szCs w:val="22"/>
              </w:rPr>
              <w:t>ičky a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C0C66">
              <w:rPr>
                <w:rFonts w:ascii="Arial" w:hAnsi="Arial" w:cs="Arial"/>
                <w:sz w:val="22"/>
                <w:szCs w:val="22"/>
              </w:rPr>
              <w:t>úv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FC4E52" w:rsidRPr="00CC0C66" w:rsidTr="00CC0C66">
        <w:tc>
          <w:tcPr>
            <w:tcW w:w="4843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D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riv</w:t>
            </w:r>
            <w:r w:rsidRPr="00CC0C66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C0C66">
              <w:rPr>
                <w:rFonts w:ascii="Arial" w:hAnsi="Arial" w:cs="Arial"/>
                <w:sz w:val="22"/>
                <w:szCs w:val="22"/>
              </w:rPr>
              <w:t>to</w:t>
            </w:r>
            <w:r w:rsidRPr="00CC0C66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C0C66">
              <w:rPr>
                <w:rFonts w:ascii="Arial" w:hAnsi="Arial" w:cs="Arial"/>
                <w:sz w:val="22"/>
                <w:szCs w:val="22"/>
              </w:rPr>
              <w:t>op</w:t>
            </w:r>
            <w:r w:rsidRPr="00CC0C66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C0C66">
              <w:rPr>
                <w:rFonts w:ascii="Arial" w:hAnsi="Arial" w:cs="Arial"/>
                <w:sz w:val="22"/>
                <w:szCs w:val="22"/>
              </w:rPr>
              <w:t>rá</w:t>
            </w:r>
            <w:r w:rsidRPr="00CC0C66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C0C66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FC4E52" w:rsidRPr="00CC0C66" w:rsidRDefault="00FC4E52" w:rsidP="00CC0C66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C0C66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FC4E52" w:rsidRPr="00A55E63" w:rsidRDefault="00FC4E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C4E52" w:rsidRPr="00A55E63" w:rsidRDefault="00FC4E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C4E52" w:rsidRPr="00A55E63" w:rsidRDefault="00FC4E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FC4E52" w:rsidRPr="00A55E63" w:rsidRDefault="00FC4E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C4E52" w:rsidRPr="00A55E63" w:rsidRDefault="00FC4E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C4E52" w:rsidRPr="00A55E63" w:rsidRDefault="00FC4E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C4E52" w:rsidRPr="00A55E63" w:rsidRDefault="00FC4E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FC4E52" w:rsidRPr="00A55E63" w:rsidRDefault="00FC4E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C4E52" w:rsidRPr="00A55E63" w:rsidRDefault="00FC4E52" w:rsidP="00401155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FC4E52" w:rsidRPr="00A55E63" w:rsidRDefault="00FC4E52" w:rsidP="00AD749D">
      <w:pPr>
        <w:spacing w:before="1" w:line="280" w:lineRule="exact"/>
        <w:jc w:val="both"/>
        <w:rPr>
          <w:rFonts w:ascii="Arial" w:hAnsi="Arial" w:cs="Arial"/>
        </w:rPr>
      </w:pPr>
    </w:p>
    <w:p w:rsidR="00FC4E52" w:rsidRPr="00A55E63" w:rsidRDefault="00FC4E52" w:rsidP="00401155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FC4E52" w:rsidRPr="00A55E63" w:rsidRDefault="00FC4E5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C4E52" w:rsidRPr="00A55E63" w:rsidRDefault="00FC4E52" w:rsidP="00AD749D">
      <w:pPr>
        <w:spacing w:before="11" w:line="260" w:lineRule="exact"/>
        <w:jc w:val="both"/>
        <w:rPr>
          <w:rFonts w:ascii="Arial" w:hAnsi="Arial" w:cs="Arial"/>
        </w:rPr>
      </w:pPr>
    </w:p>
    <w:p w:rsidR="00FC4E52" w:rsidRPr="00A55E63" w:rsidRDefault="00FC4E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FC4E52" w:rsidRPr="00A55E63" w:rsidRDefault="00FC4E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C4E52" w:rsidRPr="00A55E63" w:rsidRDefault="00FC4E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C4E52" w:rsidRPr="00A55E63" w:rsidRDefault="00FC4E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4E52" w:rsidRPr="00A55E63" w:rsidRDefault="00FC4E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</w:p>
    <w:p w:rsidR="00FC4E52" w:rsidRPr="00A55E63" w:rsidRDefault="00FC4E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4E52" w:rsidRPr="00A55E63" w:rsidRDefault="00FC4E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FC4E52" w:rsidRPr="00A55E63" w:rsidRDefault="00FC4E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4E52" w:rsidRPr="00A55E63" w:rsidRDefault="00FC4E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FC4E52" w:rsidRPr="00A55E63" w:rsidRDefault="00FC4E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4E52" w:rsidRPr="00A55E63" w:rsidRDefault="00FC4E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FC4E52" w:rsidRPr="00A55E63" w:rsidRDefault="00FC4E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4E52" w:rsidRPr="00A55E63" w:rsidRDefault="00FC4E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C4E52" w:rsidRPr="00A55E63" w:rsidRDefault="00FC4E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4E52" w:rsidRPr="00A55E63" w:rsidRDefault="00FC4E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</w:p>
    <w:p w:rsidR="00FC4E52" w:rsidRPr="00A55E63" w:rsidRDefault="00FC4E52" w:rsidP="00373635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4E52" w:rsidRPr="00A55E63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FC4E52" w:rsidRPr="00A55E63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C4E52" w:rsidRPr="00A55E63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</w:p>
    <w:p w:rsidR="00FC4E52" w:rsidRPr="00A55E63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4E52" w:rsidRPr="00A55E63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FC4E52" w:rsidRPr="00A55E63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FC4E52" w:rsidRPr="00A55E63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FC4E52" w:rsidRPr="00A55E63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FC4E52" w:rsidRPr="00451ED3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 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 xml:space="preserve">lebo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FC4E52" w:rsidRPr="00451ED3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4E52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</w:p>
    <w:p w:rsidR="00FC4E52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4E52" w:rsidRPr="00451ED3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</w:p>
    <w:p w:rsidR="00FC4E52" w:rsidRPr="00451ED3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4E52" w:rsidRPr="00A55E63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FC4E52" w:rsidRPr="00A55E63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C4E52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FC4E52" w:rsidRPr="00A55E63" w:rsidRDefault="00FC4E52" w:rsidP="00637F73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FC4E52" w:rsidRPr="00A55E63" w:rsidSect="00C424D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4E52" w:rsidRDefault="00FC4E52">
      <w:r>
        <w:separator/>
      </w:r>
    </w:p>
  </w:endnote>
  <w:endnote w:type="continuationSeparator" w:id="0">
    <w:p w:rsidR="00FC4E52" w:rsidRDefault="00FC4E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4E52" w:rsidRDefault="00FC4E52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FC4E52" w:rsidRDefault="00FC4E52">
                <w:pPr>
                  <w:pStyle w:val="Body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4E52" w:rsidRDefault="00FC4E52">
      <w:r>
        <w:separator/>
      </w:r>
    </w:p>
  </w:footnote>
  <w:footnote w:type="continuationSeparator" w:id="0">
    <w:p w:rsidR="00FC4E52" w:rsidRDefault="00FC4E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4E52" w:rsidRDefault="00FC4E52">
    <w:pPr>
      <w:pStyle w:val="Header"/>
    </w:pPr>
  </w:p>
  <w:p w:rsidR="00FC4E52" w:rsidRDefault="00FC4E52">
    <w:pPr>
      <w:pStyle w:val="Header"/>
    </w:pPr>
  </w:p>
  <w:p w:rsidR="00FC4E52" w:rsidRDefault="00FC4E52">
    <w:pPr>
      <w:pStyle w:val="Header"/>
    </w:pPr>
  </w:p>
  <w:p w:rsidR="00FC4E52" w:rsidRDefault="00FC4E52" w:rsidP="004A2BF3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47464534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2023883818</w:t>
    </w:r>
  </w:p>
  <w:p w:rsidR="00FC4E52" w:rsidRDefault="00FC4E52" w:rsidP="0055784D">
    <w:pPr>
      <w:pStyle w:val="Header"/>
      <w:rPr>
        <w:rFonts w:ascii="Times New Roman" w:hAnsi="Times New Roman"/>
        <w:sz w:val="24"/>
        <w:szCs w:val="24"/>
      </w:rPr>
    </w:pPr>
  </w:p>
  <w:p w:rsidR="00FC4E52" w:rsidRDefault="00FC4E5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925F8"/>
    <w:rsid w:val="004A2BF3"/>
    <w:rsid w:val="00543048"/>
    <w:rsid w:val="0055784D"/>
    <w:rsid w:val="00560DB1"/>
    <w:rsid w:val="00623868"/>
    <w:rsid w:val="00637F73"/>
    <w:rsid w:val="00676DB4"/>
    <w:rsid w:val="006831DF"/>
    <w:rsid w:val="006E49A2"/>
    <w:rsid w:val="00727FE9"/>
    <w:rsid w:val="00861175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16F39"/>
    <w:rsid w:val="00B7440A"/>
    <w:rsid w:val="00C01CB7"/>
    <w:rsid w:val="00C424DD"/>
    <w:rsid w:val="00C613D1"/>
    <w:rsid w:val="00C71636"/>
    <w:rsid w:val="00CC0C66"/>
    <w:rsid w:val="00CC3205"/>
    <w:rsid w:val="00CD545D"/>
    <w:rsid w:val="00D605B2"/>
    <w:rsid w:val="00D738A6"/>
    <w:rsid w:val="00DA28EC"/>
    <w:rsid w:val="00DE13D5"/>
    <w:rsid w:val="00E1750C"/>
    <w:rsid w:val="00E532AD"/>
    <w:rsid w:val="00E70F0E"/>
    <w:rsid w:val="00EB4798"/>
    <w:rsid w:val="00EB55FA"/>
    <w:rsid w:val="00EE5474"/>
    <w:rsid w:val="00F404E8"/>
    <w:rsid w:val="00F508D2"/>
    <w:rsid w:val="00F817B0"/>
    <w:rsid w:val="00FC4E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24DD"/>
    <w:pPr>
      <w:widowControl w:val="0"/>
    </w:pPr>
    <w:rPr>
      <w:lang w:eastAsia="en-US"/>
    </w:rPr>
  </w:style>
  <w:style w:type="paragraph" w:styleId="Heading1">
    <w:name w:val="heading 1"/>
    <w:basedOn w:val="Normal"/>
    <w:link w:val="Heading1Char"/>
    <w:uiPriority w:val="99"/>
    <w:qFormat/>
    <w:rsid w:val="00C424D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B16F3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C424DD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link w:val="BodyTextChar"/>
    <w:uiPriority w:val="99"/>
    <w:rsid w:val="00C424D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B16F39"/>
    <w:rPr>
      <w:rFonts w:cs="Times New Roman"/>
      <w:lang w:eastAsia="en-US"/>
    </w:rPr>
  </w:style>
  <w:style w:type="paragraph" w:styleId="ListParagraph">
    <w:name w:val="List Paragraph"/>
    <w:basedOn w:val="Normal"/>
    <w:uiPriority w:val="99"/>
    <w:qFormat/>
    <w:rsid w:val="00C424DD"/>
  </w:style>
  <w:style w:type="paragraph" w:customStyle="1" w:styleId="TableParagraph">
    <w:name w:val="Table Paragraph"/>
    <w:basedOn w:val="Normal"/>
    <w:uiPriority w:val="99"/>
    <w:rsid w:val="00C424DD"/>
  </w:style>
  <w:style w:type="paragraph" w:styleId="Header">
    <w:name w:val="header"/>
    <w:basedOn w:val="Normal"/>
    <w:link w:val="Head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B4798"/>
    <w:rPr>
      <w:rFonts w:cs="Times New Roman"/>
    </w:rPr>
  </w:style>
  <w:style w:type="paragraph" w:styleId="Footer">
    <w:name w:val="footer"/>
    <w:basedOn w:val="Normal"/>
    <w:link w:val="Footer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B4798"/>
    <w:rPr>
      <w:rFonts w:cs="Times New Roman"/>
    </w:rPr>
  </w:style>
  <w:style w:type="table" w:styleId="TableGrid">
    <w:name w:val="Table Grid"/>
    <w:basedOn w:val="TableNormal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95051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051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051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3</TotalTime>
  <Pages>3</Pages>
  <Words>981</Words>
  <Characters>5595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Ing. Zita Dvorakova</cp:lastModifiedBy>
  <cp:revision>3</cp:revision>
  <dcterms:created xsi:type="dcterms:W3CDTF">2016-06-27T19:04:00Z</dcterms:created>
  <dcterms:modified xsi:type="dcterms:W3CDTF">2016-06-27T19:07:00Z</dcterms:modified>
</cp:coreProperties>
</file>