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8B085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B085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PREGMA,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Beránek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8B085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8B085C" w:rsidRPr="007256C6" w:rsidRDefault="008B085C" w:rsidP="00CC6566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085C" w:rsidRPr="007256C6" w:rsidRDefault="008B085C" w:rsidP="00CC656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085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B085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CB415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8B085C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8B085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8B085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8B085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8B085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8B085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8B085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8B085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721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F2851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6191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8B085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8B085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8B085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8B085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5246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8B085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B085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8B085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8B085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B085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8B085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8B085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8B085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8B085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8B085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B085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B085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8B085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085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5420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5420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8B085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8B085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8B085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11080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11080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B085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B085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5246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8B085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8B085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8B085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8B085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085C" w:rsidRPr="007256C6" w:rsidRDefault="008B085C" w:rsidP="00CC656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5124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5660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CC65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2250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-2087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Vysvetlivky: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8B085C" w:rsidRPr="007256C6" w:rsidRDefault="008B085C" w:rsidP="00CC656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8B085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8B085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CC65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CC656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8B085C" w:rsidRPr="007256C6" w:rsidRDefault="008B085C" w:rsidP="00CC656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8B085C" w:rsidRPr="007256C6" w:rsidRDefault="008B085C" w:rsidP="00423BE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8B085C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1F5ABE"/>
    <w:rsid w:val="00222A06"/>
    <w:rsid w:val="00282C41"/>
    <w:rsid w:val="00283B1E"/>
    <w:rsid w:val="002A2499"/>
    <w:rsid w:val="002C4137"/>
    <w:rsid w:val="003253E1"/>
    <w:rsid w:val="00351E0C"/>
    <w:rsid w:val="0037281B"/>
    <w:rsid w:val="003841C9"/>
    <w:rsid w:val="00387A9F"/>
    <w:rsid w:val="00391B21"/>
    <w:rsid w:val="003E3936"/>
    <w:rsid w:val="00423BEE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5D0C"/>
    <w:rsid w:val="008B085C"/>
    <w:rsid w:val="00906955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656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22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40</Pages>
  <Words>8073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MAMA</dc:creator>
  <cp:keywords/>
  <dc:description/>
  <cp:lastModifiedBy>Mirka</cp:lastModifiedBy>
  <cp:revision>2</cp:revision>
  <dcterms:created xsi:type="dcterms:W3CDTF">2016-06-29T07:52:00Z</dcterms:created>
  <dcterms:modified xsi:type="dcterms:W3CDTF">2016-06-29T07:52:00Z</dcterms:modified>
</cp:coreProperties>
</file>