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B4F" w:rsidRPr="003E7910" w:rsidRDefault="00470B4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31.12.2015</w:t>
      </w:r>
    </w:p>
    <w:p w:rsidR="00470B4F" w:rsidRPr="003E7910" w:rsidRDefault="00470B4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470B4F" w:rsidRPr="003E7910" w:rsidRDefault="00470B4F" w:rsidP="00A5552F">
      <w:pPr>
        <w:rPr>
          <w:rFonts w:cs="Arial"/>
          <w:szCs w:val="22"/>
        </w:rPr>
      </w:pPr>
    </w:p>
    <w:p w:rsidR="00470B4F" w:rsidRPr="003E7910" w:rsidRDefault="00470B4F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470B4F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470B4F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GASTRO EURO, s.r.o.</w:t>
            </w:r>
          </w:p>
        </w:tc>
      </w:tr>
      <w:tr w:rsidR="00470B4F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Magurská 55, Banská Bystrica</w:t>
            </w:r>
          </w:p>
        </w:tc>
      </w:tr>
      <w:tr w:rsidR="00470B4F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36643106          DIČ:  2022083767</w:t>
            </w:r>
          </w:p>
        </w:tc>
      </w:tr>
      <w:tr w:rsidR="00470B4F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23.11.2005</w:t>
            </w:r>
          </w:p>
        </w:tc>
      </w:tr>
      <w:tr w:rsidR="00470B4F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23.11.2005</w:t>
            </w:r>
          </w:p>
        </w:tc>
      </w:tr>
    </w:tbl>
    <w:p w:rsidR="00470B4F" w:rsidRPr="003E7910" w:rsidRDefault="00470B4F" w:rsidP="007B0660">
      <w:pPr>
        <w:jc w:val="both"/>
        <w:rPr>
          <w:rFonts w:cs="Arial"/>
          <w:b/>
          <w:bCs/>
          <w:szCs w:val="22"/>
        </w:rPr>
      </w:pPr>
    </w:p>
    <w:p w:rsidR="00470B4F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</w:p>
    <w:p w:rsidR="00470B4F" w:rsidRPr="003E7910" w:rsidRDefault="00470B4F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470B4F" w:rsidRPr="003E7910" w:rsidRDefault="00470B4F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470B4F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E7910" w:rsidRDefault="00470B4F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E7910" w:rsidRDefault="00470B4F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E7910" w:rsidRDefault="00470B4F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470B4F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E7910" w:rsidRDefault="00470B4F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470B4F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470B4F" w:rsidRPr="003E7910" w:rsidRDefault="00470B4F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470B4F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E7910" w:rsidRDefault="00470B4F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470B4F" w:rsidRPr="003E7910" w:rsidRDefault="00470B4F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470B4F" w:rsidRPr="003E7910" w:rsidRDefault="00470B4F" w:rsidP="003E7910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E7910" w:rsidRDefault="00470B4F" w:rsidP="007B0660">
      <w:pPr>
        <w:jc w:val="both"/>
        <w:rPr>
          <w:rFonts w:cs="Arial"/>
          <w:szCs w:val="22"/>
        </w:rPr>
      </w:pP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470B4F" w:rsidRPr="004534D4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28.06.2016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470B4F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470B4F" w:rsidRPr="003E7910" w:rsidRDefault="00470B4F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470B4F" w:rsidRPr="003E7910" w:rsidRDefault="00470B4F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470B4F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470B4F" w:rsidRPr="003E7910" w:rsidRDefault="00470B4F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470B4F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B4F" w:rsidRPr="003E7910" w:rsidRDefault="00470B4F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4F" w:rsidRPr="003E7910" w:rsidRDefault="00470B4F" w:rsidP="00971AA7">
            <w:pPr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4F" w:rsidRPr="003E7910" w:rsidRDefault="00470B4F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0B4F" w:rsidRPr="003E7910" w:rsidRDefault="00470B4F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0B4F" w:rsidRPr="003E7910" w:rsidRDefault="00470B4F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0B4F" w:rsidRPr="003E7910" w:rsidRDefault="00470B4F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971AA7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HORÁK ROBERT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971AA7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HORÁK PETR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 w:rsidP="00841190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  <w:tr w:rsidR="00470B4F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0B4F" w:rsidRPr="003E7910" w:rsidRDefault="00470B4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0B4F" w:rsidRPr="003E7910" w:rsidRDefault="00470B4F">
            <w:pPr>
              <w:rPr>
                <w:sz w:val="20"/>
                <w:szCs w:val="20"/>
              </w:rPr>
            </w:pPr>
          </w:p>
        </w:tc>
      </w:tr>
    </w:tbl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470B4F" w:rsidRPr="005611A8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70B4F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</w:p>
    <w:p w:rsidR="00470B4F" w:rsidRPr="003E7910" w:rsidRDefault="00470B4F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470B4F" w:rsidRPr="003E7910" w:rsidRDefault="00470B4F" w:rsidP="007B0660">
      <w:pPr>
        <w:jc w:val="both"/>
        <w:rPr>
          <w:rFonts w:cs="Arial"/>
          <w:szCs w:val="22"/>
        </w:rPr>
      </w:pPr>
    </w:p>
    <w:p w:rsidR="00470B4F" w:rsidRPr="003E7910" w:rsidRDefault="00470B4F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470B4F" w:rsidRPr="003E7910" w:rsidRDefault="00470B4F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470B4F" w:rsidRPr="003E7910" w:rsidRDefault="00470B4F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470B4F" w:rsidRPr="003E7910" w:rsidRDefault="00470B4F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470B4F" w:rsidRPr="003E7910" w:rsidRDefault="00470B4F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470B4F" w:rsidRPr="003E7910" w:rsidRDefault="00470B4F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470B4F" w:rsidRPr="003E7910" w:rsidRDefault="00470B4F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470B4F" w:rsidRPr="003E7910" w:rsidRDefault="00470B4F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470B4F" w:rsidRPr="003E7910" w:rsidRDefault="00470B4F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470B4F" w:rsidRDefault="00470B4F" w:rsidP="00A5552F"/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470B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470B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70B4F" w:rsidRPr="003F477D" w:rsidRDefault="00470B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70B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70B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70B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70B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470B4F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470B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70B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70B4F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70B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70B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470B4F" w:rsidRPr="009F39E7" w:rsidRDefault="00470B4F" w:rsidP="009F39E7"/>
    <w:p w:rsidR="00470B4F" w:rsidRPr="003F477D" w:rsidRDefault="00470B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470B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0B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9F39E7" w:rsidRDefault="00470B4F" w:rsidP="009F39E7"/>
    <w:p w:rsidR="00470B4F" w:rsidRPr="003F477D" w:rsidRDefault="00470B4F" w:rsidP="003F477D"/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470B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70B4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470B4F" w:rsidRPr="003F477D" w:rsidRDefault="00470B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70B4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358164</w:t>
            </w: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264777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264777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276728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358164</w:t>
            </w:r>
          </w:p>
        </w:tc>
      </w:tr>
      <w:tr w:rsidR="00470B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264777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264777</w:t>
            </w: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470B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470B4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70B4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70B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470B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0B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470B4F" w:rsidRPr="009F39E7" w:rsidRDefault="00470B4F" w:rsidP="009F39E7">
      <w:pPr>
        <w:spacing w:after="0"/>
      </w:pPr>
    </w:p>
    <w:p w:rsidR="00470B4F" w:rsidRPr="003F477D" w:rsidRDefault="00470B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70B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70B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3704">
            <w:pPr>
              <w:pStyle w:val="TopHeader"/>
            </w:pPr>
            <w:r w:rsidRPr="003F477D">
              <w:t>Poskyt-nuté pred-davky na </w:t>
            </w:r>
          </w:p>
          <w:p w:rsidR="00470B4F" w:rsidRPr="003F477D" w:rsidRDefault="00470B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Spolu</w:t>
            </w:r>
          </w:p>
        </w:tc>
      </w:tr>
      <w:tr w:rsidR="00470B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70B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70B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70B4F" w:rsidRPr="003F477D" w:rsidRDefault="00470B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70B4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70B4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Poskyt-nuté pred-davky na </w:t>
            </w:r>
          </w:p>
          <w:p w:rsidR="00470B4F" w:rsidRPr="003F477D" w:rsidRDefault="00470B4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</w:pPr>
            <w:r w:rsidRPr="003F477D">
              <w:t>Spolu</w:t>
            </w:r>
          </w:p>
        </w:tc>
      </w:tr>
      <w:tr w:rsidR="00470B4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70B4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3F477D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470B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470B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470B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470B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Podiel ÚJ na ZI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470B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470B4F" w:rsidRDefault="00470B4F" w:rsidP="003F477D"/>
    <w:p w:rsidR="00470B4F" w:rsidRPr="003F477D" w:rsidRDefault="00470B4F" w:rsidP="003F477D"/>
    <w:p w:rsidR="00470B4F" w:rsidRPr="003F477D" w:rsidRDefault="00470B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470B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470B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470B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00458C">
      <w:pPr>
        <w:spacing w:after="12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470B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470B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470B4F" w:rsidRPr="003F477D" w:rsidRDefault="00470B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470B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Tvorba 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OP</w:t>
            </w:r>
          </w:p>
          <w:p w:rsidR="00470B4F" w:rsidRPr="003F477D" w:rsidRDefault="00470B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70B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470B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</w:t>
            </w:r>
          </w:p>
        </w:tc>
      </w:tr>
      <w:tr w:rsidR="00470B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470B4F" w:rsidRPr="003F477D" w:rsidRDefault="00470B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470B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0B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470B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70B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70B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470B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70B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470B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70B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70B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470B4F" w:rsidRPr="003F477D" w:rsidRDefault="00470B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470B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70B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70B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470B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Tvorba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70B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70B4F" w:rsidRPr="003F477D" w:rsidRDefault="00470B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470B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470B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70B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-58642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-58642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-58642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-58642</w:t>
            </w:r>
          </w:p>
        </w:tc>
      </w:tr>
      <w:tr w:rsidR="00470B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171383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171383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39326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</w:t>
            </w:r>
          </w:p>
        </w:tc>
        <w:tc>
          <w:tcPr>
            <w:tcW w:w="1843" w:type="dxa"/>
            <w:vAlign w:val="center"/>
          </w:tcPr>
          <w:p w:rsidR="00470B4F" w:rsidRPr="003F477D" w:rsidRDefault="00470B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2313</w:t>
            </w:r>
          </w:p>
        </w:tc>
      </w:tr>
      <w:tr w:rsidR="00470B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213022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213022</w:t>
            </w:r>
          </w:p>
        </w:tc>
      </w:tr>
    </w:tbl>
    <w:p w:rsidR="00470B4F" w:rsidRDefault="00470B4F" w:rsidP="0003344F">
      <w:pPr>
        <w:spacing w:after="0" w:line="240" w:lineRule="auto"/>
        <w:jc w:val="both"/>
        <w:rPr>
          <w:szCs w:val="22"/>
        </w:rPr>
      </w:pPr>
    </w:p>
    <w:p w:rsidR="00470B4F" w:rsidRPr="003F477D" w:rsidRDefault="00470B4F" w:rsidP="0003344F">
      <w:pPr>
        <w:spacing w:after="0" w:line="240" w:lineRule="auto"/>
        <w:jc w:val="both"/>
        <w:rPr>
          <w:szCs w:val="22"/>
        </w:rPr>
      </w:pPr>
    </w:p>
    <w:p w:rsidR="00470B4F" w:rsidRPr="003F477D" w:rsidRDefault="00470B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470B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470B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DB1EA0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9F39E7" w:rsidRDefault="00470B4F" w:rsidP="009F39E7"/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470B4F" w:rsidRPr="003F477D" w:rsidRDefault="00470B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470B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470B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-43</w:t>
            </w:r>
          </w:p>
        </w:tc>
        <w:tc>
          <w:tcPr>
            <w:tcW w:w="2405" w:type="dxa"/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470B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470B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470B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470B4F" w:rsidRDefault="00470B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470B4F" w:rsidRPr="003F477D" w:rsidRDefault="00470B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470B4F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pStyle w:val="TopHeader"/>
            </w:pPr>
            <w:r w:rsidRPr="003F477D">
              <w:t>Prírastky</w:t>
            </w:r>
          </w:p>
          <w:p w:rsidR="00470B4F" w:rsidRPr="003F477D" w:rsidRDefault="00470B4F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pStyle w:val="TopHeader"/>
            </w:pPr>
            <w:r w:rsidRPr="003F477D">
              <w:t>Úbytky</w:t>
            </w:r>
          </w:p>
          <w:p w:rsidR="00470B4F" w:rsidRPr="003F477D" w:rsidRDefault="00470B4F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9C21AB" w:rsidRDefault="00470B4F" w:rsidP="00E04DF3">
            <w:pPr>
              <w:pStyle w:val="TopHeader"/>
            </w:pPr>
            <w:r w:rsidRPr="009C21AB">
              <w:t>Presuny</w:t>
            </w:r>
          </w:p>
          <w:p w:rsidR="00470B4F" w:rsidRPr="003F477D" w:rsidRDefault="00470B4F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470B4F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470B4F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470B4F" w:rsidRPr="003F477D" w:rsidRDefault="00470B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470B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pStyle w:val="TopHeader"/>
            </w:pPr>
            <w:r w:rsidRPr="003F477D">
              <w:t>Stav OP</w:t>
            </w:r>
          </w:p>
          <w:p w:rsidR="00470B4F" w:rsidRPr="003F477D" w:rsidRDefault="00470B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470B4F" w:rsidRPr="003F477D" w:rsidRDefault="00470B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470B4F" w:rsidRPr="003F477D" w:rsidRDefault="00470B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470B4F" w:rsidRPr="003F477D" w:rsidRDefault="00470B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470B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470B4F" w:rsidRPr="003F477D" w:rsidRDefault="00470B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470B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470B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470B4F" w:rsidRPr="0005176E" w:rsidRDefault="00470B4F" w:rsidP="0005176E">
      <w:pPr>
        <w:spacing w:after="0"/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470B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Zvýšenie/ zníženie hodnoty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Vplyv 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470B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70B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470B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Splatnosť</w:t>
            </w:r>
          </w:p>
        </w:tc>
      </w:tr>
      <w:tr w:rsidR="00470B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70B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70B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470B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8B38E4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470B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8B38E4" w:rsidRDefault="00470B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470B4F" w:rsidRDefault="00470B4F" w:rsidP="0003344F">
      <w:pPr>
        <w:spacing w:after="0" w:line="240" w:lineRule="auto"/>
        <w:rPr>
          <w:szCs w:val="22"/>
        </w:rPr>
      </w:pPr>
    </w:p>
    <w:p w:rsidR="00470B4F" w:rsidRDefault="00470B4F" w:rsidP="0003344F">
      <w:pPr>
        <w:spacing w:after="0" w:line="240" w:lineRule="auto"/>
        <w:rPr>
          <w:szCs w:val="22"/>
        </w:rPr>
      </w:pPr>
    </w:p>
    <w:p w:rsidR="00470B4F" w:rsidRDefault="00470B4F" w:rsidP="0003344F">
      <w:pPr>
        <w:spacing w:after="0" w:line="240" w:lineRule="auto"/>
        <w:rPr>
          <w:szCs w:val="22"/>
        </w:rPr>
      </w:pPr>
    </w:p>
    <w:p w:rsidR="00470B4F" w:rsidRDefault="00470B4F" w:rsidP="0003344F">
      <w:pPr>
        <w:spacing w:after="0" w:line="240" w:lineRule="auto"/>
        <w:rPr>
          <w:szCs w:val="22"/>
        </w:rPr>
      </w:pPr>
    </w:p>
    <w:p w:rsidR="00470B4F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470B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470B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21186</w:t>
            </w:r>
          </w:p>
        </w:tc>
      </w:tr>
      <w:tr w:rsidR="00470B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21186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21186</w:t>
            </w:r>
          </w:p>
        </w:tc>
      </w:tr>
    </w:tbl>
    <w:p w:rsidR="00470B4F" w:rsidRPr="003F477D" w:rsidRDefault="00470B4F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470B4F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70B4F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70B4F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470B4F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70B4F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70B4F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70B4F" w:rsidRPr="003F477D" w:rsidRDefault="00470B4F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470B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-101843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-88348</w:t>
            </w:r>
          </w:p>
        </w:tc>
      </w:tr>
      <w:tr w:rsidR="00470B4F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-101843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-88348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923706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879912</w:t>
            </w:r>
          </w:p>
        </w:tc>
      </w:tr>
      <w:tr w:rsidR="00470B4F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923706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879912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470B4F" w:rsidRPr="003F477D" w:rsidRDefault="00470B4F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70B4F" w:rsidRPr="003F477D" w:rsidRDefault="00470B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0"/>
        <w:gridCol w:w="2091"/>
      </w:tblGrid>
      <w:tr w:rsidR="00470B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470B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504647" w:rsidRDefault="00470B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</w:t>
            </w: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470B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Splatnosť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70B4F" w:rsidRPr="003F477D" w:rsidRDefault="00470B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470B4F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0B4F" w:rsidRPr="003F477D" w:rsidRDefault="00470B4F" w:rsidP="005E3B59">
            <w:pPr>
              <w:pStyle w:val="TopHeader"/>
            </w:pPr>
            <w:r w:rsidRPr="003F477D">
              <w:t>Suma istiny v eurách</w:t>
            </w:r>
          </w:p>
          <w:p w:rsidR="00470B4F" w:rsidRPr="003F477D" w:rsidRDefault="00470B4F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470B4F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70B4F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470B4F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70B4F" w:rsidRPr="003F477D" w:rsidRDefault="00470B4F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0B4F" w:rsidRPr="003F477D" w:rsidRDefault="00470B4F" w:rsidP="00083A25">
            <w:pPr>
              <w:pStyle w:val="TopHeader"/>
            </w:pPr>
            <w:r w:rsidRPr="003F477D">
              <w:t>Suma istiny v eurách</w:t>
            </w:r>
          </w:p>
          <w:p w:rsidR="00470B4F" w:rsidRPr="003F477D" w:rsidRDefault="00470B4F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0B4F" w:rsidRPr="003F477D" w:rsidRDefault="00470B4F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470B4F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70B4F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0B4F" w:rsidRPr="003F477D" w:rsidRDefault="00470B4F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70B4F" w:rsidRPr="003F477D" w:rsidRDefault="00470B4F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470B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470B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470B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70B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470B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470B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vlastné imanie</w:t>
            </w:r>
          </w:p>
        </w:tc>
      </w:tr>
      <w:tr w:rsidR="00470B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70B4F" w:rsidRPr="003F477D" w:rsidRDefault="00470B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470B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Reálna hodnota</w:t>
            </w:r>
          </w:p>
        </w:tc>
      </w:tr>
      <w:tr w:rsidR="00470B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Default="00470B4F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470B4F" w:rsidRDefault="00470B4F" w:rsidP="006B42EC"/>
    <w:p w:rsidR="00470B4F" w:rsidRDefault="00470B4F" w:rsidP="006B42EC"/>
    <w:p w:rsidR="00470B4F" w:rsidRPr="006B42EC" w:rsidRDefault="00470B4F" w:rsidP="006B42EC"/>
    <w:p w:rsidR="00470B4F" w:rsidRPr="003F477D" w:rsidRDefault="00470B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470B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Splatnosť</w:t>
            </w:r>
          </w:p>
        </w:tc>
      </w:tr>
      <w:tr w:rsidR="00470B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70B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0B4F" w:rsidRPr="003F477D" w:rsidRDefault="00470B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470B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470B4F" w:rsidRPr="003F477D" w:rsidRDefault="00470B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470B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70B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6B42EC">
      <w:pPr>
        <w:spacing w:after="0" w:line="240" w:lineRule="auto"/>
        <w:rPr>
          <w:kern w:val="28"/>
          <w:szCs w:val="22"/>
        </w:rPr>
      </w:pPr>
    </w:p>
    <w:p w:rsidR="00470B4F" w:rsidRPr="003F477D" w:rsidRDefault="00470B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470B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21180</w:t>
            </w:r>
          </w:p>
        </w:tc>
      </w:tr>
      <w:tr w:rsidR="00470B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8F34F2" w:rsidRDefault="00470B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8F34F2" w:rsidRDefault="00470B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68753</w:t>
            </w:r>
          </w:p>
        </w:tc>
      </w:tr>
    </w:tbl>
    <w:p w:rsidR="00470B4F" w:rsidRPr="003F477D" w:rsidRDefault="00470B4F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470B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470B4F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470B4F" w:rsidRPr="003F477D" w:rsidRDefault="00470B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470B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8875A1">
            <w:pPr>
              <w:pStyle w:val="TopHeader"/>
            </w:pPr>
            <w:r w:rsidRPr="003F477D">
              <w:t>Bezprostredne predchádzajúce</w:t>
            </w:r>
          </w:p>
          <w:p w:rsidR="00470B4F" w:rsidRPr="003F477D" w:rsidRDefault="00470B4F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470B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Daň v %</w:t>
            </w:r>
          </w:p>
        </w:tc>
      </w:tr>
      <w:tr w:rsidR="00470B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70B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9C21AB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70B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70B4F" w:rsidRPr="003F477D" w:rsidRDefault="00470B4F" w:rsidP="0003344F">
      <w:pPr>
        <w:spacing w:after="0" w:line="240" w:lineRule="auto"/>
        <w:rPr>
          <w:szCs w:val="22"/>
        </w:rPr>
      </w:pPr>
    </w:p>
    <w:p w:rsidR="00470B4F" w:rsidRPr="003F477D" w:rsidRDefault="00470B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470B4F" w:rsidRPr="003F477D" w:rsidRDefault="00470B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470B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0B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-5362</w:t>
            </w:r>
          </w:p>
        </w:tc>
      </w:tr>
      <w:tr w:rsidR="00470B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-21186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-1358096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-1358096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70B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470B4F" w:rsidRPr="003F477D" w:rsidRDefault="00470B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70B4F" w:rsidRPr="003F477D" w:rsidRDefault="00470B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470B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0B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70B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0B4F" w:rsidRPr="003F477D" w:rsidRDefault="00470B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70B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0B4F" w:rsidRPr="003F477D" w:rsidRDefault="00470B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70B4F" w:rsidRPr="003F477D" w:rsidRDefault="00470B4F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470B4F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470B4F" w:rsidRPr="003F477D" w:rsidRDefault="00470B4F" w:rsidP="003E7910">
      <w:pPr>
        <w:spacing w:after="0" w:line="240" w:lineRule="auto"/>
        <w:rPr>
          <w:szCs w:val="22"/>
        </w:rPr>
      </w:pPr>
    </w:p>
    <w:sectPr w:rsidR="00470B4F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B4F" w:rsidRDefault="00470B4F" w:rsidP="00107589">
      <w:pPr>
        <w:spacing w:after="0" w:line="240" w:lineRule="auto"/>
      </w:pPr>
      <w:r>
        <w:separator/>
      </w:r>
    </w:p>
  </w:endnote>
  <w:endnote w:type="continuationSeparator" w:id="0">
    <w:p w:rsidR="00470B4F" w:rsidRDefault="00470B4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4F" w:rsidRPr="00981468" w:rsidRDefault="00470B4F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B4F" w:rsidRDefault="00470B4F" w:rsidP="00107589">
      <w:pPr>
        <w:spacing w:after="0" w:line="240" w:lineRule="auto"/>
      </w:pPr>
      <w:r>
        <w:separator/>
      </w:r>
    </w:p>
  </w:footnote>
  <w:footnote w:type="continuationSeparator" w:id="0">
    <w:p w:rsidR="00470B4F" w:rsidRDefault="00470B4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470B4F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470B4F" w:rsidRPr="003F477D" w:rsidRDefault="00470B4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70B4F" w:rsidRPr="003F477D" w:rsidRDefault="00470B4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36643106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2022083767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70B4F" w:rsidRPr="004268D2" w:rsidRDefault="00470B4F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4F" w:rsidRPr="004268D2" w:rsidRDefault="00470B4F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4EBF"/>
    <w:rsid w:val="001D5C39"/>
    <w:rsid w:val="001E03F2"/>
    <w:rsid w:val="001E6A7F"/>
    <w:rsid w:val="001F43A0"/>
    <w:rsid w:val="001F4417"/>
    <w:rsid w:val="001F5199"/>
    <w:rsid w:val="00211CF4"/>
    <w:rsid w:val="00223763"/>
    <w:rsid w:val="002337BE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A5E70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3979"/>
    <w:rsid w:val="003370E8"/>
    <w:rsid w:val="00337A53"/>
    <w:rsid w:val="00344DB4"/>
    <w:rsid w:val="00363F47"/>
    <w:rsid w:val="0037431D"/>
    <w:rsid w:val="00377EDA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0B4F"/>
    <w:rsid w:val="004A3783"/>
    <w:rsid w:val="004A5A13"/>
    <w:rsid w:val="004A6BBF"/>
    <w:rsid w:val="004C0A56"/>
    <w:rsid w:val="004C6614"/>
    <w:rsid w:val="00504647"/>
    <w:rsid w:val="00512E8A"/>
    <w:rsid w:val="00521933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51D0"/>
    <w:rsid w:val="005A765F"/>
    <w:rsid w:val="005C4DA9"/>
    <w:rsid w:val="005D2F62"/>
    <w:rsid w:val="005D6688"/>
    <w:rsid w:val="005D7209"/>
    <w:rsid w:val="005E3B59"/>
    <w:rsid w:val="00600751"/>
    <w:rsid w:val="00613360"/>
    <w:rsid w:val="006445ED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284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76A6F"/>
    <w:rsid w:val="00886307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1AA7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D06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68B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0BB6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5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26</Pages>
  <Words>4638</Words>
  <Characters>26437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Robert Horák</cp:lastModifiedBy>
  <cp:revision>2</cp:revision>
  <cp:lastPrinted>2015-01-27T14:36:00Z</cp:lastPrinted>
  <dcterms:created xsi:type="dcterms:W3CDTF">2016-06-29T11:28:00Z</dcterms:created>
  <dcterms:modified xsi:type="dcterms:W3CDTF">2016-06-29T11:28:00Z</dcterms:modified>
</cp:coreProperties>
</file>