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F22" w:rsidRPr="00A55E63" w:rsidRDefault="00B81F22">
      <w:pPr>
        <w:spacing w:before="2" w:line="140" w:lineRule="exact"/>
        <w:rPr>
          <w:sz w:val="14"/>
          <w:szCs w:val="14"/>
          <w:lang w:val="en-US"/>
        </w:rPr>
      </w:pPr>
    </w:p>
    <w:p w:rsidR="00B81F22" w:rsidRPr="00A55E63" w:rsidRDefault="00B81F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5</w:t>
      </w:r>
    </w:p>
    <w:p w:rsidR="00B81F22" w:rsidRPr="00A55E63" w:rsidRDefault="00B81F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81F22" w:rsidRPr="00A55E63" w:rsidRDefault="00B81F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B81F22" w:rsidRPr="006E49A2" w:rsidRDefault="00B81F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81F22" w:rsidRPr="00A55E63" w:rsidRDefault="00B81F22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81F22" w:rsidRPr="00A55E63" w:rsidRDefault="00B81F2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81F22" w:rsidRPr="00A55E63" w:rsidRDefault="00B81F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81F22" w:rsidRPr="00A55E63" w:rsidRDefault="00B81F22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81F22" w:rsidRPr="00A55E63" w:rsidRDefault="00B81F2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B81F22" w:rsidRPr="00CC0C66" w:rsidTr="00CC0C66">
        <w:tc>
          <w:tcPr>
            <w:tcW w:w="3085" w:type="dxa"/>
          </w:tcPr>
          <w:p w:rsidR="00B81F22" w:rsidRPr="00CC0C66" w:rsidRDefault="00B81F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81F22" w:rsidRPr="00CC0C66" w:rsidRDefault="00B81F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BEKOSPOL s.r.o.</w:t>
            </w:r>
          </w:p>
        </w:tc>
      </w:tr>
      <w:tr w:rsidR="00B81F22" w:rsidRPr="00CC0C66" w:rsidTr="00CC0C66">
        <w:tc>
          <w:tcPr>
            <w:tcW w:w="3085" w:type="dxa"/>
          </w:tcPr>
          <w:p w:rsidR="00B81F22" w:rsidRPr="00CC0C66" w:rsidRDefault="00B81F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81F22" w:rsidRPr="00CC0C66" w:rsidRDefault="00B81F22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48260908</w:t>
            </w:r>
            <w:r>
              <w:rPr>
                <w:rFonts w:ascii="Arial" w:hAnsi="Arial" w:cs="Arial"/>
              </w:rPr>
              <w:tab/>
            </w:r>
          </w:p>
        </w:tc>
      </w:tr>
      <w:tr w:rsidR="00B81F22" w:rsidRPr="00CC0C66" w:rsidTr="00CC0C66">
        <w:tc>
          <w:tcPr>
            <w:tcW w:w="3085" w:type="dxa"/>
          </w:tcPr>
          <w:p w:rsidR="00B81F22" w:rsidRPr="00CC0C66" w:rsidRDefault="00B81F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81F22" w:rsidRPr="00CC0C66" w:rsidRDefault="00B81F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Volgogradská 10964/19</w:t>
            </w:r>
          </w:p>
        </w:tc>
      </w:tr>
    </w:tbl>
    <w:p w:rsidR="00B81F22" w:rsidRPr="00A55E63" w:rsidRDefault="00B81F22" w:rsidP="00EB55FA">
      <w:pPr>
        <w:spacing w:line="260" w:lineRule="exact"/>
        <w:jc w:val="both"/>
        <w:rPr>
          <w:rFonts w:ascii="Arial" w:hAnsi="Arial" w:cs="Arial"/>
        </w:rPr>
      </w:pPr>
    </w:p>
    <w:p w:rsidR="00B81F22" w:rsidRPr="00A55E63" w:rsidRDefault="00B81F22" w:rsidP="00EB55FA">
      <w:pPr>
        <w:spacing w:line="260" w:lineRule="exact"/>
        <w:jc w:val="both"/>
        <w:rPr>
          <w:rFonts w:ascii="Arial" w:hAnsi="Arial" w:cs="Arial"/>
        </w:rPr>
      </w:pPr>
    </w:p>
    <w:p w:rsidR="00B81F22" w:rsidRPr="00A55E63" w:rsidRDefault="00B81F2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81F22" w:rsidRPr="00A55E63" w:rsidRDefault="00B81F2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81F22" w:rsidRPr="00A55E63" w:rsidRDefault="00B81F2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81F22" w:rsidRPr="00A55E63" w:rsidRDefault="00B81F2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81F22" w:rsidRPr="00A55E63" w:rsidRDefault="00B81F2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B81F22" w:rsidRPr="00CC0C66" w:rsidTr="00CC0C66">
        <w:tc>
          <w:tcPr>
            <w:tcW w:w="4219" w:type="dxa"/>
          </w:tcPr>
          <w:p w:rsidR="00B81F22" w:rsidRPr="00CC0C66" w:rsidRDefault="00B81F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81F22" w:rsidRPr="00CC0C66" w:rsidRDefault="00B81F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B81F22" w:rsidRPr="00CC0C66" w:rsidRDefault="00B81F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81F22" w:rsidRPr="00CC0C66" w:rsidRDefault="00B81F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81F22" w:rsidRPr="00CC0C66" w:rsidTr="00CC0C66">
        <w:tc>
          <w:tcPr>
            <w:tcW w:w="4219" w:type="dxa"/>
          </w:tcPr>
          <w:p w:rsidR="00B81F22" w:rsidRPr="00CC0C66" w:rsidRDefault="00B81F22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81F22" w:rsidRPr="00CC0C66" w:rsidRDefault="00B81F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B81F22" w:rsidRPr="00CC0C66" w:rsidRDefault="00B81F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B81F22" w:rsidRPr="00A55E63" w:rsidRDefault="00B81F22" w:rsidP="00AD6C8A">
      <w:pPr>
        <w:spacing w:line="260" w:lineRule="exact"/>
        <w:jc w:val="both"/>
        <w:rPr>
          <w:rFonts w:ascii="Arial" w:hAnsi="Arial" w:cs="Arial"/>
        </w:rPr>
      </w:pPr>
    </w:p>
    <w:p w:rsidR="00B81F22" w:rsidRPr="00A55E63" w:rsidRDefault="00B81F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81F22" w:rsidRPr="00A55E63" w:rsidRDefault="00B81F22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81F22" w:rsidRPr="00A55E63" w:rsidRDefault="00B81F2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81F22" w:rsidRPr="00A55E63" w:rsidRDefault="00B81F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81F22" w:rsidRPr="00A55E63" w:rsidRDefault="00B81F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B81F22" w:rsidRPr="00A55E63" w:rsidRDefault="00B81F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81F22" w:rsidRPr="00A55E63" w:rsidRDefault="00B81F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81F22" w:rsidRPr="00A55E63" w:rsidRDefault="00B81F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B81F22" w:rsidRPr="00CC0C66" w:rsidTr="00CC0C66">
        <w:tc>
          <w:tcPr>
            <w:tcW w:w="4843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81F22" w:rsidRPr="00CC0C66" w:rsidTr="00CC0C66">
        <w:tc>
          <w:tcPr>
            <w:tcW w:w="4843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81F22" w:rsidRPr="00CC0C66" w:rsidTr="00CC0C66">
        <w:tc>
          <w:tcPr>
            <w:tcW w:w="4843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81F22" w:rsidRPr="00CC0C66" w:rsidTr="00CC0C66">
        <w:tc>
          <w:tcPr>
            <w:tcW w:w="4843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81F22" w:rsidRPr="00CC0C66" w:rsidTr="00CC0C66">
        <w:tc>
          <w:tcPr>
            <w:tcW w:w="4843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81F22" w:rsidRPr="00CC0C66" w:rsidTr="00CC0C66">
        <w:tc>
          <w:tcPr>
            <w:tcW w:w="4843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81F22" w:rsidRPr="00CC0C66" w:rsidTr="00CC0C66">
        <w:tc>
          <w:tcPr>
            <w:tcW w:w="4843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81F22" w:rsidRPr="00CC0C66" w:rsidTr="00CC0C66">
        <w:tc>
          <w:tcPr>
            <w:tcW w:w="4843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81F22" w:rsidRPr="00CC0C66" w:rsidTr="00CC0C66">
        <w:tc>
          <w:tcPr>
            <w:tcW w:w="4843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81F22" w:rsidRPr="00CC0C66" w:rsidTr="00CC0C66">
        <w:tc>
          <w:tcPr>
            <w:tcW w:w="4843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81F22" w:rsidRPr="00CC0C66" w:rsidTr="00CC0C66">
        <w:tc>
          <w:tcPr>
            <w:tcW w:w="4843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81F22" w:rsidRPr="00CC0C66" w:rsidTr="00CC0C66">
        <w:tc>
          <w:tcPr>
            <w:tcW w:w="4843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81F22" w:rsidRPr="00CC0C66" w:rsidTr="00CC0C66">
        <w:tc>
          <w:tcPr>
            <w:tcW w:w="4843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81F22" w:rsidRPr="00CC0C66" w:rsidRDefault="00B81F2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81F22" w:rsidRPr="00A55E63" w:rsidRDefault="00B81F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81F22" w:rsidRPr="00A55E63" w:rsidRDefault="00B81F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81F22" w:rsidRPr="00A55E63" w:rsidRDefault="00B81F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B81F22" w:rsidRPr="00A55E63" w:rsidRDefault="00B81F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81F22" w:rsidRPr="00A55E63" w:rsidRDefault="00B81F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81F22" w:rsidRPr="00A55E63" w:rsidRDefault="00B81F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81F22" w:rsidRPr="00A55E63" w:rsidRDefault="00B81F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81F22" w:rsidRPr="00A55E63" w:rsidRDefault="00B81F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81F22" w:rsidRPr="00A55E63" w:rsidRDefault="00B81F2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81F22" w:rsidRPr="00A55E63" w:rsidRDefault="00B81F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81F22" w:rsidRPr="00A55E63" w:rsidRDefault="00B81F22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81F22" w:rsidRPr="00A55E63" w:rsidRDefault="00B81F2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81F22" w:rsidRPr="00A55E63" w:rsidRDefault="00B81F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81F22" w:rsidRPr="00A55E63" w:rsidRDefault="00B81F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81F22" w:rsidRPr="00A55E63" w:rsidRDefault="00B81F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81F22" w:rsidRPr="00A55E63" w:rsidRDefault="00B81F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81F22" w:rsidRPr="00A55E63" w:rsidRDefault="00B81F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1F22" w:rsidRPr="00A55E63" w:rsidRDefault="00B81F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81F22" w:rsidRPr="00A55E63" w:rsidRDefault="00B81F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1F22" w:rsidRPr="00A55E63" w:rsidRDefault="00B81F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81F22" w:rsidRPr="00A55E63" w:rsidRDefault="00B81F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1F22" w:rsidRPr="00A55E63" w:rsidRDefault="00B81F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81F22" w:rsidRPr="00A55E63" w:rsidRDefault="00B81F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1F22" w:rsidRPr="00A55E63" w:rsidRDefault="00B81F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81F22" w:rsidRPr="00A55E63" w:rsidRDefault="00B81F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1F22" w:rsidRPr="00A55E63" w:rsidRDefault="00B81F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81F22" w:rsidRPr="00A55E63" w:rsidRDefault="00B81F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1F22" w:rsidRPr="00A55E63" w:rsidRDefault="00B81F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81F22" w:rsidRPr="00A55E63" w:rsidRDefault="00B81F2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1F22" w:rsidRPr="00A55E63" w:rsidRDefault="00B81F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81F22" w:rsidRPr="00A55E63" w:rsidRDefault="00B81F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81F22" w:rsidRPr="00A55E63" w:rsidRDefault="00B81F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81F22" w:rsidRPr="00A55E63" w:rsidRDefault="00B81F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1F22" w:rsidRPr="00A55E63" w:rsidRDefault="00B81F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81F22" w:rsidRPr="00A55E63" w:rsidRDefault="00B81F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81F22" w:rsidRPr="00A55E63" w:rsidRDefault="00B81F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81F22" w:rsidRPr="00A55E63" w:rsidRDefault="00B81F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81F22" w:rsidRPr="00451ED3" w:rsidRDefault="00B81F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81F22" w:rsidRPr="00451ED3" w:rsidRDefault="00B81F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1F22" w:rsidRDefault="00B81F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81F22" w:rsidRDefault="00B81F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1F22" w:rsidRPr="00451ED3" w:rsidRDefault="00B81F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81F22" w:rsidRPr="00451ED3" w:rsidRDefault="00B81F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1F22" w:rsidRPr="00A55E63" w:rsidRDefault="00B81F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81F22" w:rsidRPr="00A55E63" w:rsidRDefault="00B81F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1F22" w:rsidRDefault="00B81F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81F22" w:rsidRPr="00A55E63" w:rsidRDefault="00B81F2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81F22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F22" w:rsidRDefault="00B81F22">
      <w:r>
        <w:separator/>
      </w:r>
    </w:p>
  </w:endnote>
  <w:endnote w:type="continuationSeparator" w:id="0">
    <w:p w:rsidR="00B81F22" w:rsidRDefault="00B81F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F22" w:rsidRDefault="00B81F22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B81F22" w:rsidRDefault="00B81F22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F22" w:rsidRDefault="00B81F22">
      <w:r>
        <w:separator/>
      </w:r>
    </w:p>
  </w:footnote>
  <w:footnote w:type="continuationSeparator" w:id="0">
    <w:p w:rsidR="00B81F22" w:rsidRDefault="00B81F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F22" w:rsidRDefault="00B81F22">
    <w:pPr>
      <w:pStyle w:val="Header"/>
    </w:pPr>
  </w:p>
  <w:p w:rsidR="00B81F22" w:rsidRDefault="00B81F22">
    <w:pPr>
      <w:pStyle w:val="Header"/>
    </w:pPr>
  </w:p>
  <w:p w:rsidR="00B81F22" w:rsidRDefault="00B81F22">
    <w:pPr>
      <w:pStyle w:val="Header"/>
    </w:pPr>
  </w:p>
  <w:p w:rsidR="00B81F22" w:rsidRDefault="00B81F22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48260908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2120108771</w:t>
    </w:r>
  </w:p>
  <w:p w:rsidR="00B81F22" w:rsidRDefault="00B81F22" w:rsidP="0055784D">
    <w:pPr>
      <w:pStyle w:val="Header"/>
      <w:rPr>
        <w:rFonts w:ascii="Times New Roman" w:hAnsi="Times New Roman"/>
        <w:sz w:val="24"/>
        <w:szCs w:val="24"/>
      </w:rPr>
    </w:pPr>
  </w:p>
  <w:p w:rsidR="00B81F22" w:rsidRDefault="00B81F2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21472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4D0A4F"/>
    <w:rsid w:val="00543048"/>
    <w:rsid w:val="0055784D"/>
    <w:rsid w:val="00560DB1"/>
    <w:rsid w:val="00623868"/>
    <w:rsid w:val="00637F73"/>
    <w:rsid w:val="00676DB4"/>
    <w:rsid w:val="006831DF"/>
    <w:rsid w:val="00687B4C"/>
    <w:rsid w:val="006E49A2"/>
    <w:rsid w:val="00727FE9"/>
    <w:rsid w:val="007D6F0C"/>
    <w:rsid w:val="00846D55"/>
    <w:rsid w:val="00861175"/>
    <w:rsid w:val="008771A6"/>
    <w:rsid w:val="00913435"/>
    <w:rsid w:val="00916772"/>
    <w:rsid w:val="009A27D0"/>
    <w:rsid w:val="009D5C84"/>
    <w:rsid w:val="00A55E63"/>
    <w:rsid w:val="00AB6FCA"/>
    <w:rsid w:val="00AD6C8A"/>
    <w:rsid w:val="00AD749D"/>
    <w:rsid w:val="00B15E67"/>
    <w:rsid w:val="00B16F39"/>
    <w:rsid w:val="00B504D2"/>
    <w:rsid w:val="00B7440A"/>
    <w:rsid w:val="00B81F22"/>
    <w:rsid w:val="00BA3634"/>
    <w:rsid w:val="00C01CB7"/>
    <w:rsid w:val="00C424DD"/>
    <w:rsid w:val="00C613D1"/>
    <w:rsid w:val="00C71636"/>
    <w:rsid w:val="00CB27BB"/>
    <w:rsid w:val="00CC0C66"/>
    <w:rsid w:val="00CC3205"/>
    <w:rsid w:val="00CD545D"/>
    <w:rsid w:val="00D605B2"/>
    <w:rsid w:val="00D738A6"/>
    <w:rsid w:val="00DA28EC"/>
    <w:rsid w:val="00DE13D5"/>
    <w:rsid w:val="00E1750C"/>
    <w:rsid w:val="00E532AD"/>
    <w:rsid w:val="00E70F0E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84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979</Words>
  <Characters>5584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2016-06-28T21:48:00Z</dcterms:created>
  <dcterms:modified xsi:type="dcterms:W3CDTF">2016-06-28T21:51:00Z</dcterms:modified>
</cp:coreProperties>
</file>