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632" w:rsidRPr="00A55E63" w:rsidRDefault="00946632">
      <w:pPr>
        <w:spacing w:before="2" w:line="140" w:lineRule="exact"/>
        <w:rPr>
          <w:sz w:val="14"/>
          <w:szCs w:val="14"/>
          <w:lang w:val="en-US"/>
        </w:rPr>
      </w:pPr>
    </w:p>
    <w:p w:rsidR="00946632" w:rsidRPr="00A55E63" w:rsidRDefault="0094663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5</w:t>
      </w:r>
    </w:p>
    <w:p w:rsidR="00946632" w:rsidRPr="00A55E63" w:rsidRDefault="0094663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946632" w:rsidRPr="00A55E63" w:rsidRDefault="0094663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946632" w:rsidRPr="006E49A2" w:rsidRDefault="00946632" w:rsidP="00AD749D">
      <w:pPr>
        <w:spacing w:before="7" w:line="240" w:lineRule="exact"/>
        <w:jc w:val="both"/>
        <w:rPr>
          <w:rFonts w:ascii="Arial" w:hAnsi="Arial" w:cs="Arial"/>
        </w:rPr>
      </w:pPr>
    </w:p>
    <w:p w:rsidR="00946632" w:rsidRPr="00A55E63" w:rsidRDefault="00946632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46632" w:rsidRPr="00A55E63" w:rsidRDefault="0094663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46632" w:rsidRPr="00A55E63" w:rsidRDefault="00946632" w:rsidP="00AD749D">
      <w:pPr>
        <w:spacing w:before="7" w:line="240" w:lineRule="exact"/>
        <w:jc w:val="both"/>
        <w:rPr>
          <w:rFonts w:ascii="Arial" w:hAnsi="Arial" w:cs="Arial"/>
        </w:rPr>
      </w:pPr>
    </w:p>
    <w:p w:rsidR="00946632" w:rsidRPr="00A55E63" w:rsidRDefault="00946632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46632" w:rsidRPr="00A55E63" w:rsidRDefault="0094663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46632" w:rsidRPr="00CC0C66" w:rsidTr="00CC0C66">
        <w:tc>
          <w:tcPr>
            <w:tcW w:w="3085" w:type="dxa"/>
          </w:tcPr>
          <w:p w:rsidR="00946632" w:rsidRPr="00CC0C66" w:rsidRDefault="0094663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46632" w:rsidRPr="00CC0C66" w:rsidRDefault="0094663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KIDMED, s.r.o.</w:t>
            </w:r>
          </w:p>
        </w:tc>
      </w:tr>
      <w:tr w:rsidR="00946632" w:rsidRPr="00CC0C66" w:rsidTr="00CC0C66">
        <w:tc>
          <w:tcPr>
            <w:tcW w:w="3085" w:type="dxa"/>
          </w:tcPr>
          <w:p w:rsidR="00946632" w:rsidRPr="00CC0C66" w:rsidRDefault="0094663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46632" w:rsidRPr="00CC0C66" w:rsidRDefault="00946632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36434221</w:t>
            </w:r>
            <w:r>
              <w:rPr>
                <w:rFonts w:ascii="Arial" w:hAnsi="Arial" w:cs="Arial"/>
              </w:rPr>
              <w:tab/>
            </w:r>
          </w:p>
        </w:tc>
      </w:tr>
      <w:tr w:rsidR="00946632" w:rsidRPr="00CC0C66" w:rsidTr="00CC0C66">
        <w:tc>
          <w:tcPr>
            <w:tcW w:w="3085" w:type="dxa"/>
          </w:tcPr>
          <w:p w:rsidR="00946632" w:rsidRPr="00CC0C66" w:rsidRDefault="0094663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6632" w:rsidRPr="00CC0C66" w:rsidRDefault="0094663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Mojmírova 8, 03601 Martin</w:t>
            </w:r>
          </w:p>
        </w:tc>
      </w:tr>
    </w:tbl>
    <w:p w:rsidR="00946632" w:rsidRPr="00A55E63" w:rsidRDefault="00946632" w:rsidP="00EB55FA">
      <w:pPr>
        <w:spacing w:line="260" w:lineRule="exact"/>
        <w:jc w:val="both"/>
        <w:rPr>
          <w:rFonts w:ascii="Arial" w:hAnsi="Arial" w:cs="Arial"/>
        </w:rPr>
      </w:pPr>
    </w:p>
    <w:p w:rsidR="00946632" w:rsidRPr="00A55E63" w:rsidRDefault="00946632" w:rsidP="00EB55FA">
      <w:pPr>
        <w:spacing w:line="260" w:lineRule="exact"/>
        <w:jc w:val="both"/>
        <w:rPr>
          <w:rFonts w:ascii="Arial" w:hAnsi="Arial" w:cs="Arial"/>
        </w:rPr>
      </w:pPr>
    </w:p>
    <w:p w:rsidR="00946632" w:rsidRPr="00A55E63" w:rsidRDefault="0094663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46632" w:rsidRPr="00A55E63" w:rsidRDefault="0094663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46632" w:rsidRPr="00A55E63" w:rsidRDefault="0094663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46632" w:rsidRPr="00A55E63" w:rsidRDefault="0094663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46632" w:rsidRPr="00A55E63" w:rsidRDefault="0094663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46632" w:rsidRPr="00CC0C66" w:rsidTr="00CC0C66">
        <w:tc>
          <w:tcPr>
            <w:tcW w:w="4219" w:type="dxa"/>
          </w:tcPr>
          <w:p w:rsidR="00946632" w:rsidRPr="00CC0C66" w:rsidRDefault="0094663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46632" w:rsidRPr="00CC0C66" w:rsidRDefault="0094663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946632" w:rsidRPr="00CC0C66" w:rsidRDefault="0094663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46632" w:rsidRPr="00CC0C66" w:rsidRDefault="0094663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46632" w:rsidRPr="00CC0C66" w:rsidTr="00CC0C66">
        <w:tc>
          <w:tcPr>
            <w:tcW w:w="4219" w:type="dxa"/>
          </w:tcPr>
          <w:p w:rsidR="00946632" w:rsidRPr="00CC0C66" w:rsidRDefault="00946632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46632" w:rsidRPr="00CC0C66" w:rsidRDefault="0094663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946632" w:rsidRPr="00CC0C66" w:rsidRDefault="0094663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946632" w:rsidRPr="00A55E63" w:rsidRDefault="00946632" w:rsidP="00AD6C8A">
      <w:pPr>
        <w:spacing w:line="260" w:lineRule="exact"/>
        <w:jc w:val="both"/>
        <w:rPr>
          <w:rFonts w:ascii="Arial" w:hAnsi="Arial" w:cs="Arial"/>
        </w:rPr>
      </w:pPr>
    </w:p>
    <w:p w:rsidR="00946632" w:rsidRPr="00A55E63" w:rsidRDefault="00946632" w:rsidP="00AD749D">
      <w:pPr>
        <w:spacing w:before="1" w:line="280" w:lineRule="exact"/>
        <w:jc w:val="both"/>
        <w:rPr>
          <w:rFonts w:ascii="Arial" w:hAnsi="Arial" w:cs="Arial"/>
        </w:rPr>
      </w:pPr>
    </w:p>
    <w:p w:rsidR="00946632" w:rsidRPr="00A55E63" w:rsidRDefault="00946632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46632" w:rsidRPr="00A55E63" w:rsidRDefault="0094663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46632" w:rsidRPr="00A55E63" w:rsidRDefault="00946632" w:rsidP="00AD749D">
      <w:pPr>
        <w:spacing w:before="11" w:line="260" w:lineRule="exact"/>
        <w:jc w:val="both"/>
        <w:rPr>
          <w:rFonts w:ascii="Arial" w:hAnsi="Arial" w:cs="Arial"/>
        </w:rPr>
      </w:pPr>
    </w:p>
    <w:p w:rsidR="00946632" w:rsidRPr="00A55E63" w:rsidRDefault="0094663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946632" w:rsidRPr="00A55E63" w:rsidRDefault="0094663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46632" w:rsidRPr="00A55E63" w:rsidRDefault="0094663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46632" w:rsidRPr="00A55E63" w:rsidRDefault="0094663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46632" w:rsidRPr="00CC0C66" w:rsidTr="00CC0C66">
        <w:tc>
          <w:tcPr>
            <w:tcW w:w="4843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46632" w:rsidRPr="00CC0C66" w:rsidTr="00CC0C66">
        <w:tc>
          <w:tcPr>
            <w:tcW w:w="4843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46632" w:rsidRPr="00CC0C66" w:rsidTr="00CC0C66">
        <w:tc>
          <w:tcPr>
            <w:tcW w:w="4843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46632" w:rsidRPr="00CC0C66" w:rsidTr="00CC0C66">
        <w:tc>
          <w:tcPr>
            <w:tcW w:w="4843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46632" w:rsidRPr="00CC0C66" w:rsidTr="00CC0C66">
        <w:tc>
          <w:tcPr>
            <w:tcW w:w="4843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46632" w:rsidRPr="00CC0C66" w:rsidTr="00CC0C66">
        <w:tc>
          <w:tcPr>
            <w:tcW w:w="4843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46632" w:rsidRPr="00CC0C66" w:rsidTr="00CC0C66">
        <w:tc>
          <w:tcPr>
            <w:tcW w:w="4843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46632" w:rsidRPr="00CC0C66" w:rsidTr="00CC0C66">
        <w:tc>
          <w:tcPr>
            <w:tcW w:w="4843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46632" w:rsidRPr="00CC0C66" w:rsidTr="00CC0C66">
        <w:tc>
          <w:tcPr>
            <w:tcW w:w="4843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46632" w:rsidRPr="00CC0C66" w:rsidTr="00CC0C66">
        <w:tc>
          <w:tcPr>
            <w:tcW w:w="4843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46632" w:rsidRPr="00CC0C66" w:rsidTr="00CC0C66">
        <w:tc>
          <w:tcPr>
            <w:tcW w:w="4843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46632" w:rsidRPr="00CC0C66" w:rsidTr="00CC0C66">
        <w:tc>
          <w:tcPr>
            <w:tcW w:w="4843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46632" w:rsidRPr="00CC0C66" w:rsidTr="00CC0C66">
        <w:tc>
          <w:tcPr>
            <w:tcW w:w="4843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46632" w:rsidRPr="00CC0C66" w:rsidRDefault="0094663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46632" w:rsidRPr="00A55E63" w:rsidRDefault="0094663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46632" w:rsidRPr="00A55E63" w:rsidRDefault="0094663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46632" w:rsidRPr="00A55E63" w:rsidRDefault="0094663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46632" w:rsidRPr="00A55E63" w:rsidRDefault="0094663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46632" w:rsidRPr="00A55E63" w:rsidRDefault="0094663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46632" w:rsidRPr="00A55E63" w:rsidRDefault="0094663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46632" w:rsidRPr="00A55E63" w:rsidRDefault="0094663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46632" w:rsidRPr="00A55E63" w:rsidRDefault="0094663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46632" w:rsidRPr="00A55E63" w:rsidRDefault="0094663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46632" w:rsidRPr="00A55E63" w:rsidRDefault="00946632" w:rsidP="00AD749D">
      <w:pPr>
        <w:spacing w:before="1" w:line="280" w:lineRule="exact"/>
        <w:jc w:val="both"/>
        <w:rPr>
          <w:rFonts w:ascii="Arial" w:hAnsi="Arial" w:cs="Arial"/>
        </w:rPr>
      </w:pPr>
    </w:p>
    <w:p w:rsidR="00946632" w:rsidRPr="00A55E63" w:rsidRDefault="00946632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46632" w:rsidRPr="00A55E63" w:rsidRDefault="0094663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46632" w:rsidRPr="00A55E63" w:rsidRDefault="00946632" w:rsidP="00AD749D">
      <w:pPr>
        <w:spacing w:before="11" w:line="260" w:lineRule="exact"/>
        <w:jc w:val="both"/>
        <w:rPr>
          <w:rFonts w:ascii="Arial" w:hAnsi="Arial" w:cs="Arial"/>
        </w:rPr>
      </w:pPr>
    </w:p>
    <w:p w:rsidR="00946632" w:rsidRPr="00A55E63" w:rsidRDefault="0094663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46632" w:rsidRPr="00A55E63" w:rsidRDefault="0094663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46632" w:rsidRPr="00A55E63" w:rsidRDefault="0094663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46632" w:rsidRPr="00A55E63" w:rsidRDefault="0094663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46632" w:rsidRPr="00A55E63" w:rsidRDefault="0094663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946632" w:rsidRPr="00A55E63" w:rsidRDefault="0094663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46632" w:rsidRPr="00A55E63" w:rsidRDefault="0094663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46632" w:rsidRPr="00A55E63" w:rsidRDefault="0094663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46632" w:rsidRPr="00A55E63" w:rsidRDefault="0094663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946632" w:rsidRPr="00A55E63" w:rsidRDefault="0094663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46632" w:rsidRPr="00A55E63" w:rsidRDefault="0094663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46632" w:rsidRPr="00A55E63" w:rsidRDefault="0094663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46632" w:rsidRPr="00A55E63" w:rsidRDefault="0094663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46632" w:rsidRPr="00A55E63" w:rsidRDefault="0094663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46632" w:rsidRPr="00A55E63" w:rsidRDefault="0094663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946632" w:rsidRPr="00A55E63" w:rsidRDefault="0094663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46632" w:rsidRPr="00A55E63" w:rsidRDefault="0094663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46632" w:rsidRPr="00A55E63" w:rsidRDefault="0094663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46632" w:rsidRPr="00A55E63" w:rsidRDefault="0094663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946632" w:rsidRPr="00A55E63" w:rsidRDefault="0094663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46632" w:rsidRPr="00A55E63" w:rsidRDefault="0094663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46632" w:rsidRPr="00A55E63" w:rsidRDefault="0094663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46632" w:rsidRPr="00A55E63" w:rsidRDefault="0094663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946632" w:rsidRPr="00A55E63" w:rsidRDefault="0094663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46632" w:rsidRPr="00451ED3" w:rsidRDefault="0094663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46632" w:rsidRPr="00451ED3" w:rsidRDefault="0094663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46632" w:rsidRDefault="0094663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946632" w:rsidRDefault="0094663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46632" w:rsidRPr="00451ED3" w:rsidRDefault="0094663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946632" w:rsidRPr="00451ED3" w:rsidRDefault="0094663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46632" w:rsidRPr="00A55E63" w:rsidRDefault="0094663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946632" w:rsidRPr="00A55E63" w:rsidRDefault="0094663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46632" w:rsidRDefault="0094663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46632" w:rsidRPr="00A55E63" w:rsidRDefault="0094663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46632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632" w:rsidRDefault="00946632">
      <w:r>
        <w:separator/>
      </w:r>
    </w:p>
  </w:endnote>
  <w:endnote w:type="continuationSeparator" w:id="0">
    <w:p w:rsidR="00946632" w:rsidRDefault="00946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632" w:rsidRDefault="00946632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946632" w:rsidRDefault="00946632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632" w:rsidRDefault="00946632">
      <w:r>
        <w:separator/>
      </w:r>
    </w:p>
  </w:footnote>
  <w:footnote w:type="continuationSeparator" w:id="0">
    <w:p w:rsidR="00946632" w:rsidRDefault="009466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632" w:rsidRDefault="00946632">
    <w:pPr>
      <w:pStyle w:val="Header"/>
    </w:pPr>
  </w:p>
  <w:p w:rsidR="00946632" w:rsidRDefault="00946632">
    <w:pPr>
      <w:pStyle w:val="Header"/>
    </w:pPr>
  </w:p>
  <w:p w:rsidR="00946632" w:rsidRDefault="00946632">
    <w:pPr>
      <w:pStyle w:val="Header"/>
    </w:pPr>
  </w:p>
  <w:p w:rsidR="00946632" w:rsidRDefault="00946632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36434221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2022059512</w:t>
    </w:r>
  </w:p>
  <w:p w:rsidR="00946632" w:rsidRDefault="00946632" w:rsidP="0055784D">
    <w:pPr>
      <w:pStyle w:val="Header"/>
      <w:rPr>
        <w:rFonts w:ascii="Times New Roman" w:hAnsi="Times New Roman"/>
        <w:sz w:val="24"/>
        <w:szCs w:val="24"/>
      </w:rPr>
    </w:pPr>
  </w:p>
  <w:p w:rsidR="00946632" w:rsidRDefault="0094663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21472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925F8"/>
    <w:rsid w:val="004A2BF3"/>
    <w:rsid w:val="004D0A4F"/>
    <w:rsid w:val="00543048"/>
    <w:rsid w:val="0055784D"/>
    <w:rsid w:val="00560DB1"/>
    <w:rsid w:val="00623868"/>
    <w:rsid w:val="00637F73"/>
    <w:rsid w:val="00676DB4"/>
    <w:rsid w:val="00682630"/>
    <w:rsid w:val="006831DF"/>
    <w:rsid w:val="00687B4C"/>
    <w:rsid w:val="006E49A2"/>
    <w:rsid w:val="00727FE9"/>
    <w:rsid w:val="007759DD"/>
    <w:rsid w:val="007D6F0C"/>
    <w:rsid w:val="00846D55"/>
    <w:rsid w:val="00861175"/>
    <w:rsid w:val="008771A6"/>
    <w:rsid w:val="00913435"/>
    <w:rsid w:val="00916772"/>
    <w:rsid w:val="00946632"/>
    <w:rsid w:val="009A27D0"/>
    <w:rsid w:val="009D5C84"/>
    <w:rsid w:val="00A55E63"/>
    <w:rsid w:val="00AB6FCA"/>
    <w:rsid w:val="00AD6C8A"/>
    <w:rsid w:val="00AD749D"/>
    <w:rsid w:val="00B15E67"/>
    <w:rsid w:val="00B16F39"/>
    <w:rsid w:val="00B22E50"/>
    <w:rsid w:val="00B504D2"/>
    <w:rsid w:val="00B70482"/>
    <w:rsid w:val="00B7440A"/>
    <w:rsid w:val="00B81F22"/>
    <w:rsid w:val="00BA3634"/>
    <w:rsid w:val="00C01CB7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605B2"/>
    <w:rsid w:val="00D738A6"/>
    <w:rsid w:val="00D81856"/>
    <w:rsid w:val="00DA28EC"/>
    <w:rsid w:val="00DE13D5"/>
    <w:rsid w:val="00E1750C"/>
    <w:rsid w:val="00E532AD"/>
    <w:rsid w:val="00E70F0E"/>
    <w:rsid w:val="00EA19E3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980</Words>
  <Characters>5588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2016-06-29T22:11:00Z</dcterms:created>
  <dcterms:modified xsi:type="dcterms:W3CDTF">2016-06-29T22:13:00Z</dcterms:modified>
</cp:coreProperties>
</file>