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A4" w:rsidRPr="00A55E63" w:rsidRDefault="00D77DA4">
      <w:pPr>
        <w:spacing w:before="2" w:line="140" w:lineRule="exact"/>
        <w:rPr>
          <w:sz w:val="14"/>
          <w:szCs w:val="14"/>
          <w:lang w:val="en-US"/>
        </w:rPr>
      </w:pPr>
    </w:p>
    <w:p w:rsidR="00D77DA4" w:rsidRPr="00A55E63" w:rsidRDefault="00D77DA4" w:rsidP="005A2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D77DA4" w:rsidRPr="00A55E63" w:rsidRDefault="00D77DA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77DA4" w:rsidRPr="00A55E63" w:rsidRDefault="00D77DA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77DA4" w:rsidRPr="00180902" w:rsidRDefault="00D77DA4" w:rsidP="00AD749D">
      <w:pPr>
        <w:spacing w:before="7" w:line="240" w:lineRule="exact"/>
        <w:jc w:val="both"/>
        <w:rPr>
          <w:rFonts w:ascii="Arial" w:hAnsi="Arial" w:cs="Arial"/>
        </w:rPr>
      </w:pPr>
    </w:p>
    <w:p w:rsidR="00D77DA4" w:rsidRPr="00A55E63" w:rsidRDefault="00D77DA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77DA4" w:rsidRPr="00A55E63" w:rsidRDefault="00D77DA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77DA4" w:rsidRPr="00A55E63" w:rsidRDefault="00D77DA4" w:rsidP="00AD749D">
      <w:pPr>
        <w:spacing w:before="7" w:line="240" w:lineRule="exact"/>
        <w:jc w:val="both"/>
        <w:rPr>
          <w:rFonts w:ascii="Arial" w:hAnsi="Arial" w:cs="Arial"/>
        </w:rPr>
      </w:pPr>
    </w:p>
    <w:p w:rsidR="00D77DA4" w:rsidRPr="00A55E63" w:rsidRDefault="00D77DA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77DA4" w:rsidRPr="00A55E63" w:rsidRDefault="00D77DA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77DA4" w:rsidRPr="006D13DF">
        <w:tc>
          <w:tcPr>
            <w:tcW w:w="3085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D77DA4" w:rsidRPr="006D13DF">
        <w:tc>
          <w:tcPr>
            <w:tcW w:w="3085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D77DA4" w:rsidRPr="006D13DF">
        <w:tc>
          <w:tcPr>
            <w:tcW w:w="3085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na Bystričku 37, 03601 Martin</w:t>
            </w:r>
          </w:p>
        </w:tc>
      </w:tr>
    </w:tbl>
    <w:p w:rsidR="00D77DA4" w:rsidRPr="00A55E63" w:rsidRDefault="00D77DA4" w:rsidP="00EB55FA">
      <w:pPr>
        <w:spacing w:line="260" w:lineRule="exact"/>
        <w:jc w:val="both"/>
        <w:rPr>
          <w:rFonts w:ascii="Arial" w:hAnsi="Arial" w:cs="Arial"/>
        </w:rPr>
      </w:pPr>
    </w:p>
    <w:p w:rsidR="00D77DA4" w:rsidRPr="00A55E63" w:rsidRDefault="00D77DA4" w:rsidP="00EB55FA">
      <w:pPr>
        <w:spacing w:line="260" w:lineRule="exact"/>
        <w:jc w:val="both"/>
        <w:rPr>
          <w:rFonts w:ascii="Arial" w:hAnsi="Arial" w:cs="Arial"/>
        </w:rPr>
      </w:pPr>
    </w:p>
    <w:p w:rsidR="00D77DA4" w:rsidRPr="00A55E63" w:rsidRDefault="00D77DA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7DA4" w:rsidRPr="00A55E63" w:rsidRDefault="00D77DA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77DA4" w:rsidRPr="00A55E63" w:rsidRDefault="00D77DA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77DA4" w:rsidRPr="00A55E63" w:rsidRDefault="00D77DA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77DA4" w:rsidRPr="00A55E63" w:rsidRDefault="00D77DA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77DA4" w:rsidRPr="006D13DF">
        <w:tc>
          <w:tcPr>
            <w:tcW w:w="4219" w:type="dxa"/>
          </w:tcPr>
          <w:p w:rsidR="00D77DA4" w:rsidRPr="006D13DF" w:rsidRDefault="00D77DA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77DA4" w:rsidRPr="006D13DF" w:rsidRDefault="00D77DA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D77DA4" w:rsidRPr="006D13DF" w:rsidRDefault="00D77DA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77DA4" w:rsidRPr="006D13DF" w:rsidRDefault="00D77DA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77DA4" w:rsidRPr="006D13DF">
        <w:tc>
          <w:tcPr>
            <w:tcW w:w="4219" w:type="dxa"/>
          </w:tcPr>
          <w:p w:rsidR="00D77DA4" w:rsidRPr="006D13DF" w:rsidRDefault="00D77DA4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8</w:t>
            </w:r>
          </w:p>
        </w:tc>
        <w:tc>
          <w:tcPr>
            <w:tcW w:w="3342" w:type="dxa"/>
          </w:tcPr>
          <w:p w:rsidR="00D77DA4" w:rsidRPr="006D13DF" w:rsidRDefault="00D77DA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10</w:t>
            </w:r>
          </w:p>
        </w:tc>
      </w:tr>
    </w:tbl>
    <w:p w:rsidR="00D77DA4" w:rsidRPr="00A55E63" w:rsidRDefault="00D77DA4" w:rsidP="00AD6C8A">
      <w:pPr>
        <w:spacing w:line="260" w:lineRule="exact"/>
        <w:jc w:val="both"/>
        <w:rPr>
          <w:rFonts w:ascii="Arial" w:hAnsi="Arial" w:cs="Arial"/>
        </w:rPr>
      </w:pPr>
    </w:p>
    <w:p w:rsidR="00D77DA4" w:rsidRPr="00A55E63" w:rsidRDefault="00D77DA4" w:rsidP="00AD749D">
      <w:pPr>
        <w:spacing w:before="1" w:line="280" w:lineRule="exact"/>
        <w:jc w:val="both"/>
        <w:rPr>
          <w:rFonts w:ascii="Arial" w:hAnsi="Arial" w:cs="Arial"/>
        </w:rPr>
      </w:pPr>
    </w:p>
    <w:p w:rsidR="00D77DA4" w:rsidRPr="00A55E63" w:rsidRDefault="00D77DA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77DA4" w:rsidRPr="00A55E63" w:rsidRDefault="00D77DA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77DA4" w:rsidRPr="00A55E63" w:rsidRDefault="00D77DA4" w:rsidP="00AD749D">
      <w:pPr>
        <w:spacing w:before="11" w:line="260" w:lineRule="exact"/>
        <w:jc w:val="both"/>
        <w:rPr>
          <w:rFonts w:ascii="Arial" w:hAnsi="Arial" w:cs="Arial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D77DA4" w:rsidRPr="006D13DF">
        <w:tc>
          <w:tcPr>
            <w:tcW w:w="4843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77DA4" w:rsidRPr="006D13DF" w:rsidRDefault="00D77DA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 účtovné odpisy sú rovnaké ako daňové, použilo sa rovnomerné odpisovanie</w:t>
      </w: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77DA4" w:rsidRPr="00A55E63" w:rsidRDefault="00D77DA4" w:rsidP="00AD749D">
      <w:pPr>
        <w:spacing w:before="1" w:line="280" w:lineRule="exact"/>
        <w:jc w:val="both"/>
        <w:rPr>
          <w:rFonts w:ascii="Arial" w:hAnsi="Arial" w:cs="Arial"/>
        </w:rPr>
      </w:pPr>
    </w:p>
    <w:p w:rsidR="00D77DA4" w:rsidRPr="00A55E63" w:rsidRDefault="00D77DA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77DA4" w:rsidRPr="00A55E63" w:rsidRDefault="00D77DA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77DA4" w:rsidRPr="00A55E63" w:rsidRDefault="00D77DA4" w:rsidP="00AD749D">
      <w:pPr>
        <w:spacing w:before="11" w:line="260" w:lineRule="exact"/>
        <w:jc w:val="both"/>
        <w:rPr>
          <w:rFonts w:ascii="Arial" w:hAnsi="Arial" w:cs="Arial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77DA4" w:rsidRPr="00A55E63" w:rsidRDefault="00D77DA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7DA4" w:rsidRPr="00A55E63" w:rsidRDefault="00D77DA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D77DA4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DA4" w:rsidRDefault="00D77DA4">
      <w:r>
        <w:separator/>
      </w:r>
    </w:p>
  </w:endnote>
  <w:endnote w:type="continuationSeparator" w:id="0">
    <w:p w:rsidR="00D77DA4" w:rsidRDefault="00D77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A4" w:rsidRDefault="00D77DA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77DA4" w:rsidRDefault="00D77DA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DA4" w:rsidRDefault="00D77DA4">
      <w:r>
        <w:separator/>
      </w:r>
    </w:p>
  </w:footnote>
  <w:footnote w:type="continuationSeparator" w:id="0">
    <w:p w:rsidR="00D77DA4" w:rsidRDefault="00D77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A4" w:rsidRDefault="00D77DA4">
    <w:pPr>
      <w:pStyle w:val="Header"/>
    </w:pPr>
  </w:p>
  <w:p w:rsidR="00D77DA4" w:rsidRDefault="00D77DA4">
    <w:pPr>
      <w:pStyle w:val="Header"/>
    </w:pPr>
  </w:p>
  <w:p w:rsidR="00D77DA4" w:rsidRDefault="00D77DA4">
    <w:pPr>
      <w:pStyle w:val="Header"/>
    </w:pPr>
  </w:p>
  <w:p w:rsidR="00D77DA4" w:rsidRDefault="00D77DA4" w:rsidP="00180902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D77DA4" w:rsidRDefault="00D77DA4" w:rsidP="0055784D">
    <w:pPr>
      <w:pStyle w:val="Header"/>
      <w:rPr>
        <w:rFonts w:ascii="Times New Roman" w:hAnsi="Times New Roman"/>
        <w:sz w:val="24"/>
        <w:szCs w:val="24"/>
      </w:rPr>
    </w:pPr>
  </w:p>
  <w:p w:rsidR="00D77DA4" w:rsidRDefault="00D77D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7110"/>
    <w:rsid w:val="00126AE9"/>
    <w:rsid w:val="00137F06"/>
    <w:rsid w:val="001406AD"/>
    <w:rsid w:val="00180902"/>
    <w:rsid w:val="00204832"/>
    <w:rsid w:val="002401F1"/>
    <w:rsid w:val="002C12B4"/>
    <w:rsid w:val="002D3822"/>
    <w:rsid w:val="002D7E6D"/>
    <w:rsid w:val="00352E38"/>
    <w:rsid w:val="003657F5"/>
    <w:rsid w:val="00373635"/>
    <w:rsid w:val="00374F38"/>
    <w:rsid w:val="003D056F"/>
    <w:rsid w:val="00401155"/>
    <w:rsid w:val="004A2BF3"/>
    <w:rsid w:val="0055784D"/>
    <w:rsid w:val="005A2367"/>
    <w:rsid w:val="006064AF"/>
    <w:rsid w:val="00623868"/>
    <w:rsid w:val="00637F73"/>
    <w:rsid w:val="0065742F"/>
    <w:rsid w:val="00676DB4"/>
    <w:rsid w:val="006D13DF"/>
    <w:rsid w:val="007068C9"/>
    <w:rsid w:val="007B3759"/>
    <w:rsid w:val="008771A6"/>
    <w:rsid w:val="00913435"/>
    <w:rsid w:val="00916772"/>
    <w:rsid w:val="009872E2"/>
    <w:rsid w:val="009A27D0"/>
    <w:rsid w:val="009A596B"/>
    <w:rsid w:val="009D5C84"/>
    <w:rsid w:val="00A55E63"/>
    <w:rsid w:val="00AD6C8A"/>
    <w:rsid w:val="00AD749D"/>
    <w:rsid w:val="00B15E67"/>
    <w:rsid w:val="00B41CAF"/>
    <w:rsid w:val="00B7440A"/>
    <w:rsid w:val="00B751F6"/>
    <w:rsid w:val="00C01CB7"/>
    <w:rsid w:val="00CC3205"/>
    <w:rsid w:val="00CD545D"/>
    <w:rsid w:val="00D77DA4"/>
    <w:rsid w:val="00EB4798"/>
    <w:rsid w:val="00EB55FA"/>
    <w:rsid w:val="00EB5B26"/>
    <w:rsid w:val="00EE5474"/>
    <w:rsid w:val="00F404E8"/>
    <w:rsid w:val="00F817B0"/>
    <w:rsid w:val="00F8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872E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72E2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998</Words>
  <Characters>5695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2016-06-30T08:37:00Z</dcterms:created>
  <dcterms:modified xsi:type="dcterms:W3CDTF">2016-06-30T08:37:00Z</dcterms:modified>
</cp:coreProperties>
</file>