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1915" w:rsidRPr="00A55E63" w:rsidRDefault="00F11915">
      <w:pPr>
        <w:spacing w:before="2" w:line="140" w:lineRule="exact"/>
        <w:rPr>
          <w:sz w:val="14"/>
          <w:szCs w:val="14"/>
          <w:lang w:val="en-US"/>
        </w:rPr>
      </w:pPr>
    </w:p>
    <w:p w:rsidR="00F11915" w:rsidRPr="00DB263F" w:rsidRDefault="00F119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mikro účtovnej závierke za rok 2015</w:t>
      </w:r>
    </w:p>
    <w:p w:rsidR="00F11915" w:rsidRPr="00DB263F" w:rsidRDefault="00F119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F11915" w:rsidRPr="00DB263F" w:rsidRDefault="00F119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F11915" w:rsidRPr="006A3F41" w:rsidRDefault="00F11915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11915" w:rsidRPr="00A55E63" w:rsidRDefault="00F11915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F11915" w:rsidRPr="00A55E63" w:rsidRDefault="00F1191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11915" w:rsidRPr="00A55E63" w:rsidRDefault="00F11915" w:rsidP="00AD749D">
      <w:pPr>
        <w:spacing w:before="7" w:line="24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F11915" w:rsidRPr="000A4E2B"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Energit s.r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F11915" w:rsidRPr="000A4E2B"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47 530 189 </w:t>
            </w:r>
          </w:p>
        </w:tc>
      </w:tr>
      <w:tr w:rsidR="00F11915" w:rsidRPr="000A4E2B">
        <w:trPr>
          <w:trHeight w:val="60"/>
        </w:trPr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 11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F11915" w:rsidRPr="00A55E63" w:rsidRDefault="00F11915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F11915" w:rsidRPr="000A4E2B">
        <w:tc>
          <w:tcPr>
            <w:tcW w:w="4219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11915" w:rsidRPr="000A4E2B">
        <w:tc>
          <w:tcPr>
            <w:tcW w:w="4219" w:type="dxa"/>
          </w:tcPr>
          <w:p w:rsidR="00F11915" w:rsidRPr="000A4E2B" w:rsidRDefault="00F11915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AD749D">
      <w:pPr>
        <w:spacing w:before="1" w:line="28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F11915" w:rsidRPr="00A55E63" w:rsidRDefault="00F1191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11915" w:rsidRPr="00A55E63" w:rsidRDefault="00F119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F11915" w:rsidRPr="00066B57" w:rsidRDefault="00F11915" w:rsidP="00401155">
      <w:pPr>
        <w:pStyle w:val="Body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F11915" w:rsidRPr="00066B57" w:rsidRDefault="00F11915" w:rsidP="00401155">
      <w:pPr>
        <w:pStyle w:val="Body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F11915" w:rsidRPr="00A55E63" w:rsidRDefault="00F119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F11915" w:rsidRPr="00A55E63" w:rsidRDefault="00F119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F11915" w:rsidRPr="00A55E63" w:rsidRDefault="00F119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F11915" w:rsidRDefault="00F119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F11915" w:rsidRPr="00A55E63" w:rsidRDefault="00F119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F11915" w:rsidRDefault="00F119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F11915" w:rsidRPr="00A55E63" w:rsidRDefault="00F119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Default="00F119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F11915" w:rsidRDefault="00F119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F11915" w:rsidRDefault="00F119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F11915" w:rsidRDefault="00F119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F11915" w:rsidRDefault="00F119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F11915" w:rsidRPr="00A55E63" w:rsidRDefault="00F1191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11915" w:rsidRPr="00A55E63" w:rsidRDefault="00F119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F11915" w:rsidRDefault="00F119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F11915" w:rsidRPr="00A55E63" w:rsidRDefault="00F119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11915" w:rsidRPr="00A55E63" w:rsidRDefault="00F119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F11915" w:rsidRPr="00A55E63" w:rsidRDefault="00F119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F11915" w:rsidRPr="00A55E63" w:rsidRDefault="00F119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F11915" w:rsidRPr="00A55E63" w:rsidRDefault="00F119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11915" w:rsidRPr="00A55E63" w:rsidRDefault="00F119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11915" w:rsidRPr="00451ED3" w:rsidRDefault="00F119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F11915" w:rsidRDefault="00F119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451ED3" w:rsidRDefault="00F119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451ED3" w:rsidRDefault="00F119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F11915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1915" w:rsidRDefault="00F11915">
      <w:r>
        <w:separator/>
      </w:r>
    </w:p>
  </w:endnote>
  <w:endnote w:type="continuationSeparator" w:id="0">
    <w:p w:rsidR="00F11915" w:rsidRDefault="00F119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0000000000000000000"/>
    <w:charset w:val="00"/>
    <w:family w:val="script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1915" w:rsidRDefault="00F11915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F11915" w:rsidRDefault="00F11915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1915" w:rsidRDefault="00F11915">
      <w:r>
        <w:separator/>
      </w:r>
    </w:p>
  </w:footnote>
  <w:footnote w:type="continuationSeparator" w:id="0">
    <w:p w:rsidR="00F11915" w:rsidRDefault="00F119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1915" w:rsidRDefault="00F11915">
    <w:pPr>
      <w:pStyle w:val="Header"/>
    </w:pPr>
  </w:p>
  <w:p w:rsidR="00F11915" w:rsidRDefault="00F11915">
    <w:pPr>
      <w:pStyle w:val="Header"/>
    </w:pPr>
  </w:p>
  <w:p w:rsidR="00F11915" w:rsidRDefault="00F11915">
    <w:pPr>
      <w:pStyle w:val="Header"/>
    </w:pPr>
  </w:p>
  <w:p w:rsidR="00F11915" w:rsidRPr="002E2E15" w:rsidRDefault="00F11915" w:rsidP="004C1CB6">
    <w:pPr>
      <w:pStyle w:val="Header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>
      <w:rPr>
        <w:rStyle w:val="ra"/>
        <w:b/>
        <w:color w:val="808080"/>
      </w:rPr>
      <w:t>Energit s.r.o.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 xml:space="preserve">47 530 189                                                                                     </w:t>
    </w:r>
    <w:r w:rsidRPr="002E2E15">
      <w:rPr>
        <w:rStyle w:val="ra"/>
        <w:b/>
        <w:i/>
        <w:color w:val="808080"/>
      </w:rPr>
      <w:t>DIČ</w:t>
    </w:r>
    <w:r>
      <w:rPr>
        <w:rStyle w:val="ra"/>
        <w:b/>
        <w:i/>
        <w:color w:val="808080"/>
      </w:rPr>
      <w:t>:2023961368</w:t>
    </w:r>
  </w:p>
  <w:p w:rsidR="00F11915" w:rsidRDefault="00F1191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37D95"/>
    <w:rsid w:val="00066B57"/>
    <w:rsid w:val="00070BC1"/>
    <w:rsid w:val="00077D3A"/>
    <w:rsid w:val="00095E6D"/>
    <w:rsid w:val="000A4E2B"/>
    <w:rsid w:val="001406AD"/>
    <w:rsid w:val="00171F1E"/>
    <w:rsid w:val="00180210"/>
    <w:rsid w:val="001A1B05"/>
    <w:rsid w:val="002401F1"/>
    <w:rsid w:val="002944CF"/>
    <w:rsid w:val="002C12B4"/>
    <w:rsid w:val="002D7E6D"/>
    <w:rsid w:val="002E2E15"/>
    <w:rsid w:val="003657F5"/>
    <w:rsid w:val="00366FD0"/>
    <w:rsid w:val="00373635"/>
    <w:rsid w:val="003A5C3C"/>
    <w:rsid w:val="003B648C"/>
    <w:rsid w:val="003D056F"/>
    <w:rsid w:val="00401155"/>
    <w:rsid w:val="0043009C"/>
    <w:rsid w:val="004329C8"/>
    <w:rsid w:val="00451ED3"/>
    <w:rsid w:val="004A2BF3"/>
    <w:rsid w:val="004A6097"/>
    <w:rsid w:val="004B768C"/>
    <w:rsid w:val="004C1CB6"/>
    <w:rsid w:val="004E4CF2"/>
    <w:rsid w:val="0055784D"/>
    <w:rsid w:val="00560DB1"/>
    <w:rsid w:val="005E7AAE"/>
    <w:rsid w:val="00622C4A"/>
    <w:rsid w:val="00623868"/>
    <w:rsid w:val="00637F73"/>
    <w:rsid w:val="006522AD"/>
    <w:rsid w:val="00676DB4"/>
    <w:rsid w:val="006831DF"/>
    <w:rsid w:val="0069061E"/>
    <w:rsid w:val="006A3F41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84196"/>
    <w:rsid w:val="00C913DB"/>
    <w:rsid w:val="00CB15A4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0071B"/>
    <w:rsid w:val="00F11915"/>
    <w:rsid w:val="00F404E8"/>
    <w:rsid w:val="00F446C0"/>
    <w:rsid w:val="00F817B0"/>
    <w:rsid w:val="00FA671D"/>
    <w:rsid w:val="00FE30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1687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84196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C84196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DD1687"/>
  </w:style>
  <w:style w:type="paragraph" w:customStyle="1" w:styleId="TableParagraph">
    <w:name w:val="Table Paragraph"/>
    <w:basedOn w:val="Normal"/>
    <w:uiPriority w:val="99"/>
    <w:rsid w:val="00DD1687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DefaultParagraphFont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715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3</Pages>
  <Words>1079</Words>
  <Characters>6151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 Hudák</cp:lastModifiedBy>
  <cp:revision>5</cp:revision>
  <dcterms:created xsi:type="dcterms:W3CDTF">2016-06-20T15:13:00Z</dcterms:created>
  <dcterms:modified xsi:type="dcterms:W3CDTF">2016-06-24T12:08:00Z</dcterms:modified>
</cp:coreProperties>
</file>