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mikro účtovnej závierke za rok 2015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Energit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47 530 189 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 11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15" w:rsidRDefault="00F11915">
      <w:r>
        <w:separator/>
      </w:r>
    </w:p>
  </w:endnote>
  <w:endnote w:type="continuationSeparator" w:id="0">
    <w:p w:rsidR="00F11915" w:rsidRDefault="00F11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F1191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11915" w:rsidRDefault="00F11915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15" w:rsidRDefault="00F11915">
      <w:r>
        <w:separator/>
      </w:r>
    </w:p>
  </w:footnote>
  <w:footnote w:type="continuationSeparator" w:id="0">
    <w:p w:rsidR="00F11915" w:rsidRDefault="00F11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F11915">
    <w:pPr>
      <w:pStyle w:val="Header"/>
    </w:pPr>
  </w:p>
  <w:p w:rsidR="00F11915" w:rsidRDefault="00F11915">
    <w:pPr>
      <w:pStyle w:val="Header"/>
    </w:pPr>
  </w:p>
  <w:p w:rsidR="00F11915" w:rsidRDefault="00F11915">
    <w:pPr>
      <w:pStyle w:val="Header"/>
    </w:pPr>
  </w:p>
  <w:p w:rsidR="00F11915" w:rsidRPr="002E2E15" w:rsidRDefault="00F11915" w:rsidP="004C1CB6">
    <w:pPr>
      <w:pStyle w:val="Header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Energit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47 530 189                                                                                    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:2023961368</w:t>
    </w:r>
  </w:p>
  <w:p w:rsidR="00F11915" w:rsidRDefault="00F119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401F1"/>
    <w:rsid w:val="002944CF"/>
    <w:rsid w:val="002C12B4"/>
    <w:rsid w:val="002D7E6D"/>
    <w:rsid w:val="002E2E15"/>
    <w:rsid w:val="003657F5"/>
    <w:rsid w:val="00366FD0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A6097"/>
    <w:rsid w:val="004B768C"/>
    <w:rsid w:val="004C1CB6"/>
    <w:rsid w:val="004E4CF2"/>
    <w:rsid w:val="0055784D"/>
    <w:rsid w:val="00560DB1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87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84196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DD1687"/>
  </w:style>
  <w:style w:type="paragraph" w:customStyle="1" w:styleId="TableParagraph">
    <w:name w:val="Table Paragraph"/>
    <w:basedOn w:val="Normal"/>
    <w:uiPriority w:val="99"/>
    <w:rsid w:val="00DD1687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1079</Words>
  <Characters>6151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Hudák</cp:lastModifiedBy>
  <cp:revision>5</cp:revision>
  <dcterms:created xsi:type="dcterms:W3CDTF">2016-06-20T15:13:00Z</dcterms:created>
  <dcterms:modified xsi:type="dcterms:W3CDTF">2016-06-24T12:08:00Z</dcterms:modified>
</cp:coreProperties>
</file>