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067" w:rsidRPr="00A55E63" w:rsidRDefault="00EB4067">
      <w:pPr>
        <w:spacing w:before="2" w:line="140" w:lineRule="exact"/>
        <w:rPr>
          <w:sz w:val="14"/>
          <w:szCs w:val="14"/>
          <w:lang w:val="en-US"/>
        </w:rPr>
      </w:pPr>
    </w:p>
    <w:p w:rsidR="00EB4067" w:rsidRPr="00A55E63" w:rsidRDefault="00EB406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EB4067" w:rsidRPr="00A55E63" w:rsidRDefault="00EB406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EB4067" w:rsidRPr="00A55E63" w:rsidRDefault="00EB406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EB4067" w:rsidRPr="006E49A2" w:rsidRDefault="00EB4067" w:rsidP="00AD749D">
      <w:pPr>
        <w:spacing w:before="7" w:line="240" w:lineRule="exact"/>
        <w:jc w:val="both"/>
        <w:rPr>
          <w:rFonts w:ascii="Arial" w:hAnsi="Arial" w:cs="Arial"/>
        </w:rPr>
      </w:pPr>
    </w:p>
    <w:p w:rsidR="00EB4067" w:rsidRPr="00A55E63" w:rsidRDefault="00EB4067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EB4067" w:rsidRPr="00A55E63" w:rsidRDefault="00EB406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EB4067" w:rsidRPr="00A55E63" w:rsidRDefault="00EB4067" w:rsidP="00AD749D">
      <w:pPr>
        <w:spacing w:before="7" w:line="240" w:lineRule="exact"/>
        <w:jc w:val="both"/>
        <w:rPr>
          <w:rFonts w:ascii="Arial" w:hAnsi="Arial" w:cs="Arial"/>
        </w:rPr>
      </w:pPr>
    </w:p>
    <w:p w:rsidR="00EB4067" w:rsidRPr="00A55E63" w:rsidRDefault="00EB4067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B4067" w:rsidRPr="00A55E63" w:rsidRDefault="00EB406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EB4067" w:rsidRPr="00CC0C66" w:rsidTr="00CC0C66">
        <w:tc>
          <w:tcPr>
            <w:tcW w:w="3085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BlazeCut s.r.o.</w:t>
            </w:r>
          </w:p>
        </w:tc>
      </w:tr>
      <w:tr w:rsidR="00EB4067" w:rsidRPr="00CC0C66" w:rsidTr="00CC0C66">
        <w:tc>
          <w:tcPr>
            <w:tcW w:w="3085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EB4067" w:rsidRPr="00CC0C66" w:rsidRDefault="00EB4067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44361432</w:t>
            </w:r>
          </w:p>
        </w:tc>
      </w:tr>
      <w:tr w:rsidR="00EB4067" w:rsidRPr="00CC0C66" w:rsidTr="00CC0C66">
        <w:tc>
          <w:tcPr>
            <w:tcW w:w="3085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Brusnicova 3299/7, 900 25 Chorvátsky Grobs</w:t>
            </w:r>
          </w:p>
        </w:tc>
      </w:tr>
    </w:tbl>
    <w:p w:rsidR="00EB4067" w:rsidRPr="00A55E63" w:rsidRDefault="00EB4067" w:rsidP="00EB55FA">
      <w:pPr>
        <w:spacing w:line="260" w:lineRule="exact"/>
        <w:jc w:val="both"/>
        <w:rPr>
          <w:rFonts w:ascii="Arial" w:hAnsi="Arial" w:cs="Arial"/>
        </w:rPr>
      </w:pPr>
    </w:p>
    <w:p w:rsidR="00EB4067" w:rsidRPr="00A55E63" w:rsidRDefault="00EB4067" w:rsidP="00EB55FA">
      <w:pPr>
        <w:spacing w:line="260" w:lineRule="exact"/>
        <w:jc w:val="both"/>
        <w:rPr>
          <w:rFonts w:ascii="Arial" w:hAnsi="Arial" w:cs="Arial"/>
        </w:rPr>
      </w:pPr>
    </w:p>
    <w:p w:rsidR="00EB4067" w:rsidRPr="00A55E63" w:rsidRDefault="00EB406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4067" w:rsidRPr="00A55E63" w:rsidRDefault="00EB406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B4067" w:rsidRPr="00A55E63" w:rsidRDefault="00EB4067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B4067" w:rsidRPr="00A55E63" w:rsidRDefault="00EB406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EB4067" w:rsidRPr="00A55E63" w:rsidRDefault="00EB406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EB4067" w:rsidRPr="00CC0C66" w:rsidTr="00CC0C66">
        <w:tc>
          <w:tcPr>
            <w:tcW w:w="4219" w:type="dxa"/>
          </w:tcPr>
          <w:p w:rsidR="00EB4067" w:rsidRPr="00CC0C66" w:rsidRDefault="00EB406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EB4067" w:rsidRPr="00CC0C66" w:rsidRDefault="00EB406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EB4067" w:rsidRPr="00CC0C66" w:rsidRDefault="00EB406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EB4067" w:rsidRPr="00CC0C66" w:rsidRDefault="00EB4067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B4067" w:rsidRPr="00CC0C66" w:rsidTr="00CC0C66">
        <w:tc>
          <w:tcPr>
            <w:tcW w:w="4219" w:type="dxa"/>
          </w:tcPr>
          <w:p w:rsidR="00EB4067" w:rsidRPr="00CC0C66" w:rsidRDefault="00EB4067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EB4067" w:rsidRPr="00CC0C66" w:rsidRDefault="00EB4067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EB4067" w:rsidRPr="00A55E63" w:rsidRDefault="00EB4067" w:rsidP="00AD6C8A">
      <w:pPr>
        <w:spacing w:line="260" w:lineRule="exact"/>
        <w:jc w:val="both"/>
        <w:rPr>
          <w:rFonts w:ascii="Arial" w:hAnsi="Arial" w:cs="Arial"/>
        </w:rPr>
      </w:pPr>
    </w:p>
    <w:p w:rsidR="00EB4067" w:rsidRPr="00A55E63" w:rsidRDefault="00EB4067" w:rsidP="00AD749D">
      <w:pPr>
        <w:spacing w:before="1" w:line="280" w:lineRule="exact"/>
        <w:jc w:val="both"/>
        <w:rPr>
          <w:rFonts w:ascii="Arial" w:hAnsi="Arial" w:cs="Arial"/>
        </w:rPr>
      </w:pPr>
    </w:p>
    <w:p w:rsidR="00EB4067" w:rsidRPr="00A55E63" w:rsidRDefault="00EB4067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EB4067" w:rsidRPr="00A55E63" w:rsidRDefault="00EB406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EB4067" w:rsidRPr="00A55E63" w:rsidRDefault="00EB4067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B4067" w:rsidRPr="00CC0C66" w:rsidTr="00CC0C66">
        <w:tc>
          <w:tcPr>
            <w:tcW w:w="4843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EB4067" w:rsidRPr="00CC0C66" w:rsidRDefault="00EB4067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EB4067" w:rsidRPr="00A55E63" w:rsidRDefault="00EB4067" w:rsidP="00AD749D">
      <w:pPr>
        <w:spacing w:before="1" w:line="280" w:lineRule="exact"/>
        <w:jc w:val="both"/>
        <w:rPr>
          <w:rFonts w:ascii="Arial" w:hAnsi="Arial" w:cs="Arial"/>
        </w:rPr>
      </w:pPr>
    </w:p>
    <w:p w:rsidR="00EB4067" w:rsidRPr="00A55E63" w:rsidRDefault="00EB4067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EB4067" w:rsidRPr="00A55E63" w:rsidRDefault="00EB406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EB4067" w:rsidRPr="00A55E63" w:rsidRDefault="00EB4067" w:rsidP="00AD749D">
      <w:pPr>
        <w:spacing w:before="11" w:line="260" w:lineRule="exact"/>
        <w:jc w:val="both"/>
        <w:rPr>
          <w:rFonts w:ascii="Arial" w:hAnsi="Arial" w:cs="Arial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EB4067" w:rsidRPr="00A55E63" w:rsidRDefault="00EB4067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EB4067" w:rsidRPr="00451ED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EB4067" w:rsidRPr="00451ED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EB4067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451ED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EB4067" w:rsidRPr="00451ED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B4067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B4067" w:rsidRPr="00A55E63" w:rsidRDefault="00EB406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B4067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67" w:rsidRDefault="00EB4067">
      <w:r>
        <w:separator/>
      </w:r>
    </w:p>
  </w:endnote>
  <w:endnote w:type="continuationSeparator" w:id="0">
    <w:p w:rsidR="00EB4067" w:rsidRDefault="00EB4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067" w:rsidRDefault="00EB4067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EB4067" w:rsidRDefault="00EB4067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67" w:rsidRDefault="00EB4067">
      <w:r>
        <w:separator/>
      </w:r>
    </w:p>
  </w:footnote>
  <w:footnote w:type="continuationSeparator" w:id="0">
    <w:p w:rsidR="00EB4067" w:rsidRDefault="00EB4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067" w:rsidRDefault="00EB4067">
    <w:pPr>
      <w:pStyle w:val="Header"/>
    </w:pPr>
  </w:p>
  <w:p w:rsidR="00EB4067" w:rsidRDefault="00EB4067">
    <w:pPr>
      <w:pStyle w:val="Header"/>
    </w:pPr>
  </w:p>
  <w:p w:rsidR="00EB4067" w:rsidRDefault="00EB4067">
    <w:pPr>
      <w:pStyle w:val="Header"/>
    </w:pPr>
  </w:p>
  <w:p w:rsidR="00EB4067" w:rsidRDefault="00EB4067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44361432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2022677393</w:t>
    </w:r>
  </w:p>
  <w:p w:rsidR="00EB4067" w:rsidRDefault="00EB4067" w:rsidP="0055784D">
    <w:pPr>
      <w:pStyle w:val="Header"/>
      <w:rPr>
        <w:rFonts w:ascii="Times New Roman" w:hAnsi="Times New Roman"/>
        <w:sz w:val="24"/>
        <w:szCs w:val="24"/>
      </w:rPr>
    </w:pPr>
  </w:p>
  <w:p w:rsidR="00EB4067" w:rsidRDefault="00EB40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21472"/>
    <w:rsid w:val="001406AD"/>
    <w:rsid w:val="001A1B05"/>
    <w:rsid w:val="002401F1"/>
    <w:rsid w:val="002C12B4"/>
    <w:rsid w:val="002D7E6D"/>
    <w:rsid w:val="00332F61"/>
    <w:rsid w:val="003657F5"/>
    <w:rsid w:val="0037207A"/>
    <w:rsid w:val="00373635"/>
    <w:rsid w:val="003D056F"/>
    <w:rsid w:val="00401155"/>
    <w:rsid w:val="00451ED3"/>
    <w:rsid w:val="004925F8"/>
    <w:rsid w:val="004A2BF3"/>
    <w:rsid w:val="004A52FE"/>
    <w:rsid w:val="004D0A4F"/>
    <w:rsid w:val="00543048"/>
    <w:rsid w:val="0055784D"/>
    <w:rsid w:val="00560DB1"/>
    <w:rsid w:val="005B729F"/>
    <w:rsid w:val="005C1353"/>
    <w:rsid w:val="005F5AAC"/>
    <w:rsid w:val="00623868"/>
    <w:rsid w:val="00637F73"/>
    <w:rsid w:val="00676DB4"/>
    <w:rsid w:val="00682630"/>
    <w:rsid w:val="006831DF"/>
    <w:rsid w:val="00687B4C"/>
    <w:rsid w:val="006E49A2"/>
    <w:rsid w:val="006F3C0D"/>
    <w:rsid w:val="00727FE9"/>
    <w:rsid w:val="007759DD"/>
    <w:rsid w:val="007D6F0C"/>
    <w:rsid w:val="00846D55"/>
    <w:rsid w:val="00861175"/>
    <w:rsid w:val="008771A6"/>
    <w:rsid w:val="00913435"/>
    <w:rsid w:val="00916772"/>
    <w:rsid w:val="00946632"/>
    <w:rsid w:val="009A27D0"/>
    <w:rsid w:val="009D5C84"/>
    <w:rsid w:val="00A55E63"/>
    <w:rsid w:val="00AB6FCA"/>
    <w:rsid w:val="00AD6C8A"/>
    <w:rsid w:val="00AD749D"/>
    <w:rsid w:val="00B15E67"/>
    <w:rsid w:val="00B16F39"/>
    <w:rsid w:val="00B22E50"/>
    <w:rsid w:val="00B504D2"/>
    <w:rsid w:val="00B70482"/>
    <w:rsid w:val="00B7440A"/>
    <w:rsid w:val="00B81F22"/>
    <w:rsid w:val="00BA3634"/>
    <w:rsid w:val="00C01CB7"/>
    <w:rsid w:val="00C424DD"/>
    <w:rsid w:val="00C560E6"/>
    <w:rsid w:val="00C613D1"/>
    <w:rsid w:val="00C71636"/>
    <w:rsid w:val="00C72141"/>
    <w:rsid w:val="00CB27BB"/>
    <w:rsid w:val="00CC0C66"/>
    <w:rsid w:val="00CC3205"/>
    <w:rsid w:val="00CC4B72"/>
    <w:rsid w:val="00CD545D"/>
    <w:rsid w:val="00D05AE8"/>
    <w:rsid w:val="00D605B2"/>
    <w:rsid w:val="00D738A6"/>
    <w:rsid w:val="00D7480F"/>
    <w:rsid w:val="00D81856"/>
    <w:rsid w:val="00DA28EC"/>
    <w:rsid w:val="00DE13D5"/>
    <w:rsid w:val="00E1750C"/>
    <w:rsid w:val="00E532AD"/>
    <w:rsid w:val="00E70F0E"/>
    <w:rsid w:val="00EA19E3"/>
    <w:rsid w:val="00EB4067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225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3</Pages>
  <Words>982</Words>
  <Characters>5603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2016-06-30T17:42:00Z</dcterms:created>
  <dcterms:modified xsi:type="dcterms:W3CDTF">2016-06-30T17:44:00Z</dcterms:modified>
</cp:coreProperties>
</file>