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B82" w:rsidRPr="00A55E63" w:rsidRDefault="00B03B82">
      <w:pPr>
        <w:spacing w:before="2" w:line="140" w:lineRule="exact"/>
        <w:rPr>
          <w:sz w:val="14"/>
          <w:szCs w:val="14"/>
          <w:lang w:val="en-US"/>
        </w:rPr>
      </w:pPr>
    </w:p>
    <w:p w:rsidR="00B03B82" w:rsidRPr="00A55E63" w:rsidRDefault="00B03B8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B03B82" w:rsidRPr="00A55E63" w:rsidRDefault="00B03B8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03B82" w:rsidRPr="00A55E63" w:rsidRDefault="00B03B8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03B82" w:rsidRPr="006E49A2" w:rsidRDefault="00B03B82" w:rsidP="00AD749D">
      <w:pPr>
        <w:spacing w:before="7" w:line="240" w:lineRule="exact"/>
        <w:jc w:val="both"/>
        <w:rPr>
          <w:rFonts w:ascii="Arial" w:hAnsi="Arial" w:cs="Arial"/>
        </w:rPr>
      </w:pPr>
    </w:p>
    <w:p w:rsidR="00B03B82" w:rsidRPr="00A55E63" w:rsidRDefault="00B03B82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03B82" w:rsidRPr="00A55E63" w:rsidRDefault="00B03B8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03B82" w:rsidRPr="00A55E63" w:rsidRDefault="00B03B82" w:rsidP="00AD749D">
      <w:pPr>
        <w:spacing w:before="7" w:line="240" w:lineRule="exact"/>
        <w:jc w:val="both"/>
        <w:rPr>
          <w:rFonts w:ascii="Arial" w:hAnsi="Arial" w:cs="Arial"/>
        </w:rPr>
      </w:pPr>
    </w:p>
    <w:p w:rsidR="00B03B82" w:rsidRPr="00A55E63" w:rsidRDefault="00B03B82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03B82" w:rsidRPr="00A55E63" w:rsidRDefault="00B03B8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B03B82" w:rsidRPr="00CC0C66" w:rsidTr="00CC0C66">
        <w:tc>
          <w:tcPr>
            <w:tcW w:w="3085" w:type="dxa"/>
          </w:tcPr>
          <w:p w:rsidR="00B03B82" w:rsidRPr="00CC0C66" w:rsidRDefault="00B03B8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03B82" w:rsidRPr="00CC0C66" w:rsidRDefault="00B03B8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ESTETIC BEAUTY,  s.r.o.</w:t>
            </w:r>
          </w:p>
        </w:tc>
      </w:tr>
      <w:tr w:rsidR="00B03B82" w:rsidRPr="00CC0C66" w:rsidTr="00CC0C66">
        <w:tc>
          <w:tcPr>
            <w:tcW w:w="3085" w:type="dxa"/>
          </w:tcPr>
          <w:p w:rsidR="00B03B82" w:rsidRPr="00CC0C66" w:rsidRDefault="00B03B8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03B82" w:rsidRPr="00CC0C66" w:rsidRDefault="00B03B8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46119515</w:t>
            </w:r>
          </w:p>
        </w:tc>
      </w:tr>
      <w:tr w:rsidR="00B03B82" w:rsidRPr="00CC0C66" w:rsidTr="00CC0C66">
        <w:tc>
          <w:tcPr>
            <w:tcW w:w="3085" w:type="dxa"/>
          </w:tcPr>
          <w:p w:rsidR="00B03B82" w:rsidRPr="00CC0C66" w:rsidRDefault="00B03B8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03B82" w:rsidRPr="00CC0C66" w:rsidRDefault="00B03B8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Hurbanova 3804/15, 036 01 Martin</w:t>
            </w:r>
          </w:p>
        </w:tc>
      </w:tr>
    </w:tbl>
    <w:p w:rsidR="00B03B82" w:rsidRPr="00A55E63" w:rsidRDefault="00B03B82" w:rsidP="00EB55FA">
      <w:pPr>
        <w:spacing w:line="260" w:lineRule="exact"/>
        <w:jc w:val="both"/>
        <w:rPr>
          <w:rFonts w:ascii="Arial" w:hAnsi="Arial" w:cs="Arial"/>
        </w:rPr>
      </w:pPr>
    </w:p>
    <w:p w:rsidR="00B03B82" w:rsidRPr="00A55E63" w:rsidRDefault="00B03B82" w:rsidP="00EB55FA">
      <w:pPr>
        <w:spacing w:line="260" w:lineRule="exact"/>
        <w:jc w:val="both"/>
        <w:rPr>
          <w:rFonts w:ascii="Arial" w:hAnsi="Arial" w:cs="Arial"/>
        </w:rPr>
      </w:pPr>
    </w:p>
    <w:p w:rsidR="00B03B82" w:rsidRPr="00A55E63" w:rsidRDefault="00B03B8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03B82" w:rsidRPr="00A55E63" w:rsidRDefault="00B03B8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03B82" w:rsidRPr="00A55E63" w:rsidRDefault="00B03B8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03B82" w:rsidRPr="00A55E63" w:rsidRDefault="00B03B8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03B82" w:rsidRPr="00A55E63" w:rsidRDefault="00B03B8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B03B82" w:rsidRPr="00CC0C66" w:rsidTr="00CC0C66">
        <w:tc>
          <w:tcPr>
            <w:tcW w:w="4219" w:type="dxa"/>
          </w:tcPr>
          <w:p w:rsidR="00B03B82" w:rsidRPr="00CC0C66" w:rsidRDefault="00B03B8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03B82" w:rsidRPr="00CC0C66" w:rsidRDefault="00B03B8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03B82" w:rsidRPr="00CC0C66" w:rsidRDefault="00B03B8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03B82" w:rsidRPr="00CC0C66" w:rsidRDefault="00B03B8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03B82" w:rsidRPr="00CC0C66" w:rsidTr="00CC0C66">
        <w:tc>
          <w:tcPr>
            <w:tcW w:w="4219" w:type="dxa"/>
          </w:tcPr>
          <w:p w:rsidR="00B03B82" w:rsidRPr="00CC0C66" w:rsidRDefault="00B03B8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03B82" w:rsidRPr="00CC0C66" w:rsidRDefault="00B03B8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B03B82" w:rsidRPr="00CC0C66" w:rsidRDefault="00B03B8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B03B82" w:rsidRPr="00A55E63" w:rsidRDefault="00B03B82" w:rsidP="00AD6C8A">
      <w:pPr>
        <w:spacing w:line="260" w:lineRule="exact"/>
        <w:jc w:val="both"/>
        <w:rPr>
          <w:rFonts w:ascii="Arial" w:hAnsi="Arial" w:cs="Arial"/>
        </w:rPr>
      </w:pPr>
    </w:p>
    <w:p w:rsidR="00B03B82" w:rsidRPr="00A55E63" w:rsidRDefault="00B03B82" w:rsidP="00AD749D">
      <w:pPr>
        <w:spacing w:before="1" w:line="280" w:lineRule="exact"/>
        <w:jc w:val="both"/>
        <w:rPr>
          <w:rFonts w:ascii="Arial" w:hAnsi="Arial" w:cs="Arial"/>
        </w:rPr>
      </w:pPr>
    </w:p>
    <w:p w:rsidR="00B03B82" w:rsidRPr="00A55E63" w:rsidRDefault="00B03B82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03B82" w:rsidRPr="00A55E63" w:rsidRDefault="00B03B8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03B82" w:rsidRPr="00A55E63" w:rsidRDefault="00B03B8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03B82" w:rsidRPr="00CC0C66" w:rsidTr="00CC0C66">
        <w:tc>
          <w:tcPr>
            <w:tcW w:w="4843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03B82" w:rsidRPr="00CC0C66" w:rsidRDefault="00B03B8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03B82" w:rsidRPr="00A55E63" w:rsidRDefault="00B03B82" w:rsidP="00AD749D">
      <w:pPr>
        <w:spacing w:before="1" w:line="280" w:lineRule="exact"/>
        <w:jc w:val="both"/>
        <w:rPr>
          <w:rFonts w:ascii="Arial" w:hAnsi="Arial" w:cs="Arial"/>
        </w:rPr>
      </w:pPr>
    </w:p>
    <w:p w:rsidR="00B03B82" w:rsidRPr="00A55E63" w:rsidRDefault="00B03B82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03B82" w:rsidRPr="00A55E63" w:rsidRDefault="00B03B8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03B82" w:rsidRPr="00A55E63" w:rsidRDefault="00B03B8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03B82" w:rsidRPr="00A55E63" w:rsidRDefault="00B03B8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03B82" w:rsidRPr="00A55E6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03B82" w:rsidRPr="00A55E6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03B82" w:rsidRPr="00A55E6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03B82" w:rsidRPr="00A55E6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03B82" w:rsidRPr="00A55E6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03B82" w:rsidRPr="00A55E6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03B82" w:rsidRPr="00451ED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03B82" w:rsidRPr="00451ED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3B82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03B82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3B82" w:rsidRPr="00451ED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03B82" w:rsidRPr="00451ED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3B82" w:rsidRPr="00A55E6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03B82" w:rsidRPr="00A55E6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3B82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03B82" w:rsidRPr="00A55E63" w:rsidRDefault="00B03B8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03B8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B82" w:rsidRDefault="00B03B82">
      <w:r>
        <w:separator/>
      </w:r>
    </w:p>
  </w:endnote>
  <w:endnote w:type="continuationSeparator" w:id="0">
    <w:p w:rsidR="00B03B82" w:rsidRDefault="00B03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B82" w:rsidRDefault="00B03B8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B03B82" w:rsidRDefault="00B03B82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B82" w:rsidRDefault="00B03B82">
      <w:r>
        <w:separator/>
      </w:r>
    </w:p>
  </w:footnote>
  <w:footnote w:type="continuationSeparator" w:id="0">
    <w:p w:rsidR="00B03B82" w:rsidRDefault="00B03B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B82" w:rsidRDefault="00B03B82">
    <w:pPr>
      <w:pStyle w:val="Header"/>
    </w:pPr>
  </w:p>
  <w:p w:rsidR="00B03B82" w:rsidRDefault="00B03B82">
    <w:pPr>
      <w:pStyle w:val="Header"/>
    </w:pPr>
  </w:p>
  <w:p w:rsidR="00B03B82" w:rsidRDefault="00B03B82">
    <w:pPr>
      <w:pStyle w:val="Header"/>
    </w:pPr>
  </w:p>
  <w:p w:rsidR="00B03B82" w:rsidRDefault="00B03B82" w:rsidP="00294A83">
    <w:pPr>
      <w:pStyle w:val="Body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>
      <w:rPr>
        <w:bdr w:val="single" w:sz="4" w:space="0" w:color="auto"/>
      </w:rPr>
      <w:t xml:space="preserve">ČO:   46119515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>
      <w:rPr>
        <w:bdr w:val="single" w:sz="4" w:space="0" w:color="auto"/>
      </w:rPr>
      <w:t>2023234774</w:t>
    </w:r>
  </w:p>
  <w:p w:rsidR="00B03B82" w:rsidRDefault="00B03B8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1472"/>
    <w:rsid w:val="001406AD"/>
    <w:rsid w:val="001A1B05"/>
    <w:rsid w:val="002401F1"/>
    <w:rsid w:val="00294A83"/>
    <w:rsid w:val="002C12B4"/>
    <w:rsid w:val="002D7E6D"/>
    <w:rsid w:val="00332F61"/>
    <w:rsid w:val="003657F5"/>
    <w:rsid w:val="0037207A"/>
    <w:rsid w:val="00373635"/>
    <w:rsid w:val="003D056F"/>
    <w:rsid w:val="00401155"/>
    <w:rsid w:val="00451ED3"/>
    <w:rsid w:val="004925F8"/>
    <w:rsid w:val="004A2BF3"/>
    <w:rsid w:val="004A52FE"/>
    <w:rsid w:val="004D0A4F"/>
    <w:rsid w:val="00543048"/>
    <w:rsid w:val="0055784D"/>
    <w:rsid w:val="00560DB1"/>
    <w:rsid w:val="005B729F"/>
    <w:rsid w:val="005C1353"/>
    <w:rsid w:val="005F5AAC"/>
    <w:rsid w:val="00623868"/>
    <w:rsid w:val="00637F73"/>
    <w:rsid w:val="00676DB4"/>
    <w:rsid w:val="00682630"/>
    <w:rsid w:val="006831DF"/>
    <w:rsid w:val="00687B4C"/>
    <w:rsid w:val="006E3391"/>
    <w:rsid w:val="006E49A2"/>
    <w:rsid w:val="006F3C0D"/>
    <w:rsid w:val="00727FE9"/>
    <w:rsid w:val="007570E5"/>
    <w:rsid w:val="007759DD"/>
    <w:rsid w:val="007D6F0C"/>
    <w:rsid w:val="00846D55"/>
    <w:rsid w:val="00861175"/>
    <w:rsid w:val="008771A6"/>
    <w:rsid w:val="00913435"/>
    <w:rsid w:val="00916772"/>
    <w:rsid w:val="00946632"/>
    <w:rsid w:val="009A27D0"/>
    <w:rsid w:val="009D5C84"/>
    <w:rsid w:val="00A55E63"/>
    <w:rsid w:val="00AB6FCA"/>
    <w:rsid w:val="00AD6C8A"/>
    <w:rsid w:val="00AD749D"/>
    <w:rsid w:val="00B03B82"/>
    <w:rsid w:val="00B15E67"/>
    <w:rsid w:val="00B16F39"/>
    <w:rsid w:val="00B22E50"/>
    <w:rsid w:val="00B504D2"/>
    <w:rsid w:val="00B70482"/>
    <w:rsid w:val="00B7440A"/>
    <w:rsid w:val="00B81F22"/>
    <w:rsid w:val="00BA3634"/>
    <w:rsid w:val="00C01CB7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5AE8"/>
    <w:rsid w:val="00D605B2"/>
    <w:rsid w:val="00D738A6"/>
    <w:rsid w:val="00D7480F"/>
    <w:rsid w:val="00D81856"/>
    <w:rsid w:val="00DA28EC"/>
    <w:rsid w:val="00DE13D5"/>
    <w:rsid w:val="00E1750C"/>
    <w:rsid w:val="00E532AD"/>
    <w:rsid w:val="00E70F0E"/>
    <w:rsid w:val="00EA19E3"/>
    <w:rsid w:val="00EB4067"/>
    <w:rsid w:val="00EB4798"/>
    <w:rsid w:val="00EB55FA"/>
    <w:rsid w:val="00EE5474"/>
    <w:rsid w:val="00F404E8"/>
    <w:rsid w:val="00F508D2"/>
    <w:rsid w:val="00F817B0"/>
    <w:rsid w:val="00FA5966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25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982</Words>
  <Characters>5599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2016-06-30T18:39:00Z</dcterms:created>
  <dcterms:modified xsi:type="dcterms:W3CDTF">2016-06-30T18:41:00Z</dcterms:modified>
</cp:coreProperties>
</file>