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B82" w:rsidRPr="00A55E63" w:rsidRDefault="00B03B82">
      <w:pPr>
        <w:spacing w:before="2" w:line="140" w:lineRule="exact"/>
        <w:rPr>
          <w:sz w:val="14"/>
          <w:szCs w:val="14"/>
          <w:lang w:val="en-US"/>
        </w:rPr>
      </w:pPr>
    </w:p>
    <w:p w:rsidR="00B03B82" w:rsidRPr="00A55E63" w:rsidRDefault="00B03B8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B03B82" w:rsidRPr="00A55E63" w:rsidRDefault="00B03B8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03B82" w:rsidRPr="00A55E63" w:rsidRDefault="00B03B8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03B82" w:rsidRPr="006E49A2" w:rsidRDefault="00B03B82" w:rsidP="00AD749D">
      <w:pPr>
        <w:spacing w:before="7" w:line="240" w:lineRule="exact"/>
        <w:jc w:val="both"/>
        <w:rPr>
          <w:rFonts w:ascii="Arial" w:hAnsi="Arial" w:cs="Arial"/>
        </w:rPr>
      </w:pPr>
    </w:p>
    <w:p w:rsidR="00B03B82" w:rsidRPr="00A55E63" w:rsidRDefault="00B03B8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03B82" w:rsidRPr="00A55E63" w:rsidRDefault="00B03B8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03B82" w:rsidRPr="00A55E63" w:rsidRDefault="00B03B82" w:rsidP="00AD749D">
      <w:pPr>
        <w:spacing w:before="7" w:line="240" w:lineRule="exact"/>
        <w:jc w:val="both"/>
        <w:rPr>
          <w:rFonts w:ascii="Arial" w:hAnsi="Arial" w:cs="Arial"/>
        </w:rPr>
      </w:pPr>
    </w:p>
    <w:p w:rsidR="00B03B82" w:rsidRPr="00A55E63" w:rsidRDefault="00B03B8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03B82" w:rsidRPr="00A55E63" w:rsidRDefault="00B03B8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03B82" w:rsidRPr="00CC0C66" w:rsidTr="00CC0C66">
        <w:tc>
          <w:tcPr>
            <w:tcW w:w="3085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ESTETIC BEAUTY,  s.r.o.</w:t>
            </w:r>
          </w:p>
        </w:tc>
      </w:tr>
      <w:tr w:rsidR="00B03B82" w:rsidRPr="00CC0C66" w:rsidTr="00CC0C66">
        <w:tc>
          <w:tcPr>
            <w:tcW w:w="3085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03B82" w:rsidRPr="00CC0C66" w:rsidRDefault="00B03B8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03B82" w:rsidRPr="00CC0C66" w:rsidTr="00CC0C66">
        <w:tc>
          <w:tcPr>
            <w:tcW w:w="3085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B03B82" w:rsidRPr="00A55E63" w:rsidRDefault="00B03B82" w:rsidP="00EB55FA">
      <w:pPr>
        <w:spacing w:line="260" w:lineRule="exact"/>
        <w:jc w:val="both"/>
        <w:rPr>
          <w:rFonts w:ascii="Arial" w:hAnsi="Arial" w:cs="Arial"/>
        </w:rPr>
      </w:pPr>
    </w:p>
    <w:p w:rsidR="00B03B82" w:rsidRPr="00A55E63" w:rsidRDefault="00B03B82" w:rsidP="00EB55FA">
      <w:pPr>
        <w:spacing w:line="260" w:lineRule="exact"/>
        <w:jc w:val="both"/>
        <w:rPr>
          <w:rFonts w:ascii="Arial" w:hAnsi="Arial" w:cs="Arial"/>
        </w:rPr>
      </w:pPr>
    </w:p>
    <w:p w:rsidR="00B03B82" w:rsidRPr="00A55E63" w:rsidRDefault="00B03B8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03B82" w:rsidRPr="00A55E63" w:rsidRDefault="00B03B8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03B82" w:rsidRPr="00A55E63" w:rsidRDefault="00B03B8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03B82" w:rsidRPr="00A55E63" w:rsidRDefault="00B03B8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03B82" w:rsidRPr="00A55E63" w:rsidRDefault="00B03B8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03B82" w:rsidRPr="00CC0C66" w:rsidTr="00CC0C66">
        <w:tc>
          <w:tcPr>
            <w:tcW w:w="4219" w:type="dxa"/>
          </w:tcPr>
          <w:p w:rsidR="00B03B82" w:rsidRPr="00CC0C66" w:rsidRDefault="00B03B8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03B82" w:rsidRPr="00CC0C66" w:rsidRDefault="00B03B8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03B82" w:rsidRPr="00CC0C66" w:rsidRDefault="00B03B8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03B82" w:rsidRPr="00CC0C66" w:rsidRDefault="00B03B8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03B82" w:rsidRPr="00CC0C66" w:rsidTr="00CC0C66">
        <w:tc>
          <w:tcPr>
            <w:tcW w:w="4219" w:type="dxa"/>
          </w:tcPr>
          <w:p w:rsidR="00B03B82" w:rsidRPr="00CC0C66" w:rsidRDefault="00B03B8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03B82" w:rsidRPr="00CC0C66" w:rsidRDefault="00B03B8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03B82" w:rsidRPr="00A55E63" w:rsidRDefault="00B03B82" w:rsidP="00AD6C8A">
      <w:pPr>
        <w:spacing w:line="260" w:lineRule="exact"/>
        <w:jc w:val="both"/>
        <w:rPr>
          <w:rFonts w:ascii="Arial" w:hAnsi="Arial" w:cs="Arial"/>
        </w:rPr>
      </w:pPr>
    </w:p>
    <w:p w:rsidR="00B03B82" w:rsidRPr="00A55E63" w:rsidRDefault="00B03B82" w:rsidP="00AD749D">
      <w:pPr>
        <w:spacing w:before="1" w:line="280" w:lineRule="exact"/>
        <w:jc w:val="both"/>
        <w:rPr>
          <w:rFonts w:ascii="Arial" w:hAnsi="Arial" w:cs="Arial"/>
        </w:rPr>
      </w:pPr>
    </w:p>
    <w:p w:rsidR="00B03B82" w:rsidRPr="00A55E63" w:rsidRDefault="00B03B8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03B82" w:rsidRPr="00A55E63" w:rsidRDefault="00B03B8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03B82" w:rsidRPr="00A55E63" w:rsidRDefault="00B03B8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03B82" w:rsidRPr="00CC0C66" w:rsidTr="00CC0C66">
        <w:tc>
          <w:tcPr>
            <w:tcW w:w="4843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03B82" w:rsidRPr="00CC0C66" w:rsidRDefault="00B03B8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03B82" w:rsidRPr="00A55E63" w:rsidRDefault="00B03B82" w:rsidP="00AD749D">
      <w:pPr>
        <w:spacing w:before="1" w:line="280" w:lineRule="exact"/>
        <w:jc w:val="both"/>
        <w:rPr>
          <w:rFonts w:ascii="Arial" w:hAnsi="Arial" w:cs="Arial"/>
        </w:rPr>
      </w:pPr>
    </w:p>
    <w:p w:rsidR="00B03B82" w:rsidRPr="00A55E63" w:rsidRDefault="00B03B8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03B82" w:rsidRPr="00A55E63" w:rsidRDefault="00B03B8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03B82" w:rsidRPr="00A55E63" w:rsidRDefault="00B03B8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03B82" w:rsidRPr="00A55E63" w:rsidRDefault="00B03B8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03B82" w:rsidRPr="00451ED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03B82" w:rsidRPr="00451ED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03B82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451ED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03B82" w:rsidRPr="00451ED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3B82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03B82" w:rsidRPr="00A55E63" w:rsidRDefault="00B03B8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03B8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B82" w:rsidRDefault="00B03B82">
      <w:r>
        <w:separator/>
      </w:r>
    </w:p>
  </w:endnote>
  <w:endnote w:type="continuationSeparator" w:id="0">
    <w:p w:rsidR="00B03B82" w:rsidRDefault="00B03B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B82" w:rsidRDefault="00B03B8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03B82" w:rsidRDefault="00B03B8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B82" w:rsidRDefault="00B03B82">
      <w:r>
        <w:separator/>
      </w:r>
    </w:p>
  </w:footnote>
  <w:footnote w:type="continuationSeparator" w:id="0">
    <w:p w:rsidR="00B03B82" w:rsidRDefault="00B03B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B82" w:rsidRDefault="00B03B82">
    <w:pPr>
      <w:pStyle w:val="Header"/>
    </w:pPr>
  </w:p>
  <w:p w:rsidR="00B03B82" w:rsidRDefault="00B03B82">
    <w:pPr>
      <w:pStyle w:val="Header"/>
    </w:pPr>
  </w:p>
  <w:p w:rsidR="00B03B82" w:rsidRDefault="00B03B82">
    <w:pPr>
      <w:pStyle w:val="Header"/>
    </w:pPr>
  </w:p>
  <w:p w:rsidR="00B03B82" w:rsidRDefault="00B03B82" w:rsidP="00294A83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03B82" w:rsidRDefault="00B03B8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94A83"/>
    <w:rsid w:val="002C12B4"/>
    <w:rsid w:val="002D7E6D"/>
    <w:rsid w:val="00332F61"/>
    <w:rsid w:val="003657F5"/>
    <w:rsid w:val="0037207A"/>
    <w:rsid w:val="00373635"/>
    <w:rsid w:val="003D056F"/>
    <w:rsid w:val="00401155"/>
    <w:rsid w:val="00451ED3"/>
    <w:rsid w:val="004925F8"/>
    <w:rsid w:val="004A2BF3"/>
    <w:rsid w:val="004A52FE"/>
    <w:rsid w:val="004D0A4F"/>
    <w:rsid w:val="00543048"/>
    <w:rsid w:val="0055784D"/>
    <w:rsid w:val="00560DB1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E3391"/>
    <w:rsid w:val="006E49A2"/>
    <w:rsid w:val="006F3C0D"/>
    <w:rsid w:val="00727FE9"/>
    <w:rsid w:val="007570E5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55E63"/>
    <w:rsid w:val="00AB6FCA"/>
    <w:rsid w:val="00AD6C8A"/>
    <w:rsid w:val="00AD749D"/>
    <w:rsid w:val="00B03B82"/>
    <w:rsid w:val="00B15E67"/>
    <w:rsid w:val="00B16F39"/>
    <w:rsid w:val="00B22E50"/>
    <w:rsid w:val="00B504D2"/>
    <w:rsid w:val="00B70482"/>
    <w:rsid w:val="00B7440A"/>
    <w:rsid w:val="00B81F22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6253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3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982</Words>
  <Characters>5599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2016-06-30T18:39:00Z</dcterms:created>
  <dcterms:modified xsi:type="dcterms:W3CDTF">2016-06-30T18:41:00Z</dcterms:modified>
</cp:coreProperties>
</file>