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36" w:rsidRPr="00A55E63" w:rsidRDefault="00DC7936">
      <w:pPr>
        <w:spacing w:before="2" w:line="140" w:lineRule="exact"/>
        <w:rPr>
          <w:sz w:val="14"/>
          <w:szCs w:val="14"/>
          <w:lang w:val="en-US"/>
        </w:rPr>
      </w:pPr>
    </w:p>
    <w:p w:rsidR="00DC7936" w:rsidRPr="00A55E63" w:rsidRDefault="00DC793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DC7936" w:rsidRPr="00A55E63" w:rsidRDefault="00DC793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C7936" w:rsidRPr="00A55E63" w:rsidRDefault="00DC793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DC7936" w:rsidRPr="00A55E63" w:rsidRDefault="00DC793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C7936" w:rsidRPr="00A55E63" w:rsidRDefault="00DC7936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C7936" w:rsidRPr="00A55E63" w:rsidRDefault="00DC793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C7936" w:rsidRPr="00A55E63" w:rsidRDefault="00DC7936" w:rsidP="00AD749D">
      <w:pPr>
        <w:spacing w:before="7" w:line="240" w:lineRule="exact"/>
        <w:jc w:val="both"/>
        <w:rPr>
          <w:rFonts w:ascii="Arial" w:hAnsi="Arial" w:cs="Arial"/>
        </w:rPr>
      </w:pPr>
    </w:p>
    <w:p w:rsidR="00DC7936" w:rsidRPr="00A55E63" w:rsidRDefault="00DC7936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C7936" w:rsidRPr="00A55E63" w:rsidRDefault="00DC793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C7936" w:rsidRPr="00E0315B" w:rsidTr="00E0315B">
        <w:tc>
          <w:tcPr>
            <w:tcW w:w="3085" w:type="dxa"/>
          </w:tcPr>
          <w:p w:rsidR="00DC7936" w:rsidRPr="00E0315B" w:rsidRDefault="00DC793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C7936" w:rsidRPr="00E0315B" w:rsidRDefault="00DC793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Autoservis Cs-N s.r.o.</w:t>
            </w:r>
          </w:p>
        </w:tc>
      </w:tr>
      <w:tr w:rsidR="00DC7936" w:rsidRPr="00E0315B" w:rsidTr="00E0315B">
        <w:tc>
          <w:tcPr>
            <w:tcW w:w="3085" w:type="dxa"/>
          </w:tcPr>
          <w:p w:rsidR="00DC7936" w:rsidRPr="00E0315B" w:rsidRDefault="00DC793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C7936" w:rsidRPr="00E0315B" w:rsidRDefault="00DC793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36691739</w:t>
            </w:r>
          </w:p>
        </w:tc>
      </w:tr>
      <w:tr w:rsidR="00DC7936" w:rsidRPr="00E0315B" w:rsidTr="00E0315B">
        <w:tc>
          <w:tcPr>
            <w:tcW w:w="3085" w:type="dxa"/>
          </w:tcPr>
          <w:p w:rsidR="00DC7936" w:rsidRPr="00E0315B" w:rsidRDefault="00DC793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C7936" w:rsidRPr="00E0315B" w:rsidRDefault="00DC793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93034 Holice, Kostolna Gala 17</w:t>
            </w:r>
          </w:p>
        </w:tc>
      </w:tr>
    </w:tbl>
    <w:p w:rsidR="00DC7936" w:rsidRPr="00A55E63" w:rsidRDefault="00DC7936" w:rsidP="00EB55FA">
      <w:pPr>
        <w:spacing w:line="260" w:lineRule="exact"/>
        <w:jc w:val="both"/>
        <w:rPr>
          <w:rFonts w:ascii="Arial" w:hAnsi="Arial" w:cs="Arial"/>
        </w:rPr>
      </w:pPr>
    </w:p>
    <w:p w:rsidR="00DC7936" w:rsidRPr="00A55E63" w:rsidRDefault="00DC7936" w:rsidP="00EB55FA">
      <w:pPr>
        <w:spacing w:line="260" w:lineRule="exact"/>
        <w:jc w:val="both"/>
        <w:rPr>
          <w:rFonts w:ascii="Arial" w:hAnsi="Arial" w:cs="Arial"/>
        </w:rPr>
      </w:pPr>
    </w:p>
    <w:p w:rsidR="00DC7936" w:rsidRPr="00A55E63" w:rsidRDefault="00DC793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C7936" w:rsidRPr="00A55E63" w:rsidRDefault="00DC793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C7936" w:rsidRPr="00A55E63" w:rsidRDefault="00DC793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C7936" w:rsidRPr="00A55E63" w:rsidRDefault="00DC793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C7936" w:rsidRPr="00A55E63" w:rsidRDefault="00DC793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C7936" w:rsidRPr="00E0315B" w:rsidTr="00E0315B">
        <w:tc>
          <w:tcPr>
            <w:tcW w:w="4219" w:type="dxa"/>
          </w:tcPr>
          <w:p w:rsidR="00DC7936" w:rsidRPr="00E0315B" w:rsidRDefault="00DC7936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C7936" w:rsidRPr="00E0315B" w:rsidRDefault="00DC7936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Bežné účtovné</w:t>
            </w:r>
          </w:p>
          <w:p w:rsidR="00DC7936" w:rsidRPr="00E0315B" w:rsidRDefault="00DC7936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C7936" w:rsidRPr="00E0315B" w:rsidRDefault="00DC7936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C7936" w:rsidRPr="00E0315B" w:rsidTr="00E0315B">
        <w:tc>
          <w:tcPr>
            <w:tcW w:w="4219" w:type="dxa"/>
          </w:tcPr>
          <w:p w:rsidR="00DC7936" w:rsidRPr="00E0315B" w:rsidRDefault="00DC7936" w:rsidP="00E0315B">
            <w:pPr>
              <w:spacing w:line="260" w:lineRule="exact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C7936" w:rsidRPr="00E0315B" w:rsidRDefault="00DC793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DC7936" w:rsidRPr="00E0315B" w:rsidRDefault="00DC793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C7936" w:rsidRPr="00A55E63" w:rsidRDefault="00DC7936" w:rsidP="00AD6C8A">
      <w:pPr>
        <w:spacing w:line="260" w:lineRule="exact"/>
        <w:jc w:val="both"/>
        <w:rPr>
          <w:rFonts w:ascii="Arial" w:hAnsi="Arial" w:cs="Arial"/>
        </w:rPr>
      </w:pPr>
    </w:p>
    <w:p w:rsidR="00DC7936" w:rsidRPr="00A55E63" w:rsidRDefault="00DC7936" w:rsidP="00AD749D">
      <w:pPr>
        <w:spacing w:before="1" w:line="280" w:lineRule="exact"/>
        <w:jc w:val="both"/>
        <w:rPr>
          <w:rFonts w:ascii="Arial" w:hAnsi="Arial" w:cs="Arial"/>
        </w:rPr>
      </w:pPr>
    </w:p>
    <w:p w:rsidR="00DC7936" w:rsidRPr="00A55E63" w:rsidRDefault="00DC7936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C7936" w:rsidRPr="00A55E63" w:rsidRDefault="00DC793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C7936" w:rsidRPr="00A55E63" w:rsidRDefault="00DC7936" w:rsidP="00AD749D">
      <w:pPr>
        <w:spacing w:before="11" w:line="260" w:lineRule="exact"/>
        <w:jc w:val="both"/>
        <w:rPr>
          <w:rFonts w:ascii="Arial" w:hAnsi="Arial" w:cs="Arial"/>
        </w:rPr>
      </w:pPr>
    </w:p>
    <w:p w:rsidR="00DC7936" w:rsidRPr="00A55E63" w:rsidRDefault="00DC793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DC7936" w:rsidRPr="00A55E63" w:rsidRDefault="00DC793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C7936" w:rsidRPr="00A55E63" w:rsidRDefault="00DC793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C7936" w:rsidRPr="00E0315B" w:rsidTr="00E0315B">
        <w:tc>
          <w:tcPr>
            <w:tcW w:w="4843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C7936" w:rsidRPr="00E0315B" w:rsidTr="00E0315B">
        <w:tc>
          <w:tcPr>
            <w:tcW w:w="4843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C7936" w:rsidRPr="00E0315B" w:rsidTr="00E0315B">
        <w:tc>
          <w:tcPr>
            <w:tcW w:w="4843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C7936" w:rsidRPr="00E0315B" w:rsidTr="00E0315B">
        <w:tc>
          <w:tcPr>
            <w:tcW w:w="4843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C7936" w:rsidRPr="00E0315B" w:rsidTr="00E0315B">
        <w:tc>
          <w:tcPr>
            <w:tcW w:w="4843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kúpo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C7936" w:rsidRPr="00E0315B" w:rsidTr="00E0315B">
        <w:tc>
          <w:tcPr>
            <w:tcW w:w="4843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0315B">
              <w:rPr>
                <w:rFonts w:ascii="Arial" w:hAnsi="Arial" w:cs="Arial"/>
                <w:sz w:val="22"/>
                <w:szCs w:val="22"/>
              </w:rPr>
              <w:t>tvor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C7936" w:rsidRPr="00E0315B" w:rsidTr="00E0315B">
        <w:tc>
          <w:tcPr>
            <w:tcW w:w="4843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7936" w:rsidRPr="00E0315B" w:rsidTr="00E0315B">
        <w:tc>
          <w:tcPr>
            <w:tcW w:w="4843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C7936" w:rsidRPr="00E0315B" w:rsidTr="00E0315B">
        <w:tc>
          <w:tcPr>
            <w:tcW w:w="4843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0315B">
              <w:rPr>
                <w:rFonts w:ascii="Arial" w:hAnsi="Arial" w:cs="Arial"/>
                <w:sz w:val="22"/>
                <w:szCs w:val="22"/>
              </w:rPr>
              <w:t>ina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C7936" w:rsidRPr="00E0315B" w:rsidTr="00E0315B">
        <w:tc>
          <w:tcPr>
            <w:tcW w:w="4843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0315B">
              <w:rPr>
                <w:rFonts w:ascii="Arial" w:hAnsi="Arial" w:cs="Arial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z w:val="22"/>
                <w:szCs w:val="22"/>
              </w:rPr>
              <w:t>ky 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>tane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7936" w:rsidRPr="00E0315B" w:rsidTr="00E0315B">
        <w:tc>
          <w:tcPr>
            <w:tcW w:w="4843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7936" w:rsidRPr="00E0315B" w:rsidTr="00E0315B">
        <w:tc>
          <w:tcPr>
            <w:tcW w:w="4843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Pô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0315B">
              <w:rPr>
                <w:rFonts w:ascii="Arial" w:hAnsi="Arial" w:cs="Arial"/>
                <w:sz w:val="22"/>
                <w:szCs w:val="22"/>
              </w:rPr>
              <w:t>ičky 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0315B">
              <w:rPr>
                <w:rFonts w:ascii="Arial" w:hAnsi="Arial" w:cs="Arial"/>
                <w:sz w:val="22"/>
                <w:szCs w:val="22"/>
              </w:rPr>
              <w:t>úv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7936" w:rsidRPr="00E0315B" w:rsidTr="00E0315B">
        <w:tc>
          <w:tcPr>
            <w:tcW w:w="4843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riv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to</w:t>
            </w:r>
            <w:r w:rsidRPr="00E0315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0315B">
              <w:rPr>
                <w:rFonts w:ascii="Arial" w:hAnsi="Arial" w:cs="Arial"/>
                <w:sz w:val="22"/>
                <w:szCs w:val="22"/>
              </w:rPr>
              <w:t>op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0315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C7936" w:rsidRPr="00E0315B" w:rsidRDefault="00DC793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C7936" w:rsidRPr="00A55E63" w:rsidRDefault="00DC793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C7936" w:rsidRPr="00A55E63" w:rsidRDefault="00DC793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C7936" w:rsidRPr="00A55E63" w:rsidRDefault="00DC793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C7936" w:rsidRPr="00A55E63" w:rsidRDefault="00DC793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C7936" w:rsidRPr="00A55E63" w:rsidRDefault="00DC793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C7936" w:rsidRPr="00A55E63" w:rsidRDefault="00DC7936" w:rsidP="00AD749D">
      <w:pPr>
        <w:spacing w:before="1" w:line="280" w:lineRule="exact"/>
        <w:jc w:val="both"/>
        <w:rPr>
          <w:rFonts w:ascii="Arial" w:hAnsi="Arial" w:cs="Arial"/>
        </w:rPr>
      </w:pPr>
    </w:p>
    <w:p w:rsidR="00DC7936" w:rsidRPr="00A55E63" w:rsidRDefault="00DC7936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C7936" w:rsidRPr="00A55E63" w:rsidRDefault="00DC793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C7936" w:rsidRPr="00A55E63" w:rsidRDefault="00DC7936" w:rsidP="00AD749D">
      <w:pPr>
        <w:spacing w:before="11" w:line="260" w:lineRule="exact"/>
        <w:jc w:val="both"/>
        <w:rPr>
          <w:rFonts w:ascii="Arial" w:hAnsi="Arial" w:cs="Arial"/>
        </w:rPr>
      </w:pP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DC7936" w:rsidRPr="00A55E63" w:rsidRDefault="00DC793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C7936" w:rsidRPr="00A55E6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C7936" w:rsidRPr="00A55E6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DC7936" w:rsidRPr="00A55E6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C7936" w:rsidRPr="00A55E6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C7936" w:rsidRPr="00A55E6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DC7936" w:rsidRPr="00A55E6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C7936" w:rsidRPr="00451ED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C7936" w:rsidRPr="00451ED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7936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DC7936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7936" w:rsidRPr="00451ED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DC7936" w:rsidRPr="00451ED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7936" w:rsidRPr="00A55E6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DC7936" w:rsidRPr="00A55E6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7936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C7936" w:rsidRPr="00A55E63" w:rsidRDefault="00DC79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C7936" w:rsidRPr="00A55E63" w:rsidSect="00142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936" w:rsidRDefault="00DC7936">
      <w:r>
        <w:separator/>
      </w:r>
    </w:p>
  </w:endnote>
  <w:endnote w:type="continuationSeparator" w:id="0">
    <w:p w:rsidR="00DC7936" w:rsidRDefault="00DC7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36" w:rsidRDefault="00DC793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DC7936" w:rsidRDefault="00DC7936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936" w:rsidRDefault="00DC7936">
      <w:r>
        <w:separator/>
      </w:r>
    </w:p>
  </w:footnote>
  <w:footnote w:type="continuationSeparator" w:id="0">
    <w:p w:rsidR="00DC7936" w:rsidRDefault="00DC79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36" w:rsidRDefault="00DC7936">
    <w:pPr>
      <w:pStyle w:val="Header"/>
    </w:pPr>
  </w:p>
  <w:p w:rsidR="00DC7936" w:rsidRDefault="00DC7936">
    <w:pPr>
      <w:pStyle w:val="Header"/>
    </w:pPr>
  </w:p>
  <w:p w:rsidR="00DC7936" w:rsidRDefault="00DC7936">
    <w:pPr>
      <w:pStyle w:val="Header"/>
    </w:pPr>
  </w:p>
  <w:p w:rsidR="00DC7936" w:rsidRDefault="00DC7936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36691739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202271856</w:t>
    </w:r>
  </w:p>
  <w:p w:rsidR="00DC7936" w:rsidRDefault="00DC7936" w:rsidP="0055784D">
    <w:pPr>
      <w:pStyle w:val="Header"/>
      <w:rPr>
        <w:rFonts w:ascii="Times New Roman" w:hAnsi="Times New Roman"/>
        <w:sz w:val="24"/>
        <w:szCs w:val="24"/>
      </w:rPr>
    </w:pPr>
  </w:p>
  <w:p w:rsidR="00DC7936" w:rsidRDefault="00DC793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42E63"/>
    <w:rsid w:val="001A1B05"/>
    <w:rsid w:val="001C5F3C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0608C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C7936"/>
    <w:rsid w:val="00E010AF"/>
    <w:rsid w:val="00E0315B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E63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42E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77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42E63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42E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C277A"/>
    <w:rPr>
      <w:lang w:eastAsia="en-US"/>
    </w:rPr>
  </w:style>
  <w:style w:type="paragraph" w:styleId="ListParagraph">
    <w:name w:val="List Paragraph"/>
    <w:basedOn w:val="Normal"/>
    <w:uiPriority w:val="99"/>
    <w:qFormat/>
    <w:rsid w:val="00142E63"/>
  </w:style>
  <w:style w:type="paragraph" w:customStyle="1" w:styleId="TableParagraph">
    <w:name w:val="Table Paragraph"/>
    <w:basedOn w:val="Normal"/>
    <w:uiPriority w:val="99"/>
    <w:rsid w:val="00142E63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981</Words>
  <Characters>5595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2</cp:revision>
  <dcterms:created xsi:type="dcterms:W3CDTF">2016-06-30T17:50:00Z</dcterms:created>
  <dcterms:modified xsi:type="dcterms:W3CDTF">2016-06-30T17:50:00Z</dcterms:modified>
</cp:coreProperties>
</file>