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B74" w:rsidRPr="00A55E63" w:rsidRDefault="00241B74">
      <w:pPr>
        <w:spacing w:before="2" w:line="140" w:lineRule="exact"/>
        <w:rPr>
          <w:sz w:val="14"/>
          <w:szCs w:val="14"/>
          <w:lang w:val="en-US"/>
        </w:rPr>
      </w:pPr>
    </w:p>
    <w:p w:rsidR="00241B74" w:rsidRPr="00A55E63" w:rsidRDefault="00241B7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5</w:t>
      </w:r>
    </w:p>
    <w:p w:rsidR="00241B74" w:rsidRPr="00A55E63" w:rsidRDefault="00241B7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241B74" w:rsidRPr="00A55E63" w:rsidRDefault="00241B74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241B74" w:rsidRPr="006E49A2" w:rsidRDefault="00241B74" w:rsidP="00AD749D">
      <w:pPr>
        <w:spacing w:before="7" w:line="240" w:lineRule="exact"/>
        <w:jc w:val="both"/>
        <w:rPr>
          <w:rFonts w:ascii="Arial" w:hAnsi="Arial" w:cs="Arial"/>
        </w:rPr>
      </w:pPr>
    </w:p>
    <w:p w:rsidR="00241B74" w:rsidRPr="00A55E63" w:rsidRDefault="00241B7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241B74" w:rsidRPr="00A55E63" w:rsidRDefault="00241B7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241B74" w:rsidRPr="00A55E63" w:rsidRDefault="00241B74" w:rsidP="00AD749D">
      <w:pPr>
        <w:spacing w:before="7" w:line="240" w:lineRule="exact"/>
        <w:jc w:val="both"/>
        <w:rPr>
          <w:rFonts w:ascii="Arial" w:hAnsi="Arial" w:cs="Arial"/>
        </w:rPr>
      </w:pPr>
    </w:p>
    <w:p w:rsidR="00241B74" w:rsidRPr="00A55E63" w:rsidRDefault="00241B74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241B74" w:rsidRPr="00A55E63" w:rsidRDefault="00241B74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241B74" w:rsidRPr="00CC0C66" w:rsidTr="00CC0C66">
        <w:tc>
          <w:tcPr>
            <w:tcW w:w="3085" w:type="dxa"/>
          </w:tcPr>
          <w:p w:rsidR="00241B74" w:rsidRPr="00CC0C66" w:rsidRDefault="00241B74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41B74" w:rsidRPr="00CC0C66" w:rsidRDefault="00241B74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Zita Dvořáková, s.r.o.</w:t>
            </w:r>
          </w:p>
        </w:tc>
      </w:tr>
      <w:tr w:rsidR="00241B74" w:rsidRPr="00CC0C66" w:rsidTr="00CC0C66">
        <w:tc>
          <w:tcPr>
            <w:tcW w:w="3085" w:type="dxa"/>
          </w:tcPr>
          <w:p w:rsidR="00241B74" w:rsidRPr="00CC0C66" w:rsidRDefault="00241B74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41B74" w:rsidRPr="00CC0C66" w:rsidRDefault="00241B74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47343796</w:t>
            </w:r>
            <w:r>
              <w:rPr>
                <w:rFonts w:ascii="Arial" w:hAnsi="Arial" w:cs="Arial"/>
              </w:rPr>
              <w:tab/>
            </w:r>
          </w:p>
        </w:tc>
      </w:tr>
      <w:tr w:rsidR="00241B74" w:rsidRPr="00CC0C66" w:rsidTr="00CC0C66">
        <w:tc>
          <w:tcPr>
            <w:tcW w:w="3085" w:type="dxa"/>
          </w:tcPr>
          <w:p w:rsidR="00241B74" w:rsidRPr="00CC0C66" w:rsidRDefault="00241B74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41B74" w:rsidRPr="00CC0C66" w:rsidRDefault="00241B74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Moyzesa 6, 038 43 Kláštor pod Znievom</w:t>
            </w:r>
          </w:p>
        </w:tc>
      </w:tr>
    </w:tbl>
    <w:p w:rsidR="00241B74" w:rsidRPr="00A55E63" w:rsidRDefault="00241B74" w:rsidP="00EB55FA">
      <w:pPr>
        <w:spacing w:line="260" w:lineRule="exact"/>
        <w:jc w:val="both"/>
        <w:rPr>
          <w:rFonts w:ascii="Arial" w:hAnsi="Arial" w:cs="Arial"/>
        </w:rPr>
      </w:pPr>
    </w:p>
    <w:p w:rsidR="00241B74" w:rsidRPr="00A55E63" w:rsidRDefault="00241B74" w:rsidP="00EB55FA">
      <w:pPr>
        <w:spacing w:line="260" w:lineRule="exact"/>
        <w:jc w:val="both"/>
        <w:rPr>
          <w:rFonts w:ascii="Arial" w:hAnsi="Arial" w:cs="Arial"/>
        </w:rPr>
      </w:pPr>
    </w:p>
    <w:p w:rsidR="00241B74" w:rsidRPr="00A55E63" w:rsidRDefault="00241B7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41B74" w:rsidRPr="00A55E63" w:rsidRDefault="00241B7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41B74" w:rsidRPr="00A55E63" w:rsidRDefault="00241B74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41B74" w:rsidRPr="00A55E63" w:rsidRDefault="00241B74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41B74" w:rsidRPr="00A55E63" w:rsidRDefault="00241B74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241B74" w:rsidRPr="00CC0C66" w:rsidTr="00CC0C66">
        <w:tc>
          <w:tcPr>
            <w:tcW w:w="4219" w:type="dxa"/>
          </w:tcPr>
          <w:p w:rsidR="00241B74" w:rsidRPr="00CC0C66" w:rsidRDefault="00241B74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41B74" w:rsidRPr="00CC0C66" w:rsidRDefault="00241B74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241B74" w:rsidRPr="00CC0C66" w:rsidRDefault="00241B74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41B74" w:rsidRPr="00CC0C66" w:rsidRDefault="00241B74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241B74" w:rsidRPr="00CC0C66" w:rsidTr="00CC0C66">
        <w:tc>
          <w:tcPr>
            <w:tcW w:w="4219" w:type="dxa"/>
          </w:tcPr>
          <w:p w:rsidR="00241B74" w:rsidRPr="00CC0C66" w:rsidRDefault="00241B74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41B74" w:rsidRPr="00CC0C66" w:rsidRDefault="00241B74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41B74" w:rsidRPr="00CC0C66" w:rsidRDefault="00241B74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41B74" w:rsidRPr="00A55E63" w:rsidRDefault="00241B74" w:rsidP="00AD6C8A">
      <w:pPr>
        <w:spacing w:line="260" w:lineRule="exact"/>
        <w:jc w:val="both"/>
        <w:rPr>
          <w:rFonts w:ascii="Arial" w:hAnsi="Arial" w:cs="Arial"/>
        </w:rPr>
      </w:pPr>
    </w:p>
    <w:p w:rsidR="00241B74" w:rsidRPr="00A55E63" w:rsidRDefault="00241B74" w:rsidP="00AD749D">
      <w:pPr>
        <w:spacing w:before="1" w:line="280" w:lineRule="exact"/>
        <w:jc w:val="both"/>
        <w:rPr>
          <w:rFonts w:ascii="Arial" w:hAnsi="Arial" w:cs="Arial"/>
        </w:rPr>
      </w:pPr>
    </w:p>
    <w:p w:rsidR="00241B74" w:rsidRPr="00A55E63" w:rsidRDefault="00241B7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241B74" w:rsidRPr="00A55E63" w:rsidRDefault="00241B7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241B74" w:rsidRPr="00A55E63" w:rsidRDefault="00241B74" w:rsidP="00AD749D">
      <w:pPr>
        <w:spacing w:before="11" w:line="260" w:lineRule="exact"/>
        <w:jc w:val="both"/>
        <w:rPr>
          <w:rFonts w:ascii="Arial" w:hAnsi="Arial" w:cs="Arial"/>
        </w:rPr>
      </w:pPr>
    </w:p>
    <w:p w:rsidR="00241B74" w:rsidRPr="00A55E63" w:rsidRDefault="00241B7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áno</w:t>
      </w:r>
    </w:p>
    <w:p w:rsidR="00241B74" w:rsidRPr="00A55E63" w:rsidRDefault="00241B7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41B74" w:rsidRPr="00A55E63" w:rsidRDefault="00241B7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241B74" w:rsidRPr="00A55E63" w:rsidRDefault="00241B7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241B74" w:rsidRPr="00CC0C66" w:rsidTr="00CC0C66">
        <w:tc>
          <w:tcPr>
            <w:tcW w:w="4843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241B74" w:rsidRPr="00CC0C66" w:rsidTr="00CC0C66">
        <w:tc>
          <w:tcPr>
            <w:tcW w:w="4843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41B74" w:rsidRPr="00CC0C66" w:rsidTr="00CC0C66">
        <w:tc>
          <w:tcPr>
            <w:tcW w:w="4843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41B74" w:rsidRPr="00CC0C66" w:rsidTr="00CC0C66">
        <w:tc>
          <w:tcPr>
            <w:tcW w:w="4843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41B74" w:rsidRPr="00CC0C66" w:rsidTr="00CC0C66">
        <w:tc>
          <w:tcPr>
            <w:tcW w:w="4843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41B74" w:rsidRPr="00CC0C66" w:rsidTr="00CC0C66">
        <w:tc>
          <w:tcPr>
            <w:tcW w:w="4843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241B74" w:rsidRPr="00CC0C66" w:rsidTr="00CC0C66">
        <w:tc>
          <w:tcPr>
            <w:tcW w:w="4843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41B74" w:rsidRPr="00CC0C66" w:rsidTr="00CC0C66">
        <w:tc>
          <w:tcPr>
            <w:tcW w:w="4843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41B74" w:rsidRPr="00CC0C66" w:rsidTr="00CC0C66">
        <w:tc>
          <w:tcPr>
            <w:tcW w:w="4843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241B74" w:rsidRPr="00CC0C66" w:rsidTr="00CC0C66">
        <w:tc>
          <w:tcPr>
            <w:tcW w:w="4843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41B74" w:rsidRPr="00CC0C66" w:rsidTr="00CC0C66">
        <w:tc>
          <w:tcPr>
            <w:tcW w:w="4843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41B74" w:rsidRPr="00CC0C66" w:rsidTr="00CC0C66">
        <w:tc>
          <w:tcPr>
            <w:tcW w:w="4843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241B74" w:rsidRPr="00CC0C66" w:rsidTr="00CC0C66">
        <w:tc>
          <w:tcPr>
            <w:tcW w:w="4843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41B74" w:rsidRPr="00CC0C66" w:rsidRDefault="00241B74" w:rsidP="00CC0C66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41B74" w:rsidRPr="00A55E63" w:rsidRDefault="00241B7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41B74" w:rsidRPr="00A55E63" w:rsidRDefault="00241B7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41B74" w:rsidRPr="00A55E63" w:rsidRDefault="00241B7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241B74" w:rsidRPr="00A55E63" w:rsidRDefault="00241B7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41B74" w:rsidRPr="00A55E63" w:rsidRDefault="00241B7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41B74" w:rsidRPr="00A55E63" w:rsidRDefault="00241B7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41B74" w:rsidRPr="00A55E63" w:rsidRDefault="00241B7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241B74" w:rsidRPr="00A55E63" w:rsidRDefault="00241B7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41B74" w:rsidRPr="00A55E63" w:rsidRDefault="00241B74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241B74" w:rsidRPr="00A55E63" w:rsidRDefault="00241B74" w:rsidP="00AD749D">
      <w:pPr>
        <w:spacing w:before="1" w:line="280" w:lineRule="exact"/>
        <w:jc w:val="both"/>
        <w:rPr>
          <w:rFonts w:ascii="Arial" w:hAnsi="Arial" w:cs="Arial"/>
        </w:rPr>
      </w:pPr>
    </w:p>
    <w:p w:rsidR="00241B74" w:rsidRPr="00A55E63" w:rsidRDefault="00241B7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241B74" w:rsidRPr="00A55E63" w:rsidRDefault="00241B7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241B74" w:rsidRPr="00A55E63" w:rsidRDefault="00241B74" w:rsidP="00AD749D">
      <w:pPr>
        <w:spacing w:before="11" w:line="260" w:lineRule="exact"/>
        <w:jc w:val="both"/>
        <w:rPr>
          <w:rFonts w:ascii="Arial" w:hAnsi="Arial" w:cs="Arial"/>
        </w:rPr>
      </w:pP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241B74" w:rsidRPr="00A55E63" w:rsidRDefault="00241B74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41B74" w:rsidRPr="00A55E63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241B74" w:rsidRPr="00A55E63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41B74" w:rsidRPr="00A55E63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241B74" w:rsidRPr="00A55E63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41B74" w:rsidRPr="00A55E63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241B74" w:rsidRPr="00A55E63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241B74" w:rsidRPr="00A55E63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241B74" w:rsidRPr="00A55E63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241B74" w:rsidRPr="00451ED3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241B74" w:rsidRPr="00451ED3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41B74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241B74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41B74" w:rsidRPr="00451ED3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241B74" w:rsidRPr="00451ED3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41B74" w:rsidRPr="00A55E63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241B74" w:rsidRPr="00A55E63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241B74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41B74" w:rsidRPr="00A55E63" w:rsidRDefault="00241B7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241B74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1B74" w:rsidRDefault="00241B74">
      <w:r>
        <w:separator/>
      </w:r>
    </w:p>
  </w:endnote>
  <w:endnote w:type="continuationSeparator" w:id="0">
    <w:p w:rsidR="00241B74" w:rsidRDefault="00241B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5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B74" w:rsidRDefault="00241B74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241B74" w:rsidRDefault="00241B7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1B74" w:rsidRDefault="00241B74">
      <w:r>
        <w:separator/>
      </w:r>
    </w:p>
  </w:footnote>
  <w:footnote w:type="continuationSeparator" w:id="0">
    <w:p w:rsidR="00241B74" w:rsidRDefault="00241B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B74" w:rsidRDefault="00241B74">
    <w:pPr>
      <w:pStyle w:val="Header"/>
    </w:pPr>
  </w:p>
  <w:p w:rsidR="00241B74" w:rsidRDefault="00241B74">
    <w:pPr>
      <w:pStyle w:val="Header"/>
    </w:pPr>
  </w:p>
  <w:p w:rsidR="00241B74" w:rsidRDefault="00241B74">
    <w:pPr>
      <w:pStyle w:val="Header"/>
    </w:pPr>
  </w:p>
  <w:p w:rsidR="00241B74" w:rsidRDefault="00241B74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47343796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2023822042</w:t>
    </w:r>
  </w:p>
  <w:p w:rsidR="00241B74" w:rsidRDefault="00241B74" w:rsidP="0055784D">
    <w:pPr>
      <w:pStyle w:val="Header"/>
      <w:rPr>
        <w:rFonts w:ascii="Times New Roman" w:hAnsi="Times New Roman"/>
        <w:sz w:val="24"/>
        <w:szCs w:val="24"/>
      </w:rPr>
    </w:pPr>
  </w:p>
  <w:p w:rsidR="00241B74" w:rsidRDefault="00241B7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D3202"/>
    <w:rsid w:val="001406AD"/>
    <w:rsid w:val="001A1B05"/>
    <w:rsid w:val="002401F1"/>
    <w:rsid w:val="00241B74"/>
    <w:rsid w:val="002C12B4"/>
    <w:rsid w:val="002D7E6D"/>
    <w:rsid w:val="003657F5"/>
    <w:rsid w:val="00373635"/>
    <w:rsid w:val="003D056F"/>
    <w:rsid w:val="00401155"/>
    <w:rsid w:val="00451ED3"/>
    <w:rsid w:val="004925F8"/>
    <w:rsid w:val="004A2BF3"/>
    <w:rsid w:val="004D0A4F"/>
    <w:rsid w:val="00543048"/>
    <w:rsid w:val="0055784D"/>
    <w:rsid w:val="00560DB1"/>
    <w:rsid w:val="00623868"/>
    <w:rsid w:val="00637F73"/>
    <w:rsid w:val="00676DB4"/>
    <w:rsid w:val="006831DF"/>
    <w:rsid w:val="00687B4C"/>
    <w:rsid w:val="006E49A2"/>
    <w:rsid w:val="00727FE9"/>
    <w:rsid w:val="00846D55"/>
    <w:rsid w:val="00861175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16F39"/>
    <w:rsid w:val="00B504D2"/>
    <w:rsid w:val="00B7440A"/>
    <w:rsid w:val="00C01CB7"/>
    <w:rsid w:val="00C424DD"/>
    <w:rsid w:val="00C613D1"/>
    <w:rsid w:val="00C71636"/>
    <w:rsid w:val="00CB27BB"/>
    <w:rsid w:val="00CC0C66"/>
    <w:rsid w:val="00CC3205"/>
    <w:rsid w:val="00CD545D"/>
    <w:rsid w:val="00D335FC"/>
    <w:rsid w:val="00D605B2"/>
    <w:rsid w:val="00D738A6"/>
    <w:rsid w:val="00DA28EC"/>
    <w:rsid w:val="00DC2E55"/>
    <w:rsid w:val="00DE13D5"/>
    <w:rsid w:val="00E1750C"/>
    <w:rsid w:val="00E532AD"/>
    <w:rsid w:val="00E70F0E"/>
    <w:rsid w:val="00EA1BAD"/>
    <w:rsid w:val="00EB4798"/>
    <w:rsid w:val="00EB55FA"/>
    <w:rsid w:val="00EE5474"/>
    <w:rsid w:val="00F404E8"/>
    <w:rsid w:val="00F508D2"/>
    <w:rsid w:val="00F817B0"/>
    <w:rsid w:val="00FC4E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24DD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16F39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C424DD"/>
  </w:style>
  <w:style w:type="paragraph" w:customStyle="1" w:styleId="TableParagraph">
    <w:name w:val="Table Paragraph"/>
    <w:basedOn w:val="Normal"/>
    <w:uiPriority w:val="99"/>
    <w:rsid w:val="00C424DD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06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6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984</Words>
  <Characters>5612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Ing. Zita Dvorakova</cp:lastModifiedBy>
  <cp:revision>3</cp:revision>
  <dcterms:created xsi:type="dcterms:W3CDTF">2016-06-30T20:22:00Z</dcterms:created>
  <dcterms:modified xsi:type="dcterms:W3CDTF">2016-06-30T20:23:00Z</dcterms:modified>
</cp:coreProperties>
</file>