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B6F" w:rsidRDefault="00470B6F" w:rsidP="001B6D00">
      <w:pPr>
        <w:spacing w:line="240" w:lineRule="auto"/>
        <w:rPr>
          <w:b/>
          <w:bCs/>
          <w:sz w:val="24"/>
          <w:szCs w:val="24"/>
        </w:rPr>
      </w:pPr>
      <w:r w:rsidRPr="00047DAC">
        <w:rPr>
          <w:b/>
          <w:bCs/>
          <w:sz w:val="24"/>
          <w:szCs w:val="24"/>
        </w:rPr>
        <w:t>UČT POD 3-01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IČO : 00613886</w:t>
      </w:r>
    </w:p>
    <w:p w:rsidR="00470B6F" w:rsidRDefault="00470B6F" w:rsidP="001B6D00">
      <w:pPr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DIČ : SK2020362718</w:t>
      </w:r>
    </w:p>
    <w:p w:rsidR="00470B6F" w:rsidRPr="00A66DE4" w:rsidRDefault="00470B6F" w:rsidP="001B6D00">
      <w:pPr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Poz</w:t>
      </w:r>
      <w:r w:rsidRPr="00A66DE4">
        <w:rPr>
          <w:b/>
          <w:bCs/>
          <w:sz w:val="24"/>
          <w:szCs w:val="24"/>
          <w:u w:val="single"/>
        </w:rPr>
        <w:t>námky k účtovnej závierke PD Igram k</w:t>
      </w:r>
      <w:r>
        <w:rPr>
          <w:b/>
          <w:bCs/>
          <w:sz w:val="24"/>
          <w:szCs w:val="24"/>
          <w:u w:val="single"/>
        </w:rPr>
        <w:t> 31.12.2014</w:t>
      </w:r>
    </w:p>
    <w:p w:rsidR="00470B6F" w:rsidRDefault="00470B6F" w:rsidP="001B6D00">
      <w:pPr>
        <w:spacing w:line="240" w:lineRule="auto"/>
      </w:pPr>
      <w:r>
        <w:t>1/ Názov a sídlo podniku:</w:t>
      </w:r>
    </w:p>
    <w:p w:rsidR="00470B6F" w:rsidRDefault="00470B6F" w:rsidP="001B6D00">
      <w:pPr>
        <w:tabs>
          <w:tab w:val="left" w:pos="284"/>
        </w:tabs>
        <w:spacing w:line="240" w:lineRule="auto"/>
      </w:pPr>
      <w:r>
        <w:tab/>
        <w:t>Poľnohospodárske družstvo Igram, 900 84 Igram, okr. Senec</w:t>
      </w:r>
    </w:p>
    <w:p w:rsidR="00470B6F" w:rsidRDefault="00470B6F" w:rsidP="001B6D00">
      <w:pPr>
        <w:tabs>
          <w:tab w:val="left" w:pos="284"/>
        </w:tabs>
        <w:spacing w:line="240" w:lineRule="auto"/>
      </w:pPr>
      <w:r>
        <w:tab/>
        <w:t>Dátum založenia: 30.11.1990</w:t>
      </w:r>
    </w:p>
    <w:p w:rsidR="00470B6F" w:rsidRDefault="00470B6F" w:rsidP="001B6D00">
      <w:pPr>
        <w:tabs>
          <w:tab w:val="left" w:pos="284"/>
        </w:tabs>
        <w:spacing w:line="240" w:lineRule="auto"/>
      </w:pPr>
      <w:r>
        <w:tab/>
        <w:t>Deň zápisu do OR: 1.1.1991</w:t>
      </w:r>
    </w:p>
    <w:p w:rsidR="00470B6F" w:rsidRDefault="00470B6F" w:rsidP="001B6D00">
      <w:pPr>
        <w:tabs>
          <w:tab w:val="left" w:pos="284"/>
        </w:tabs>
        <w:spacing w:line="240" w:lineRule="auto"/>
      </w:pPr>
      <w:r>
        <w:tab/>
        <w:t>IČO: 00613886</w:t>
      </w:r>
    </w:p>
    <w:p w:rsidR="00470B6F" w:rsidRDefault="00470B6F" w:rsidP="001B6D00">
      <w:pPr>
        <w:tabs>
          <w:tab w:val="left" w:pos="284"/>
        </w:tabs>
        <w:spacing w:line="240" w:lineRule="auto"/>
      </w:pPr>
      <w:r>
        <w:tab/>
        <w:t>DIČ: 2020362718</w:t>
      </w:r>
    </w:p>
    <w:p w:rsidR="00470B6F" w:rsidRDefault="00470B6F" w:rsidP="001B6D00">
      <w:pPr>
        <w:tabs>
          <w:tab w:val="left" w:pos="284"/>
        </w:tabs>
        <w:spacing w:line="240" w:lineRule="auto"/>
      </w:pPr>
      <w:r>
        <w:t>2/ Hlavné činnosti:</w:t>
      </w:r>
    </w:p>
    <w:p w:rsidR="00470B6F" w:rsidRDefault="00470B6F" w:rsidP="001B6D00">
      <w:pPr>
        <w:tabs>
          <w:tab w:val="left" w:pos="284"/>
        </w:tabs>
        <w:spacing w:line="240" w:lineRule="auto"/>
      </w:pPr>
      <w:r>
        <w:t>-</w:t>
      </w:r>
      <w:r>
        <w:tab/>
        <w:t xml:space="preserve">podnikanie v poľnohospodárskej výrobe, vrátane predaja nespracovaných poľnohospodárskych </w:t>
      </w:r>
      <w:r>
        <w:tab/>
        <w:t>výrobkov</w:t>
      </w:r>
    </w:p>
    <w:p w:rsidR="00470B6F" w:rsidRDefault="00470B6F" w:rsidP="001B6D00">
      <w:pPr>
        <w:tabs>
          <w:tab w:val="left" w:pos="284"/>
        </w:tabs>
        <w:spacing w:line="240" w:lineRule="auto"/>
      </w:pPr>
      <w:r>
        <w:t xml:space="preserve">- </w:t>
      </w:r>
      <w:r>
        <w:tab/>
        <w:t>poskytovanie technických a dopravných služieb členom poľnohospodárskeho družstva</w:t>
      </w:r>
    </w:p>
    <w:p w:rsidR="00470B6F" w:rsidRDefault="00470B6F" w:rsidP="001B6D00">
      <w:pPr>
        <w:tabs>
          <w:tab w:val="left" w:pos="284"/>
        </w:tabs>
        <w:spacing w:line="240" w:lineRule="auto"/>
      </w:pPr>
      <w:r>
        <w:t>3/ Štatutárny orgán: Predstavenstvo družstva</w:t>
      </w:r>
    </w:p>
    <w:p w:rsidR="00470B6F" w:rsidRDefault="00470B6F" w:rsidP="001B6D00">
      <w:pPr>
        <w:tabs>
          <w:tab w:val="left" w:pos="284"/>
        </w:tabs>
        <w:spacing w:line="240" w:lineRule="auto"/>
      </w:pPr>
      <w:r>
        <w:t xml:space="preserve">- </w:t>
      </w:r>
      <w:r>
        <w:tab/>
        <w:t>Ing. Štefan Haršányi</w:t>
      </w:r>
    </w:p>
    <w:p w:rsidR="00470B6F" w:rsidRDefault="00470B6F" w:rsidP="001B6D00">
      <w:pPr>
        <w:tabs>
          <w:tab w:val="left" w:pos="284"/>
          <w:tab w:val="left" w:pos="4820"/>
        </w:tabs>
        <w:spacing w:line="240" w:lineRule="auto"/>
      </w:pPr>
      <w:r>
        <w:tab/>
        <w:t xml:space="preserve">r.č. 580223/7078, Potočná 12, 900 84  Báhoň    </w:t>
      </w:r>
      <w:r>
        <w:tab/>
        <w:t>predseda predstavenstva</w:t>
      </w:r>
    </w:p>
    <w:p w:rsidR="00470B6F" w:rsidRDefault="00470B6F" w:rsidP="001B6D00">
      <w:pPr>
        <w:tabs>
          <w:tab w:val="left" w:pos="284"/>
          <w:tab w:val="left" w:pos="4820"/>
        </w:tabs>
        <w:spacing w:line="240" w:lineRule="auto"/>
      </w:pPr>
      <w:r>
        <w:t>-</w:t>
      </w:r>
      <w:r>
        <w:tab/>
        <w:t>Jozef Šarmír</w:t>
      </w:r>
    </w:p>
    <w:p w:rsidR="00470B6F" w:rsidRDefault="00470B6F" w:rsidP="001B6D00">
      <w:pPr>
        <w:tabs>
          <w:tab w:val="left" w:pos="284"/>
          <w:tab w:val="left" w:pos="4820"/>
        </w:tabs>
        <w:spacing w:line="240" w:lineRule="auto"/>
      </w:pPr>
      <w:r>
        <w:tab/>
        <w:t>r.č. 750404/6209, Čataj č. 4, 900 83</w:t>
      </w:r>
      <w:r>
        <w:tab/>
        <w:t>podpredseda predstavenstva</w:t>
      </w:r>
    </w:p>
    <w:p w:rsidR="00470B6F" w:rsidRDefault="00470B6F" w:rsidP="001B6D00">
      <w:pPr>
        <w:tabs>
          <w:tab w:val="left" w:pos="284"/>
          <w:tab w:val="left" w:pos="4820"/>
        </w:tabs>
        <w:spacing w:line="240" w:lineRule="auto"/>
      </w:pPr>
      <w:r>
        <w:t>-</w:t>
      </w:r>
      <w:r>
        <w:tab/>
        <w:t>Michal Grosman</w:t>
      </w:r>
    </w:p>
    <w:p w:rsidR="00470B6F" w:rsidRDefault="00470B6F" w:rsidP="001B6D00">
      <w:pPr>
        <w:tabs>
          <w:tab w:val="left" w:pos="284"/>
          <w:tab w:val="left" w:pos="4820"/>
        </w:tabs>
        <w:spacing w:line="240" w:lineRule="auto"/>
      </w:pPr>
      <w:r>
        <w:tab/>
        <w:t>r.č. 500926/173, Igram č. 115, 900 84</w:t>
      </w:r>
      <w:r>
        <w:tab/>
        <w:t>člen predstavenstva</w:t>
      </w:r>
    </w:p>
    <w:p w:rsidR="00470B6F" w:rsidRDefault="00470B6F" w:rsidP="001B6D00">
      <w:pPr>
        <w:tabs>
          <w:tab w:val="left" w:pos="284"/>
          <w:tab w:val="left" w:pos="4820"/>
        </w:tabs>
        <w:spacing w:line="240" w:lineRule="auto"/>
      </w:pPr>
      <w:r>
        <w:t>-</w:t>
      </w:r>
      <w:r>
        <w:tab/>
        <w:t>Mária Benianová</w:t>
      </w:r>
    </w:p>
    <w:p w:rsidR="00470B6F" w:rsidRDefault="00470B6F" w:rsidP="001B6D00">
      <w:pPr>
        <w:tabs>
          <w:tab w:val="left" w:pos="284"/>
          <w:tab w:val="left" w:pos="4820"/>
        </w:tabs>
        <w:spacing w:line="240" w:lineRule="auto"/>
      </w:pPr>
      <w:r>
        <w:tab/>
        <w:t>r.č. 465907/183, Igram č. 113, 900 84</w:t>
      </w:r>
      <w:r>
        <w:tab/>
        <w:t>členka predstavenstva</w:t>
      </w:r>
    </w:p>
    <w:p w:rsidR="00470B6F" w:rsidRDefault="00470B6F" w:rsidP="001B6D00">
      <w:pPr>
        <w:tabs>
          <w:tab w:val="left" w:pos="284"/>
          <w:tab w:val="left" w:pos="4820"/>
        </w:tabs>
        <w:spacing w:line="240" w:lineRule="auto"/>
      </w:pPr>
      <w:r>
        <w:t>-</w:t>
      </w:r>
      <w:r>
        <w:tab/>
        <w:t>Anna Brunovská</w:t>
      </w:r>
    </w:p>
    <w:p w:rsidR="00470B6F" w:rsidRDefault="00470B6F" w:rsidP="001B6D00">
      <w:pPr>
        <w:tabs>
          <w:tab w:val="left" w:pos="284"/>
          <w:tab w:val="left" w:pos="4820"/>
        </w:tabs>
        <w:spacing w:line="240" w:lineRule="auto"/>
      </w:pPr>
      <w:r>
        <w:tab/>
        <w:t>r.č. 505121/259, Kaplna č. 71, 900 84</w:t>
      </w:r>
      <w:r>
        <w:tab/>
        <w:t>členka predstavenstva</w:t>
      </w:r>
    </w:p>
    <w:p w:rsidR="00470B6F" w:rsidRDefault="00470B6F" w:rsidP="00036136">
      <w:pPr>
        <w:tabs>
          <w:tab w:val="left" w:pos="284"/>
          <w:tab w:val="left" w:pos="4820"/>
        </w:tabs>
        <w:spacing w:line="240" w:lineRule="auto"/>
      </w:pPr>
      <w:r>
        <w:t>4/ Počet členov:</w:t>
      </w:r>
    </w:p>
    <w:p w:rsidR="00470B6F" w:rsidRDefault="00470B6F" w:rsidP="00036136">
      <w:pPr>
        <w:tabs>
          <w:tab w:val="left" w:pos="284"/>
          <w:tab w:val="left" w:pos="4820"/>
        </w:tabs>
        <w:spacing w:line="240" w:lineRule="auto"/>
      </w:pPr>
      <w:r>
        <w:t>-</w:t>
      </w:r>
      <w:r>
        <w:tab/>
        <w:t>pracujúci v PD Igram:                        4</w:t>
      </w:r>
    </w:p>
    <w:p w:rsidR="00470B6F" w:rsidRDefault="00470B6F" w:rsidP="00036136">
      <w:pPr>
        <w:tabs>
          <w:tab w:val="left" w:pos="284"/>
          <w:tab w:val="left" w:pos="4820"/>
        </w:tabs>
        <w:spacing w:line="240" w:lineRule="auto"/>
      </w:pPr>
      <w:r>
        <w:t>-   dohodári   členovia                              2</w:t>
      </w:r>
    </w:p>
    <w:p w:rsidR="00470B6F" w:rsidRPr="00790D6A" w:rsidRDefault="00470B6F" w:rsidP="00036136">
      <w:pPr>
        <w:tabs>
          <w:tab w:val="left" w:pos="284"/>
          <w:tab w:val="left" w:pos="4820"/>
        </w:tabs>
        <w:spacing w:line="240" w:lineRule="auto"/>
        <w:rPr>
          <w:color w:val="FF0000"/>
        </w:rPr>
      </w:pPr>
      <w:r>
        <w:t>-    zamestnanci  /nečlenovia/                3</w:t>
      </w:r>
    </w:p>
    <w:p w:rsidR="00470B6F" w:rsidRPr="006E4889" w:rsidRDefault="00470B6F" w:rsidP="00036136">
      <w:pPr>
        <w:tabs>
          <w:tab w:val="left" w:pos="284"/>
          <w:tab w:val="left" w:pos="4820"/>
        </w:tabs>
        <w:spacing w:line="240" w:lineRule="auto"/>
      </w:pPr>
      <w:r>
        <w:t>-</w:t>
      </w:r>
      <w:r>
        <w:tab/>
        <w:t>dôchodcovia a nepracujúci              98</w:t>
      </w:r>
    </w:p>
    <w:p w:rsidR="00470B6F" w:rsidRPr="00115B5A" w:rsidRDefault="00470B6F" w:rsidP="00115B5A">
      <w:pPr>
        <w:spacing w:line="240" w:lineRule="auto"/>
        <w:rPr>
          <w:bCs/>
          <w:sz w:val="24"/>
          <w:szCs w:val="24"/>
        </w:rPr>
      </w:pPr>
      <w:r w:rsidRPr="00115B5A">
        <w:rPr>
          <w:bCs/>
          <w:sz w:val="24"/>
          <w:szCs w:val="24"/>
        </w:rPr>
        <w:t>Výška hlasovacieho práva člena PD-1 hlas</w:t>
      </w:r>
    </w:p>
    <w:p w:rsidR="00470B6F" w:rsidRDefault="00470B6F" w:rsidP="00115B5A">
      <w:pPr>
        <w:spacing w:line="240" w:lineRule="auto"/>
        <w:rPr>
          <w:b/>
          <w:bCs/>
          <w:sz w:val="24"/>
          <w:szCs w:val="24"/>
        </w:rPr>
      </w:pPr>
      <w:r w:rsidRPr="00047DAC">
        <w:rPr>
          <w:b/>
          <w:bCs/>
          <w:sz w:val="24"/>
          <w:szCs w:val="24"/>
        </w:rPr>
        <w:t>UČT POD 3-01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IČO : 00613886</w:t>
      </w:r>
    </w:p>
    <w:p w:rsidR="00470B6F" w:rsidRDefault="00470B6F" w:rsidP="00115B5A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DIČ : SK2020362718</w:t>
      </w:r>
    </w:p>
    <w:p w:rsidR="00470B6F" w:rsidRDefault="00470B6F" w:rsidP="00115B5A">
      <w:pPr>
        <w:spacing w:line="240" w:lineRule="auto"/>
      </w:pPr>
      <w:r>
        <w:rPr>
          <w:b/>
          <w:bCs/>
          <w:sz w:val="24"/>
          <w:szCs w:val="24"/>
        </w:rPr>
        <w:t xml:space="preserve">                                                                  -   2   -</w:t>
      </w:r>
    </w:p>
    <w:p w:rsidR="00470B6F" w:rsidRPr="00790D6A" w:rsidRDefault="00470B6F" w:rsidP="00036136">
      <w:pPr>
        <w:tabs>
          <w:tab w:val="left" w:pos="284"/>
          <w:tab w:val="left" w:pos="4820"/>
        </w:tabs>
        <w:spacing w:line="240" w:lineRule="auto"/>
        <w:rPr>
          <w:color w:val="FF0000"/>
        </w:rPr>
      </w:pPr>
      <w:r>
        <w:t>5/ Priemerný počet pracovníkov počas účtovného obdobia: 6</w:t>
      </w:r>
    </w:p>
    <w:p w:rsidR="00470B6F" w:rsidRPr="00790D6A" w:rsidRDefault="00470B6F" w:rsidP="004E1E6E">
      <w:pPr>
        <w:numPr>
          <w:ilvl w:val="0"/>
          <w:numId w:val="22"/>
        </w:numPr>
        <w:tabs>
          <w:tab w:val="left" w:pos="284"/>
          <w:tab w:val="left" w:pos="4820"/>
        </w:tabs>
        <w:spacing w:line="240" w:lineRule="auto"/>
        <w:rPr>
          <w:color w:val="FF0000"/>
        </w:rPr>
      </w:pPr>
      <w:r>
        <w:t xml:space="preserve">z toho riadiacich: </w:t>
      </w:r>
      <w:r w:rsidRPr="006E4889">
        <w:t>2</w:t>
      </w:r>
    </w:p>
    <w:p w:rsidR="00470B6F" w:rsidRPr="00790D6A" w:rsidRDefault="00470B6F" w:rsidP="004E1E6E">
      <w:pPr>
        <w:numPr>
          <w:ilvl w:val="0"/>
          <w:numId w:val="22"/>
        </w:numPr>
        <w:tabs>
          <w:tab w:val="left" w:pos="284"/>
          <w:tab w:val="left" w:pos="4820"/>
        </w:tabs>
        <w:spacing w:line="240" w:lineRule="auto"/>
        <w:rPr>
          <w:color w:val="FF0000"/>
        </w:rPr>
      </w:pPr>
      <w:r>
        <w:t xml:space="preserve">v minulom období priemerný počet pracovníkov 7 z toho riadiacich </w:t>
      </w:r>
      <w:r w:rsidRPr="006E4889">
        <w:t>2</w:t>
      </w:r>
    </w:p>
    <w:p w:rsidR="00470B6F" w:rsidRDefault="00470B6F" w:rsidP="00036136">
      <w:pPr>
        <w:tabs>
          <w:tab w:val="left" w:pos="284"/>
          <w:tab w:val="left" w:pos="4820"/>
        </w:tabs>
        <w:spacing w:line="240" w:lineRule="auto"/>
      </w:pPr>
      <w:r>
        <w:t xml:space="preserve">                                                                               -2-</w:t>
      </w:r>
    </w:p>
    <w:p w:rsidR="00470B6F" w:rsidRDefault="00470B6F" w:rsidP="004B6F38">
      <w:pPr>
        <w:tabs>
          <w:tab w:val="left" w:pos="284"/>
          <w:tab w:val="left" w:pos="4820"/>
        </w:tabs>
        <w:spacing w:line="240" w:lineRule="auto"/>
      </w:pPr>
      <w:r>
        <w:t xml:space="preserve">6/ Účtovná závierka zostavená za bezprostredne predchádzajúce účtovné obdobie bola schválená </w:t>
      </w:r>
      <w:r>
        <w:tab/>
        <w:t xml:space="preserve">uznesením č. 1 VČS PD Igram, konanej dňa </w:t>
      </w:r>
      <w:r w:rsidRPr="00AA0C5F">
        <w:t>2</w:t>
      </w:r>
      <w:r>
        <w:t>4</w:t>
      </w:r>
      <w:r w:rsidRPr="00AA0C5F">
        <w:t>.3.</w:t>
      </w:r>
      <w:r>
        <w:t>2015 tak, ako bola predložená.</w:t>
      </w:r>
    </w:p>
    <w:p w:rsidR="00470B6F" w:rsidRDefault="00470B6F" w:rsidP="00A66DE4">
      <w:pPr>
        <w:tabs>
          <w:tab w:val="left" w:pos="284"/>
        </w:tabs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Použité účtovné zásady a účtovné metódy:</w:t>
      </w:r>
    </w:p>
    <w:p w:rsidR="00470B6F" w:rsidRDefault="00470B6F" w:rsidP="00A66DE4">
      <w:pPr>
        <w:tabs>
          <w:tab w:val="left" w:pos="284"/>
        </w:tabs>
        <w:spacing w:line="240" w:lineRule="auto"/>
      </w:pPr>
      <w:r>
        <w:t xml:space="preserve">1/ Spoločnosť zostavila účtovnú závierku za predpokladu nepretržitého pokračovanie vo svojej </w:t>
      </w:r>
      <w:r>
        <w:tab/>
        <w:t>činnosti.</w:t>
      </w:r>
    </w:p>
    <w:p w:rsidR="00470B6F" w:rsidRDefault="00470B6F" w:rsidP="00A66DE4">
      <w:pPr>
        <w:tabs>
          <w:tab w:val="left" w:pos="284"/>
        </w:tabs>
        <w:spacing w:line="240" w:lineRule="auto"/>
      </w:pPr>
      <w:r>
        <w:t>2/</w:t>
      </w:r>
      <w:r>
        <w:tab/>
        <w:t>Spôsob ocenenia jednotlivých položiek.</w:t>
      </w:r>
    </w:p>
    <w:p w:rsidR="00470B6F" w:rsidRDefault="00470B6F" w:rsidP="00A66DE4">
      <w:pPr>
        <w:tabs>
          <w:tab w:val="left" w:pos="284"/>
        </w:tabs>
        <w:spacing w:line="240" w:lineRule="auto"/>
      </w:pPr>
      <w:r>
        <w:t>a/</w:t>
      </w:r>
      <w:r>
        <w:tab/>
        <w:t>Podnik nakupoval zásoby.</w:t>
      </w:r>
    </w:p>
    <w:p w:rsidR="00470B6F" w:rsidRDefault="00470B6F" w:rsidP="00A66DE4">
      <w:pPr>
        <w:tabs>
          <w:tab w:val="left" w:pos="284"/>
        </w:tabs>
        <w:spacing w:line="240" w:lineRule="auto"/>
      </w:pPr>
      <w:r>
        <w:tab/>
        <w:t>Nakupované zásoby sú oceňované na základe obstarávacích cien bez DPH.</w:t>
      </w:r>
    </w:p>
    <w:p w:rsidR="00470B6F" w:rsidRDefault="00470B6F" w:rsidP="00A66DE4">
      <w:pPr>
        <w:tabs>
          <w:tab w:val="left" w:pos="284"/>
        </w:tabs>
        <w:spacing w:line="240" w:lineRule="auto"/>
      </w:pPr>
      <w:r>
        <w:tab/>
        <w:t xml:space="preserve">Vlastné zásoby sú oceňované stálou hodnotou v priebehu celého roka podľa predpokladaných </w:t>
      </w:r>
      <w:r>
        <w:tab/>
        <w:t>vlastných nákladov.</w:t>
      </w:r>
    </w:p>
    <w:p w:rsidR="00470B6F" w:rsidRDefault="00470B6F" w:rsidP="00A66DE4">
      <w:pPr>
        <w:tabs>
          <w:tab w:val="left" w:pos="284"/>
        </w:tabs>
        <w:spacing w:line="240" w:lineRule="auto"/>
      </w:pPr>
      <w:r>
        <w:t>b/</w:t>
      </w:r>
      <w:r>
        <w:tab/>
        <w:t>Hmotný majetok sa oceňuje na základe vlastných nákladov na jeho zhotovenie.</w:t>
      </w:r>
    </w:p>
    <w:p w:rsidR="00470B6F" w:rsidRDefault="00470B6F" w:rsidP="00A66DE4">
      <w:pPr>
        <w:tabs>
          <w:tab w:val="left" w:pos="284"/>
        </w:tabs>
        <w:spacing w:line="240" w:lineRule="auto"/>
      </w:pPr>
      <w:r>
        <w:t>c/</w:t>
      </w:r>
      <w:r>
        <w:tab/>
        <w:t xml:space="preserve">Cenné papiere a majetkové účastiny sú oceňované historicky na základe vkladu do </w:t>
      </w:r>
      <w:r>
        <w:tab/>
        <w:t>zainteresovaných organizácií.</w:t>
      </w:r>
    </w:p>
    <w:p w:rsidR="00470B6F" w:rsidRDefault="00470B6F" w:rsidP="00A66DE4">
      <w:pPr>
        <w:tabs>
          <w:tab w:val="left" w:pos="284"/>
        </w:tabs>
        <w:spacing w:line="240" w:lineRule="auto"/>
      </w:pPr>
      <w:r>
        <w:t>3/</w:t>
      </w:r>
      <w:r>
        <w:tab/>
        <w:t>Spôsob stanovenia reprodukčnej obstarávacej ceny.</w:t>
      </w:r>
    </w:p>
    <w:p w:rsidR="00470B6F" w:rsidRDefault="00470B6F" w:rsidP="00A66DE4">
      <w:pPr>
        <w:tabs>
          <w:tab w:val="left" w:pos="284"/>
        </w:tabs>
        <w:spacing w:line="240" w:lineRule="auto"/>
      </w:pPr>
      <w:r>
        <w:tab/>
        <w:t>Reprodukčná obstarávacia cena sa stanovuje z kúpnej ceny a nákladov na jej obstaranie.</w:t>
      </w:r>
    </w:p>
    <w:p w:rsidR="00470B6F" w:rsidRDefault="00470B6F" w:rsidP="00A66DE4">
      <w:pPr>
        <w:tabs>
          <w:tab w:val="left" w:pos="284"/>
        </w:tabs>
        <w:spacing w:line="240" w:lineRule="auto"/>
      </w:pPr>
      <w:r>
        <w:t>4/</w:t>
      </w:r>
      <w:r>
        <w:tab/>
        <w:t>Druhy vedľajších nákladov súvisiacich s obstaraním.</w:t>
      </w:r>
    </w:p>
    <w:p w:rsidR="00470B6F" w:rsidRDefault="00470B6F" w:rsidP="00A66DE4">
      <w:pPr>
        <w:tabs>
          <w:tab w:val="left" w:pos="284"/>
        </w:tabs>
        <w:spacing w:line="240" w:lineRule="auto"/>
      </w:pPr>
      <w:r>
        <w:tab/>
        <w:t>Pri nakupovaných zásobách vrátane nákladov na obaly a na morenie.</w:t>
      </w:r>
    </w:p>
    <w:p w:rsidR="00470B6F" w:rsidRDefault="00470B6F" w:rsidP="00A66DE4">
      <w:pPr>
        <w:tabs>
          <w:tab w:val="left" w:pos="284"/>
        </w:tabs>
        <w:spacing w:line="240" w:lineRule="auto"/>
      </w:pPr>
      <w:r>
        <w:t xml:space="preserve">5/ </w:t>
      </w:r>
      <w:r>
        <w:tab/>
        <w:t>Zmeny spôsobov oceňovania a spôsob odpisovania.</w:t>
      </w:r>
    </w:p>
    <w:p w:rsidR="00470B6F" w:rsidRDefault="00470B6F" w:rsidP="00A66DE4">
      <w:pPr>
        <w:tabs>
          <w:tab w:val="left" w:pos="284"/>
        </w:tabs>
        <w:spacing w:line="240" w:lineRule="auto"/>
      </w:pPr>
      <w:r>
        <w:tab/>
        <w:t xml:space="preserve">V priebehu roka nedošlo k zmene oceňovania. Pre odpisovanie HIM používa družstvo rovnomerné </w:t>
      </w:r>
      <w:r>
        <w:tab/>
        <w:t xml:space="preserve">odpisovanie. </w:t>
      </w:r>
    </w:p>
    <w:p w:rsidR="00470B6F" w:rsidRDefault="00470B6F" w:rsidP="00A66DE4">
      <w:pPr>
        <w:tabs>
          <w:tab w:val="left" w:pos="284"/>
        </w:tabs>
        <w:spacing w:line="240" w:lineRule="auto"/>
      </w:pPr>
      <w:r>
        <w:t>6/</w:t>
      </w:r>
      <w:r>
        <w:tab/>
        <w:t>Opravné položky</w:t>
      </w:r>
    </w:p>
    <w:p w:rsidR="00470B6F" w:rsidRDefault="00470B6F" w:rsidP="00A66DE4">
      <w:pPr>
        <w:tabs>
          <w:tab w:val="left" w:pos="284"/>
        </w:tabs>
        <w:spacing w:line="240" w:lineRule="auto"/>
      </w:pPr>
      <w:r>
        <w:tab/>
        <w:t>V bežnom roku družstvo netvorilo opravné položky.</w:t>
      </w:r>
    </w:p>
    <w:p w:rsidR="00470B6F" w:rsidRDefault="00470B6F" w:rsidP="00A66DE4">
      <w:pPr>
        <w:tabs>
          <w:tab w:val="left" w:pos="284"/>
        </w:tabs>
        <w:spacing w:line="240" w:lineRule="auto"/>
      </w:pPr>
      <w:r>
        <w:t>7/</w:t>
      </w:r>
      <w:r>
        <w:tab/>
        <w:t xml:space="preserve">Spôsob zostavenia odpisového plánu pre investičný majetok a použité odpisové metódy pri </w:t>
      </w:r>
      <w:r>
        <w:tab/>
        <w:t>stanovení účtovných odpisov.</w:t>
      </w:r>
    </w:p>
    <w:p w:rsidR="00470B6F" w:rsidRDefault="00470B6F" w:rsidP="00A66DE4">
      <w:pPr>
        <w:tabs>
          <w:tab w:val="left" w:pos="284"/>
        </w:tabs>
        <w:spacing w:line="240" w:lineRule="auto"/>
      </w:pPr>
    </w:p>
    <w:p w:rsidR="00470B6F" w:rsidRDefault="00470B6F" w:rsidP="00115B5A">
      <w:pPr>
        <w:spacing w:line="240" w:lineRule="auto"/>
        <w:rPr>
          <w:b/>
          <w:bCs/>
          <w:sz w:val="24"/>
          <w:szCs w:val="24"/>
        </w:rPr>
      </w:pPr>
      <w:r w:rsidRPr="00047DAC">
        <w:rPr>
          <w:b/>
          <w:bCs/>
          <w:sz w:val="24"/>
          <w:szCs w:val="24"/>
        </w:rPr>
        <w:t>UČT POD 3-01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IČO : 00613886</w:t>
      </w:r>
    </w:p>
    <w:p w:rsidR="00470B6F" w:rsidRDefault="00470B6F" w:rsidP="00115B5A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DIČ : SK2020362718</w:t>
      </w:r>
    </w:p>
    <w:p w:rsidR="00470B6F" w:rsidRDefault="00470B6F" w:rsidP="00115B5A">
      <w:pPr>
        <w:spacing w:line="240" w:lineRule="auto"/>
      </w:pPr>
      <w:r>
        <w:rPr>
          <w:b/>
          <w:bCs/>
          <w:sz w:val="24"/>
          <w:szCs w:val="24"/>
        </w:rPr>
        <w:t xml:space="preserve">                                                                  -   3   -</w:t>
      </w:r>
    </w:p>
    <w:p w:rsidR="00470B6F" w:rsidRDefault="00470B6F" w:rsidP="00A66DE4">
      <w:pPr>
        <w:tabs>
          <w:tab w:val="left" w:pos="284"/>
        </w:tabs>
        <w:spacing w:line="240" w:lineRule="auto"/>
      </w:pPr>
      <w:r>
        <w:tab/>
        <w:t xml:space="preserve">Pri zostavovaní odpisového plánu pre investičný majetok družstvo vychádzalo z vyhlášky o dani </w:t>
      </w:r>
      <w:r>
        <w:tab/>
        <w:t xml:space="preserve">z príjmov, majetok bol zaradený do odpisových skupín podľa zákona 60/2009 Z.z., zrýchlené </w:t>
      </w:r>
      <w:r>
        <w:tab/>
        <w:t xml:space="preserve">odpisovanie majetku nebolo zavedené.                                                                           </w:t>
      </w:r>
    </w:p>
    <w:p w:rsidR="00470B6F" w:rsidRDefault="00470B6F" w:rsidP="00A66DE4">
      <w:pPr>
        <w:tabs>
          <w:tab w:val="left" w:pos="284"/>
        </w:tabs>
        <w:spacing w:line="240" w:lineRule="auto"/>
        <w:rPr>
          <w:b/>
          <w:bCs/>
        </w:rPr>
      </w:pPr>
      <w:r>
        <w:tab/>
        <w:t>Družstvo nevlastní cudziu menu.</w:t>
      </w:r>
    </w:p>
    <w:p w:rsidR="00470B6F" w:rsidRDefault="00470B6F" w:rsidP="00A66DE4">
      <w:pPr>
        <w:tabs>
          <w:tab w:val="left" w:pos="284"/>
        </w:tabs>
        <w:spacing w:line="240" w:lineRule="auto"/>
      </w:pPr>
      <w:r w:rsidRPr="00017100">
        <w:rPr>
          <w:b/>
          <w:bCs/>
        </w:rPr>
        <w:t>Prehľad o pohybe investičného majetku podľa jednotlivých položiek súvahy v nasledovnej štruktúre:</w:t>
      </w:r>
      <w:r>
        <w:t xml:space="preserve">                                                                     </w:t>
      </w:r>
    </w:p>
    <w:p w:rsidR="00470B6F" w:rsidRDefault="00470B6F" w:rsidP="00A66DE4">
      <w:pPr>
        <w:tabs>
          <w:tab w:val="left" w:pos="284"/>
        </w:tabs>
        <w:spacing w:line="240" w:lineRule="auto"/>
      </w:pPr>
      <w:r>
        <w:t xml:space="preserve">                                                                         </w:t>
      </w:r>
    </w:p>
    <w:p w:rsidR="00470B6F" w:rsidRDefault="00470B6F" w:rsidP="00A66DE4">
      <w:pPr>
        <w:tabs>
          <w:tab w:val="left" w:pos="284"/>
        </w:tabs>
        <w:spacing w:line="240" w:lineRule="auto"/>
      </w:pPr>
      <w:r w:rsidRPr="00B41797">
        <w:rPr>
          <w:b/>
          <w:bCs/>
        </w:rPr>
        <w:t>1/ Nehmotný investičný majetok</w:t>
      </w:r>
    </w:p>
    <w:p w:rsidR="00470B6F" w:rsidRDefault="00470B6F" w:rsidP="00A66DE4">
      <w:pPr>
        <w:tabs>
          <w:tab w:val="left" w:pos="284"/>
        </w:tabs>
        <w:spacing w:line="240" w:lineRule="auto"/>
      </w:pPr>
      <w:r>
        <w:tab/>
        <w:t>Družstvo neeviduje NIM</w:t>
      </w:r>
    </w:p>
    <w:p w:rsidR="00470B6F" w:rsidRDefault="00470B6F" w:rsidP="00A66DE4">
      <w:pPr>
        <w:tabs>
          <w:tab w:val="left" w:pos="284"/>
        </w:tabs>
        <w:spacing w:line="240" w:lineRule="auto"/>
      </w:pPr>
      <w:r w:rsidRPr="00B41797">
        <w:rPr>
          <w:b/>
          <w:bCs/>
        </w:rPr>
        <w:t>2/</w:t>
      </w:r>
      <w:r w:rsidRPr="00B41797">
        <w:rPr>
          <w:b/>
          <w:bCs/>
        </w:rPr>
        <w:tab/>
        <w:t>Spolu hmot.invest.majetok</w:t>
      </w:r>
      <w:r>
        <w:t xml:space="preserve">                                 Rok 2014</w:t>
      </w:r>
    </w:p>
    <w:p w:rsidR="00470B6F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</w:t>
      </w:r>
      <w:r>
        <w:tab/>
        <w:t>stavby                                                                       520.916,58</w:t>
      </w:r>
    </w:p>
    <w:p w:rsidR="00470B6F" w:rsidRPr="00B01EDE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  <w:rPr>
          <w:color w:val="FF0000"/>
        </w:rPr>
      </w:pPr>
      <w:r>
        <w:t xml:space="preserve">-   úbytky stavby                                                                                         </w:t>
      </w:r>
    </w:p>
    <w:p w:rsidR="00470B6F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  <w:rPr>
          <w:color w:val="FF0000"/>
        </w:rPr>
      </w:pPr>
      <w:r>
        <w:t>-</w:t>
      </w:r>
      <w:r>
        <w:tab/>
        <w:t>samostatné hnuteľné veci                                     363.351,73</w:t>
      </w:r>
    </w:p>
    <w:p w:rsidR="00470B6F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- prírastky  samost.hnutelné veci                                                             </w:t>
      </w:r>
    </w:p>
    <w:p w:rsidR="00470B6F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- úbytky  samost.hnutelné veci                                                                                    </w:t>
      </w:r>
    </w:p>
    <w:p w:rsidR="00470B6F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- </w:t>
      </w:r>
      <w:r>
        <w:tab/>
        <w:t xml:space="preserve">pestovateľské celky trv. porastov                           </w:t>
      </w:r>
      <w:r w:rsidRPr="004E7795">
        <w:t>20.783,00</w:t>
      </w:r>
    </w:p>
    <w:p w:rsidR="00470B6F" w:rsidRPr="004E7795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- obstarávanie DHM                                                         - 1.033,33  </w:t>
      </w:r>
      <w:r w:rsidRPr="004E7795">
        <w:tab/>
        <w:t xml:space="preserve">         </w:t>
      </w:r>
    </w:p>
    <w:p w:rsidR="00470B6F" w:rsidRPr="00311C26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 </w:t>
      </w:r>
      <w:r>
        <w:tab/>
        <w:t xml:space="preserve"> Celkom:                                                                      904.017,76</w:t>
      </w:r>
      <w:r>
        <w:rPr>
          <w:color w:val="FF0000"/>
        </w:rPr>
        <w:t xml:space="preserve">                                             </w:t>
      </w:r>
    </w:p>
    <w:p w:rsidR="00470B6F" w:rsidRDefault="00470B6F" w:rsidP="005744DE">
      <w:pP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Prírastky : </w:t>
      </w:r>
      <w:smartTag w:uri="urn:schemas-microsoft-com:office:smarttags" w:element="metricconverter">
        <w:smartTagPr>
          <w:attr w:name="ProductID" w:val="20 L"/>
        </w:smartTagPr>
        <w:r>
          <w:t>20 L</w:t>
        </w:r>
      </w:smartTag>
      <w:r>
        <w:t xml:space="preserve"> nádrž na sejačku Monoseum obstarávacia cena : 2.700.-€</w:t>
      </w:r>
    </w:p>
    <w:p w:rsidR="00470B6F" w:rsidRDefault="00470B6F" w:rsidP="005744DE">
      <w:pP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                   Caterpillar TH 330  obstarávacia cena :  15.500.- €</w:t>
      </w:r>
    </w:p>
    <w:p w:rsidR="00470B6F" w:rsidRDefault="00470B6F" w:rsidP="005744DE">
      <w:pPr>
        <w:tabs>
          <w:tab w:val="left" w:pos="284"/>
          <w:tab w:val="left" w:pos="4536"/>
          <w:tab w:val="left" w:pos="7371"/>
        </w:tabs>
        <w:spacing w:line="240" w:lineRule="auto"/>
      </w:pPr>
      <w:r>
        <w:t>Úbytky :     Sejací stroj Doľany /zost.cena 0/ predané ako šrot</w:t>
      </w:r>
    </w:p>
    <w:p w:rsidR="00470B6F" w:rsidRDefault="00470B6F" w:rsidP="005744DE">
      <w:pP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                     Pluh 6 PHX /zost.cena 0/ predané ako šrot</w:t>
      </w:r>
    </w:p>
    <w:p w:rsidR="00470B6F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rPr>
          <w:b/>
          <w:bCs/>
        </w:rPr>
        <w:t xml:space="preserve">3./ </w:t>
      </w:r>
      <w:r w:rsidRPr="00A71E7B">
        <w:rPr>
          <w:b/>
          <w:bCs/>
        </w:rPr>
        <w:t>Oprávky</w:t>
      </w:r>
      <w:r>
        <w:t xml:space="preserve">                                                                   Rok 2013                Rok 2014                                                  </w:t>
      </w:r>
    </w:p>
    <w:p w:rsidR="00470B6F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    Stavby                                                                        497.980,33               512.317,13   </w:t>
      </w:r>
    </w:p>
    <w:p w:rsidR="00470B6F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Samost.hnutelné veci                                                  285.203,21               305.381,03</w:t>
      </w:r>
    </w:p>
    <w:p w:rsidR="00470B6F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  <w:rPr>
          <w:color w:val="FF0000"/>
        </w:rPr>
      </w:pPr>
      <w:r>
        <w:t xml:space="preserve">Pestovateľské celky trv.porastov                                  20.782,78                20.782,78   </w:t>
      </w:r>
      <w:r w:rsidRPr="00B01EDE">
        <w:rPr>
          <w:color w:val="FF0000"/>
        </w:rPr>
        <w:tab/>
      </w:r>
    </w:p>
    <w:p w:rsidR="00470B6F" w:rsidRPr="00B41797" w:rsidRDefault="00470B6F" w:rsidP="00F07F49">
      <w:pPr>
        <w:tabs>
          <w:tab w:val="left" w:pos="284"/>
          <w:tab w:val="left" w:pos="4536"/>
          <w:tab w:val="left" w:pos="7371"/>
        </w:tabs>
        <w:spacing w:line="240" w:lineRule="auto"/>
        <w:rPr>
          <w:b/>
          <w:bCs/>
        </w:rPr>
      </w:pPr>
      <w:r w:rsidRPr="00B41797">
        <w:rPr>
          <w:b/>
          <w:bCs/>
        </w:rPr>
        <w:t>4/</w:t>
      </w:r>
      <w:r w:rsidRPr="00B41797">
        <w:rPr>
          <w:b/>
          <w:bCs/>
        </w:rPr>
        <w:tab/>
        <w:t>Finančné investície:</w:t>
      </w:r>
    </w:p>
    <w:p w:rsidR="00470B6F" w:rsidRDefault="00470B6F" w:rsidP="00115B5A">
      <w:pPr>
        <w:spacing w:line="240" w:lineRule="auto"/>
        <w:rPr>
          <w:b/>
          <w:bCs/>
          <w:sz w:val="24"/>
          <w:szCs w:val="24"/>
        </w:rPr>
      </w:pPr>
      <w:r w:rsidRPr="00047DAC">
        <w:rPr>
          <w:b/>
          <w:bCs/>
          <w:sz w:val="24"/>
          <w:szCs w:val="24"/>
        </w:rPr>
        <w:t>UČT POD 3-01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IČO : 00613886</w:t>
      </w:r>
    </w:p>
    <w:p w:rsidR="00470B6F" w:rsidRDefault="00470B6F" w:rsidP="00115B5A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DIČ : SK2020362718</w:t>
      </w:r>
    </w:p>
    <w:p w:rsidR="00470B6F" w:rsidRDefault="00470B6F" w:rsidP="00115B5A">
      <w:pPr>
        <w:spacing w:line="240" w:lineRule="auto"/>
      </w:pPr>
      <w:r>
        <w:rPr>
          <w:b/>
          <w:bCs/>
          <w:sz w:val="24"/>
          <w:szCs w:val="24"/>
        </w:rPr>
        <w:t xml:space="preserve">                                                                  -   4   -</w:t>
      </w:r>
    </w:p>
    <w:p w:rsidR="00470B6F" w:rsidRDefault="00470B6F" w:rsidP="00F07F49">
      <w:pPr>
        <w:tabs>
          <w:tab w:val="left" w:pos="284"/>
          <w:tab w:val="left" w:pos="4536"/>
          <w:tab w:val="left" w:pos="7371"/>
        </w:tabs>
        <w:spacing w:line="240" w:lineRule="auto"/>
      </w:pPr>
      <w:r>
        <w:t>Družstvo má majetkové účasti v roku 2014 potvrdené u:</w:t>
      </w:r>
    </w:p>
    <w:p w:rsidR="00470B6F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</w:t>
      </w:r>
      <w:r>
        <w:tab/>
        <w:t>AGS, a.s., Lozorno</w:t>
      </w:r>
      <w:r>
        <w:tab/>
        <w:t xml:space="preserve">     2 340,17</w:t>
      </w:r>
    </w:p>
    <w:p w:rsidR="00470B6F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</w:t>
      </w:r>
      <w:r>
        <w:tab/>
        <w:t>Agrostav Malacky</w:t>
      </w:r>
      <w:r>
        <w:tab/>
        <w:t xml:space="preserve">     1 463,85</w:t>
      </w:r>
    </w:p>
    <w:p w:rsidR="00470B6F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- </w:t>
      </w:r>
      <w:r>
        <w:tab/>
        <w:t>Váh Piešťany</w:t>
      </w:r>
      <w:r>
        <w:tab/>
        <w:t xml:space="preserve">     4 746,73</w:t>
      </w:r>
    </w:p>
    <w:p w:rsidR="00470B6F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ab/>
        <w:t>Celkom:</w:t>
      </w:r>
      <w:r>
        <w:tab/>
        <w:t xml:space="preserve">     8 550,75</w:t>
      </w:r>
    </w:p>
    <w:p w:rsidR="00470B6F" w:rsidRPr="00096D3D" w:rsidRDefault="00470B6F" w:rsidP="00F07F49">
      <w:pP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V minulom období bol stav totožný 8.550,75 € </w:t>
      </w:r>
      <w:r w:rsidRPr="00096D3D">
        <w:t xml:space="preserve">                                                                           </w:t>
      </w:r>
    </w:p>
    <w:p w:rsidR="00470B6F" w:rsidRDefault="00470B6F" w:rsidP="00F07F49">
      <w:pPr>
        <w:tabs>
          <w:tab w:val="left" w:pos="284"/>
          <w:tab w:val="left" w:pos="4536"/>
          <w:tab w:val="left" w:pos="7371"/>
        </w:tabs>
        <w:spacing w:line="240" w:lineRule="auto"/>
        <w:rPr>
          <w:b/>
          <w:bCs/>
        </w:rPr>
      </w:pPr>
      <w:r>
        <w:rPr>
          <w:b/>
          <w:bCs/>
        </w:rPr>
        <w:t>Názov a sídlo, vlastné imanie a hospodársky výsledok za bežné a za minulé účtovné obdobie</w:t>
      </w:r>
    </w:p>
    <w:p w:rsidR="00470B6F" w:rsidRDefault="00470B6F" w:rsidP="00F07F49">
      <w:pPr>
        <w:tabs>
          <w:tab w:val="left" w:pos="284"/>
          <w:tab w:val="left" w:pos="4536"/>
          <w:tab w:val="left" w:pos="7371"/>
        </w:tabs>
        <w:spacing w:line="240" w:lineRule="auto"/>
      </w:pPr>
      <w:r>
        <w:t>1/ dcérskych podnikov</w:t>
      </w:r>
    </w:p>
    <w:p w:rsidR="00470B6F" w:rsidRDefault="00470B6F" w:rsidP="00F07F49">
      <w:pPr>
        <w:tabs>
          <w:tab w:val="left" w:pos="284"/>
          <w:tab w:val="left" w:pos="4536"/>
          <w:tab w:val="left" w:pos="7371"/>
        </w:tabs>
        <w:spacing w:line="240" w:lineRule="auto"/>
      </w:pPr>
      <w:r>
        <w:t>2/ spoločných podnikov</w:t>
      </w:r>
    </w:p>
    <w:p w:rsidR="00470B6F" w:rsidRDefault="00470B6F" w:rsidP="00F07F49">
      <w:pPr>
        <w:tabs>
          <w:tab w:val="left" w:pos="284"/>
          <w:tab w:val="left" w:pos="4536"/>
          <w:tab w:val="left" w:pos="7371"/>
        </w:tabs>
        <w:spacing w:line="240" w:lineRule="auto"/>
      </w:pPr>
      <w:r>
        <w:t>3/ pridružených podnikov</w:t>
      </w:r>
    </w:p>
    <w:p w:rsidR="00470B6F" w:rsidRDefault="00470B6F" w:rsidP="00F07F49">
      <w:pPr>
        <w:tabs>
          <w:tab w:val="left" w:pos="284"/>
          <w:tab w:val="left" w:pos="4536"/>
          <w:tab w:val="left" w:pos="7371"/>
        </w:tabs>
        <w:spacing w:line="240" w:lineRule="auto"/>
      </w:pPr>
      <w:r>
        <w:t>-</w:t>
      </w:r>
      <w:r>
        <w:tab/>
        <w:t>nemáme</w:t>
      </w:r>
    </w:p>
    <w:p w:rsidR="00470B6F" w:rsidRDefault="00470B6F" w:rsidP="00F07F49">
      <w:pPr>
        <w:tabs>
          <w:tab w:val="left" w:pos="284"/>
          <w:tab w:val="left" w:pos="4536"/>
          <w:tab w:val="left" w:pos="7371"/>
        </w:tabs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Spôsob a výška poistenia investičného majetku:</w:t>
      </w:r>
    </w:p>
    <w:p w:rsidR="00470B6F" w:rsidRDefault="00470B6F" w:rsidP="00F07F49">
      <w:pPr>
        <w:tabs>
          <w:tab w:val="left" w:pos="284"/>
          <w:tab w:val="left" w:pos="4536"/>
          <w:tab w:val="left" w:pos="7371"/>
        </w:tabs>
        <w:spacing w:line="240" w:lineRule="auto"/>
      </w:pPr>
      <w:r>
        <w:tab/>
        <w:t xml:space="preserve">Družstvo má poistený investičný majetok v Allianz – Slov.poisťovni, a.s., </w:t>
      </w:r>
    </w:p>
    <w:p w:rsidR="00470B6F" w:rsidRDefault="00470B6F" w:rsidP="00F07F49">
      <w:pPr>
        <w:tabs>
          <w:tab w:val="left" w:pos="284"/>
          <w:tab w:val="left" w:pos="4536"/>
          <w:tab w:val="left" w:pos="7371"/>
        </w:tabs>
        <w:spacing w:line="240" w:lineRule="auto"/>
      </w:pPr>
      <w:r>
        <w:t>1/</w:t>
      </w:r>
      <w:r>
        <w:tab/>
        <w:t xml:space="preserve"> poistná zmluva číslo 511024168 -  Komplexné poistenie podnikateľov </w:t>
      </w:r>
    </w:p>
    <w:p w:rsidR="00470B6F" w:rsidRDefault="00470B6F" w:rsidP="00F07F49">
      <w:pPr>
        <w:tabs>
          <w:tab w:val="left" w:pos="284"/>
          <w:tab w:val="left" w:pos="4536"/>
          <w:tab w:val="left" w:pos="7371"/>
        </w:tabs>
        <w:spacing w:line="240" w:lineRule="auto"/>
      </w:pPr>
      <w:r>
        <w:tab/>
        <w:t>- poistná suma budovy  864 170,48 EUR,  ročné poistné       1 508,88 EUR</w:t>
      </w:r>
    </w:p>
    <w:p w:rsidR="00470B6F" w:rsidRDefault="00470B6F" w:rsidP="00F07F49">
      <w:pPr>
        <w:tabs>
          <w:tab w:val="left" w:pos="284"/>
          <w:tab w:val="left" w:pos="4536"/>
          <w:tab w:val="left" w:pos="7371"/>
        </w:tabs>
        <w:spacing w:line="240" w:lineRule="auto"/>
      </w:pPr>
      <w:r>
        <w:t>2/ poistná zmluva číslo 1000559100 – Povinné zmluvné poistenie motorových vozidiel</w:t>
      </w:r>
    </w:p>
    <w:p w:rsidR="00470B6F" w:rsidRDefault="00470B6F" w:rsidP="00F07F49">
      <w:pPr>
        <w:tabs>
          <w:tab w:val="left" w:pos="284"/>
          <w:tab w:val="left" w:pos="4536"/>
          <w:tab w:val="left" w:pos="7371"/>
        </w:tabs>
        <w:spacing w:line="240" w:lineRule="auto"/>
        <w:rPr>
          <w:b/>
          <w:bCs/>
          <w:sz w:val="24"/>
          <w:szCs w:val="24"/>
        </w:rPr>
      </w:pPr>
      <w:r>
        <w:tab/>
        <w:t xml:space="preserve">- Allianz- Slov.poisťovňa a.s. Košice,   ročné poistné        2.243,76 EUR  </w:t>
      </w:r>
      <w:r>
        <w:rPr>
          <w:b/>
          <w:bCs/>
          <w:sz w:val="24"/>
          <w:szCs w:val="24"/>
        </w:rPr>
        <w:t xml:space="preserve">                                                                </w:t>
      </w:r>
    </w:p>
    <w:p w:rsidR="00470B6F" w:rsidRDefault="00470B6F" w:rsidP="00F07F49">
      <w:pPr>
        <w:tabs>
          <w:tab w:val="left" w:pos="284"/>
          <w:tab w:val="left" w:pos="4536"/>
          <w:tab w:val="left" w:pos="7371"/>
        </w:tabs>
        <w:spacing w:line="240" w:lineRule="auto"/>
        <w:rPr>
          <w:sz w:val="24"/>
          <w:szCs w:val="24"/>
        </w:rPr>
      </w:pPr>
      <w:r w:rsidRPr="00850C7E">
        <w:rPr>
          <w:sz w:val="24"/>
          <w:szCs w:val="24"/>
        </w:rPr>
        <w:t>3/ poistná zmluva</w:t>
      </w:r>
      <w:r>
        <w:rPr>
          <w:sz w:val="24"/>
          <w:szCs w:val="24"/>
        </w:rPr>
        <w:t xml:space="preserve"> č. 8323600125 – Poistenie plodín </w:t>
      </w:r>
    </w:p>
    <w:p w:rsidR="00470B6F" w:rsidRDefault="00470B6F" w:rsidP="008D1FB2">
      <w:pPr>
        <w:numPr>
          <w:ilvl w:val="0"/>
          <w:numId w:val="21"/>
        </w:numPr>
        <w:tabs>
          <w:tab w:val="left" w:pos="284"/>
          <w:tab w:val="left" w:pos="4536"/>
          <w:tab w:val="left" w:pos="7371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Allianz – Slov.poisťovňa a.s. Košice, ročné poistné  6.078,10 EUR</w:t>
      </w:r>
    </w:p>
    <w:p w:rsidR="00470B6F" w:rsidRDefault="00470B6F" w:rsidP="008D1FB2">
      <w:pPr>
        <w:tabs>
          <w:tab w:val="left" w:pos="284"/>
          <w:tab w:val="left" w:pos="4536"/>
          <w:tab w:val="left" w:pos="7371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4/ poistná zmluva č. 6832486109 – Poistenie majetku a zodpovednosti za škodu</w:t>
      </w:r>
    </w:p>
    <w:p w:rsidR="00470B6F" w:rsidRDefault="00470B6F" w:rsidP="00076AEB">
      <w:pPr>
        <w:numPr>
          <w:ilvl w:val="0"/>
          <w:numId w:val="21"/>
        </w:numPr>
        <w:tabs>
          <w:tab w:val="left" w:pos="284"/>
          <w:tab w:val="left" w:pos="4536"/>
          <w:tab w:val="left" w:pos="7371"/>
        </w:tabs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Allianz – Slovenská poisťovňa a.s. Košice, ročné poistné  205,16 EUR  </w:t>
      </w:r>
    </w:p>
    <w:p w:rsidR="00470B6F" w:rsidRDefault="00470B6F" w:rsidP="00335C93">
      <w:pPr>
        <w:tabs>
          <w:tab w:val="left" w:pos="284"/>
          <w:tab w:val="left" w:pos="4536"/>
          <w:tab w:val="left" w:pos="7371"/>
        </w:tabs>
        <w:spacing w:line="240" w:lineRule="auto"/>
        <w:ind w:left="345"/>
        <w:jc w:val="both"/>
        <w:rPr>
          <w:sz w:val="24"/>
          <w:szCs w:val="24"/>
        </w:rPr>
      </w:pPr>
      <w:r>
        <w:rPr>
          <w:sz w:val="24"/>
          <w:szCs w:val="24"/>
        </w:rPr>
        <w:t>5/ poistná zmluva č. 511051948 – Poistenie podnikateľov – poistenie na John Deere</w:t>
      </w:r>
    </w:p>
    <w:p w:rsidR="00470B6F" w:rsidRDefault="00470B6F" w:rsidP="00335C93">
      <w:pPr>
        <w:tabs>
          <w:tab w:val="left" w:pos="284"/>
          <w:tab w:val="left" w:pos="4536"/>
          <w:tab w:val="left" w:pos="7371"/>
        </w:tabs>
        <w:spacing w:line="240" w:lineRule="auto"/>
        <w:ind w:left="34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Allianz – Slovenská poisťovňa a.s. Košice,roč.poistné 1.699,60 </w:t>
      </w:r>
      <w:r w:rsidRPr="00076AEB">
        <w:rPr>
          <w:sz w:val="24"/>
          <w:szCs w:val="24"/>
        </w:rPr>
        <w:t>EUR</w:t>
      </w:r>
    </w:p>
    <w:p w:rsidR="00470B6F" w:rsidRDefault="00470B6F" w:rsidP="00335C93">
      <w:pPr>
        <w:tabs>
          <w:tab w:val="left" w:pos="284"/>
          <w:tab w:val="left" w:pos="4536"/>
          <w:tab w:val="left" w:pos="7371"/>
        </w:tabs>
        <w:spacing w:line="240" w:lineRule="auto"/>
        <w:ind w:left="345"/>
        <w:jc w:val="both"/>
        <w:rPr>
          <w:sz w:val="24"/>
          <w:szCs w:val="24"/>
        </w:rPr>
      </w:pPr>
      <w:r>
        <w:rPr>
          <w:sz w:val="24"/>
          <w:szCs w:val="24"/>
        </w:rPr>
        <w:t>6/ poistná zmluva č. 511059564 – Poistenie enviroment</w:t>
      </w:r>
    </w:p>
    <w:p w:rsidR="00470B6F" w:rsidRDefault="00470B6F" w:rsidP="00A54F42">
      <w:pPr>
        <w:numPr>
          <w:ilvl w:val="0"/>
          <w:numId w:val="21"/>
        </w:numPr>
        <w:tabs>
          <w:tab w:val="left" w:pos="284"/>
          <w:tab w:val="left" w:pos="4536"/>
          <w:tab w:val="left" w:pos="7371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Allianz – Slovenská poisťovňa a.s. Košice,roč.poistné  360,00 </w:t>
      </w:r>
      <w:r w:rsidRPr="00076AEB">
        <w:rPr>
          <w:sz w:val="24"/>
          <w:szCs w:val="24"/>
        </w:rPr>
        <w:t>EUR</w:t>
      </w:r>
    </w:p>
    <w:p w:rsidR="00470B6F" w:rsidRDefault="00470B6F" w:rsidP="00A54F42">
      <w:pPr>
        <w:numPr>
          <w:ilvl w:val="0"/>
          <w:numId w:val="21"/>
        </w:numPr>
        <w:tabs>
          <w:tab w:val="left" w:pos="284"/>
          <w:tab w:val="left" w:pos="4536"/>
          <w:tab w:val="left" w:pos="7371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7/ poistná zmluva č.370001119 – Poistenie vyzimovanie a ľadovec</w:t>
      </w:r>
    </w:p>
    <w:p w:rsidR="00470B6F" w:rsidRDefault="00470B6F" w:rsidP="00115B5A">
      <w:pPr>
        <w:spacing w:line="240" w:lineRule="auto"/>
        <w:rPr>
          <w:b/>
          <w:bCs/>
          <w:sz w:val="24"/>
          <w:szCs w:val="24"/>
        </w:rPr>
      </w:pPr>
      <w:r w:rsidRPr="00047DAC">
        <w:rPr>
          <w:b/>
          <w:bCs/>
          <w:sz w:val="24"/>
          <w:szCs w:val="24"/>
        </w:rPr>
        <w:t>UČT POD 3-01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IČO : 00613886</w:t>
      </w:r>
    </w:p>
    <w:p w:rsidR="00470B6F" w:rsidRDefault="00470B6F" w:rsidP="00115B5A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DIČ : SK2020362718</w:t>
      </w:r>
    </w:p>
    <w:p w:rsidR="00470B6F" w:rsidRDefault="00470B6F" w:rsidP="00115B5A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-   5   -</w:t>
      </w:r>
    </w:p>
    <w:p w:rsidR="00470B6F" w:rsidRPr="00076AEB" w:rsidRDefault="00470B6F" w:rsidP="00A54F42">
      <w:pPr>
        <w:numPr>
          <w:ilvl w:val="0"/>
          <w:numId w:val="21"/>
        </w:numPr>
        <w:tabs>
          <w:tab w:val="left" w:pos="284"/>
          <w:tab w:val="left" w:pos="4536"/>
          <w:tab w:val="left" w:pos="7371"/>
        </w:tabs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Allianz – Slov.poisťovňa a.s. Košice, roč.poistné 689,30 €</w:t>
      </w:r>
    </w:p>
    <w:p w:rsidR="00470B6F" w:rsidRDefault="00470B6F" w:rsidP="00F07F49">
      <w:pPr>
        <w:tabs>
          <w:tab w:val="left" w:pos="284"/>
          <w:tab w:val="left" w:pos="4536"/>
          <w:tab w:val="left" w:pos="7371"/>
        </w:tabs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05/Údaje o zásobách:</w:t>
      </w:r>
    </w:p>
    <w:p w:rsidR="00470B6F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3402"/>
          <w:tab w:val="left" w:pos="5529"/>
          <w:tab w:val="left" w:pos="7371"/>
        </w:tabs>
        <w:spacing w:line="240" w:lineRule="auto"/>
      </w:pPr>
      <w:r>
        <w:t>1/ Stav zásob v EUR:</w:t>
      </w:r>
      <w:r>
        <w:tab/>
        <w:t>k 31.12.2013</w:t>
      </w:r>
      <w:r>
        <w:tab/>
        <w:t xml:space="preserve">                 k 31.12.2014</w:t>
      </w:r>
    </w:p>
    <w:p w:rsidR="00470B6F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3402"/>
          <w:tab w:val="left" w:pos="5529"/>
          <w:tab w:val="left" w:pos="7371"/>
        </w:tabs>
        <w:spacing w:line="240" w:lineRule="auto"/>
      </w:pPr>
      <w:r>
        <w:t>- materiál</w:t>
      </w:r>
      <w:r>
        <w:tab/>
        <w:t xml:space="preserve">  27.233,78</w:t>
      </w:r>
      <w:r>
        <w:tab/>
        <w:t xml:space="preserve">                   7.564,56 EUR</w:t>
      </w:r>
    </w:p>
    <w:p w:rsidR="00470B6F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3402"/>
          <w:tab w:val="left" w:pos="5529"/>
          <w:tab w:val="left" w:pos="7371"/>
        </w:tabs>
        <w:spacing w:line="240" w:lineRule="auto"/>
      </w:pPr>
      <w:r>
        <w:t>- NV</w:t>
      </w:r>
      <w:r>
        <w:tab/>
        <w:t xml:space="preserve">  78.926,37</w:t>
      </w:r>
      <w:r>
        <w:tab/>
        <w:t xml:space="preserve">                 96.446,45 EUR</w:t>
      </w:r>
    </w:p>
    <w:p w:rsidR="00470B6F" w:rsidRPr="003535B9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3402"/>
          <w:tab w:val="left" w:pos="5529"/>
          <w:tab w:val="left" w:pos="7371"/>
        </w:tabs>
        <w:spacing w:line="240" w:lineRule="auto"/>
        <w:rPr>
          <w:color w:val="FF0000"/>
        </w:rPr>
      </w:pPr>
      <w:r>
        <w:t>- výrobky</w:t>
      </w:r>
      <w:r>
        <w:tab/>
        <w:t xml:space="preserve">  11.938,14                                         17.917,71 EUR</w:t>
      </w:r>
      <w:r>
        <w:tab/>
      </w:r>
    </w:p>
    <w:p w:rsidR="00470B6F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3402"/>
          <w:tab w:val="left" w:pos="5529"/>
          <w:tab w:val="left" w:pos="7371"/>
        </w:tabs>
        <w:spacing w:line="240" w:lineRule="auto"/>
      </w:pPr>
      <w:r>
        <w:t>Spolu:                                                         118.098,29                                         121.928,72 EUR</w:t>
      </w:r>
      <w:r>
        <w:tab/>
      </w:r>
    </w:p>
    <w:p w:rsidR="00470B6F" w:rsidRDefault="00470B6F" w:rsidP="00CA1AB8">
      <w:pPr>
        <w:tabs>
          <w:tab w:val="left" w:pos="284"/>
          <w:tab w:val="left" w:pos="3402"/>
          <w:tab w:val="left" w:pos="5529"/>
          <w:tab w:val="left" w:pos="7371"/>
        </w:tabs>
        <w:spacing w:line="240" w:lineRule="auto"/>
      </w:pPr>
    </w:p>
    <w:p w:rsidR="00470B6F" w:rsidRPr="00EB7D61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3402"/>
          <w:tab w:val="left" w:pos="5529"/>
          <w:tab w:val="left" w:pos="7371"/>
        </w:tabs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6/Pohľadávky:                                      </w:t>
      </w:r>
      <w:r w:rsidRPr="00337DF2">
        <w:rPr>
          <w:sz w:val="24"/>
          <w:szCs w:val="24"/>
        </w:rPr>
        <w:t>k 31.12.201</w:t>
      </w:r>
      <w:r>
        <w:rPr>
          <w:sz w:val="24"/>
          <w:szCs w:val="24"/>
        </w:rPr>
        <w:t>4</w:t>
      </w:r>
      <w:r w:rsidRPr="00337DF2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 xml:space="preserve">    </w:t>
      </w:r>
      <w:r w:rsidRPr="00337DF2">
        <w:rPr>
          <w:sz w:val="24"/>
          <w:szCs w:val="24"/>
        </w:rPr>
        <w:t xml:space="preserve"> </w:t>
      </w:r>
    </w:p>
    <w:p w:rsidR="00470B6F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3402"/>
          <w:tab w:val="left" w:pos="5529"/>
          <w:tab w:val="left" w:pos="7371"/>
        </w:tabs>
        <w:spacing w:line="240" w:lineRule="auto"/>
      </w:pPr>
      <w:r>
        <w:t>1/</w:t>
      </w:r>
      <w:r>
        <w:tab/>
        <w:t>Stav pohľadávok</w:t>
      </w:r>
      <w:r>
        <w:tab/>
        <w:t xml:space="preserve">    43.198,43                                         </w:t>
      </w:r>
    </w:p>
    <w:p w:rsidR="00470B6F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3402"/>
          <w:tab w:val="left" w:pos="5529"/>
          <w:tab w:val="left" w:pos="7371"/>
        </w:tabs>
        <w:spacing w:line="240" w:lineRule="auto"/>
      </w:pPr>
      <w:r>
        <w:t xml:space="preserve">- z obchodného styku                                  38.909,08                                        </w:t>
      </w:r>
    </w:p>
    <w:p w:rsidR="00470B6F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3402"/>
          <w:tab w:val="left" w:pos="5529"/>
          <w:tab w:val="left" w:pos="7371"/>
        </w:tabs>
        <w:spacing w:line="240" w:lineRule="auto"/>
      </w:pPr>
      <w:r>
        <w:t xml:space="preserve">- daňové pohľadávky                                      4.289,35                                           </w:t>
      </w:r>
    </w:p>
    <w:p w:rsidR="00470B6F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3402"/>
          <w:tab w:val="left" w:pos="5529"/>
          <w:tab w:val="left" w:pos="7371"/>
        </w:tabs>
        <w:spacing w:line="240" w:lineRule="auto"/>
      </w:pPr>
      <w:r>
        <w:t xml:space="preserve">- ostatné pohľadávky                                         </w:t>
      </w:r>
    </w:p>
    <w:p w:rsidR="00470B6F" w:rsidRDefault="00470B6F" w:rsidP="00CA1AB8">
      <w:pPr>
        <w:tabs>
          <w:tab w:val="left" w:pos="284"/>
          <w:tab w:val="left" w:pos="3402"/>
          <w:tab w:val="left" w:pos="5529"/>
          <w:tab w:val="left" w:pos="7371"/>
        </w:tabs>
        <w:spacing w:line="240" w:lineRule="auto"/>
      </w:pPr>
      <w:r>
        <w:t xml:space="preserve">                                                                                    </w:t>
      </w:r>
    </w:p>
    <w:p w:rsidR="00470B6F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3402"/>
          <w:tab w:val="left" w:pos="5529"/>
          <w:tab w:val="left" w:pos="7371"/>
        </w:tabs>
        <w:spacing w:line="240" w:lineRule="auto"/>
      </w:pPr>
      <w:r>
        <w:t>2/</w:t>
      </w:r>
      <w:r>
        <w:tab/>
        <w:t>Výška pohľadávok</w:t>
      </w:r>
    </w:p>
    <w:p w:rsidR="00470B6F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3402"/>
          <w:tab w:val="left" w:pos="5529"/>
          <w:tab w:val="left" w:pos="7371"/>
        </w:tabs>
        <w:spacing w:line="240" w:lineRule="auto"/>
      </w:pPr>
      <w:r>
        <w:t>-</w:t>
      </w:r>
      <w:r>
        <w:tab/>
        <w:t>do lehoty splatnosti</w:t>
      </w:r>
      <w:r>
        <w:tab/>
        <w:t xml:space="preserve">          25.200,00    </w:t>
      </w:r>
    </w:p>
    <w:p w:rsidR="00470B6F" w:rsidRPr="00EB7D61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3402"/>
          <w:tab w:val="left" w:pos="5529"/>
          <w:tab w:val="left" w:pos="7371"/>
        </w:tabs>
        <w:spacing w:line="240" w:lineRule="auto"/>
      </w:pPr>
      <w:r>
        <w:t>-</w:t>
      </w:r>
      <w:r>
        <w:tab/>
        <w:t>po lehote splatnosti</w:t>
      </w:r>
      <w:r>
        <w:tab/>
        <w:t xml:space="preserve">           13.709,08</w:t>
      </w:r>
    </w:p>
    <w:p w:rsidR="00470B6F" w:rsidRDefault="00470B6F" w:rsidP="00CA1AB8">
      <w:pPr>
        <w:tabs>
          <w:tab w:val="left" w:pos="284"/>
          <w:tab w:val="left" w:pos="3402"/>
          <w:tab w:val="left" w:pos="5529"/>
          <w:tab w:val="left" w:pos="7371"/>
        </w:tabs>
        <w:spacing w:line="240" w:lineRule="auto"/>
      </w:pPr>
      <w:r>
        <w:t xml:space="preserve">    </w:t>
      </w:r>
    </w:p>
    <w:p w:rsidR="00470B6F" w:rsidRDefault="00470B6F" w:rsidP="00CA1AB8">
      <w:pPr>
        <w:tabs>
          <w:tab w:val="left" w:pos="284"/>
          <w:tab w:val="left" w:pos="3402"/>
          <w:tab w:val="left" w:pos="5529"/>
          <w:tab w:val="left" w:pos="7371"/>
        </w:tabs>
        <w:spacing w:line="240" w:lineRule="auto"/>
      </w:pPr>
      <w:r>
        <w:t>3/</w:t>
      </w:r>
      <w:r>
        <w:tab/>
        <w:t xml:space="preserve">Výška pohľadávok krytých záložným právom alebo ináč zabezpečená s uvedením povahy a formy </w:t>
      </w:r>
      <w:r>
        <w:tab/>
        <w:t>tohto záložného práva a zabezpečenia.</w:t>
      </w:r>
    </w:p>
    <w:p w:rsidR="00470B6F" w:rsidRDefault="00470B6F" w:rsidP="003E048B">
      <w:pPr>
        <w:tabs>
          <w:tab w:val="left" w:pos="284"/>
          <w:tab w:val="left" w:pos="3402"/>
          <w:tab w:val="left" w:pos="5529"/>
          <w:tab w:val="left" w:pos="7371"/>
        </w:tabs>
        <w:spacing w:line="240" w:lineRule="auto"/>
        <w:rPr>
          <w:b/>
          <w:bCs/>
          <w:sz w:val="24"/>
          <w:szCs w:val="24"/>
        </w:rPr>
      </w:pPr>
      <w:r>
        <w:tab/>
        <w:t xml:space="preserve">Pohľadávky má družstvo zabezpečené na základe potvrdených zmlúv o odbere tovaru a termíne </w:t>
      </w:r>
      <w:r>
        <w:tab/>
        <w:t xml:space="preserve">a spôsobe platby za tovar. </w:t>
      </w:r>
      <w:r>
        <w:tab/>
        <w:t xml:space="preserve">      </w:t>
      </w:r>
      <w:r>
        <w:tab/>
      </w:r>
      <w:r>
        <w:rPr>
          <w:b/>
          <w:bCs/>
          <w:sz w:val="24"/>
          <w:szCs w:val="24"/>
        </w:rPr>
        <w:t xml:space="preserve"> </w:t>
      </w:r>
    </w:p>
    <w:p w:rsidR="00470B6F" w:rsidRDefault="00470B6F" w:rsidP="001B1BDA">
      <w:pPr>
        <w:tabs>
          <w:tab w:val="left" w:pos="284"/>
          <w:tab w:val="left" w:pos="4536"/>
          <w:tab w:val="left" w:pos="7371"/>
        </w:tabs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7/Údaje o finančnom majetku:</w:t>
      </w:r>
    </w:p>
    <w:p w:rsidR="00470B6F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Popis finančného majetku:</w:t>
      </w:r>
      <w:r>
        <w:tab/>
        <w:t>k 31.12.2014</w:t>
      </w:r>
      <w:r>
        <w:tab/>
      </w:r>
    </w:p>
    <w:p w:rsidR="00470B6F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</w:t>
      </w:r>
      <w:r>
        <w:tab/>
        <w:t xml:space="preserve">hotovosť v pokladni v EUR                                           1.539,40         </w:t>
      </w:r>
    </w:p>
    <w:p w:rsidR="00470B6F" w:rsidRDefault="00470B6F" w:rsidP="00115B5A">
      <w:pPr>
        <w:spacing w:line="240" w:lineRule="auto"/>
        <w:rPr>
          <w:b/>
          <w:bCs/>
          <w:sz w:val="24"/>
          <w:szCs w:val="24"/>
        </w:rPr>
      </w:pPr>
    </w:p>
    <w:p w:rsidR="00470B6F" w:rsidRDefault="00470B6F" w:rsidP="00115B5A">
      <w:pPr>
        <w:spacing w:line="240" w:lineRule="auto"/>
        <w:rPr>
          <w:b/>
          <w:bCs/>
          <w:sz w:val="24"/>
          <w:szCs w:val="24"/>
        </w:rPr>
      </w:pPr>
      <w:r w:rsidRPr="00047DAC">
        <w:rPr>
          <w:b/>
          <w:bCs/>
          <w:sz w:val="24"/>
          <w:szCs w:val="24"/>
        </w:rPr>
        <w:t>UČT POD 3-01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IČO : 00613886</w:t>
      </w:r>
    </w:p>
    <w:p w:rsidR="00470B6F" w:rsidRDefault="00470B6F" w:rsidP="00115B5A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DIČ : SK2020362718</w:t>
      </w:r>
    </w:p>
    <w:p w:rsidR="00470B6F" w:rsidRDefault="00470B6F" w:rsidP="00115B5A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-   6  -</w:t>
      </w:r>
    </w:p>
    <w:p w:rsidR="00470B6F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                                    </w:t>
      </w:r>
    </w:p>
    <w:p w:rsidR="00470B6F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</w:p>
    <w:p w:rsidR="00470B6F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</w:t>
      </w:r>
      <w:r>
        <w:tab/>
        <w:t>účty v bankách v EUR</w:t>
      </w:r>
      <w:r>
        <w:tab/>
        <w:t>111.724,87</w:t>
      </w:r>
      <w:r>
        <w:tab/>
      </w:r>
      <w:r w:rsidRPr="00983B93">
        <w:t xml:space="preserve"> </w:t>
      </w:r>
    </w:p>
    <w:p w:rsidR="00470B6F" w:rsidRDefault="00470B6F" w:rsidP="00C94F8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ab/>
        <w:t>Celkom EUR:</w:t>
      </w:r>
      <w:r>
        <w:tab/>
        <w:t>113.264,27</w:t>
      </w:r>
      <w:r>
        <w:tab/>
        <w:t xml:space="preserve"> </w:t>
      </w:r>
    </w:p>
    <w:p w:rsidR="00470B6F" w:rsidRPr="00C416CB" w:rsidRDefault="00470B6F" w:rsidP="001B1BDA">
      <w:pPr>
        <w:tabs>
          <w:tab w:val="left" w:pos="284"/>
          <w:tab w:val="left" w:pos="4536"/>
          <w:tab w:val="left" w:pos="7371"/>
        </w:tabs>
        <w:spacing w:line="240" w:lineRule="auto"/>
        <w:rPr>
          <w:b/>
          <w:bCs/>
        </w:rPr>
      </w:pPr>
      <w:r w:rsidRPr="00C416CB">
        <w:rPr>
          <w:b/>
          <w:bCs/>
        </w:rPr>
        <w:t>Ostatné aktíva</w:t>
      </w:r>
    </w:p>
    <w:p w:rsidR="00470B6F" w:rsidRDefault="00470B6F" w:rsidP="007C3E3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Náklady budúcich období                                                      167,67                                          </w:t>
      </w:r>
    </w:p>
    <w:p w:rsidR="00470B6F" w:rsidRDefault="00470B6F" w:rsidP="001B1BDA">
      <w:pPr>
        <w:tabs>
          <w:tab w:val="left" w:pos="284"/>
          <w:tab w:val="left" w:pos="4536"/>
          <w:tab w:val="left" w:pos="7371"/>
        </w:tabs>
        <w:spacing w:line="240" w:lineRule="auto"/>
      </w:pPr>
      <w:r>
        <w:rPr>
          <w:b/>
          <w:bCs/>
          <w:sz w:val="24"/>
          <w:szCs w:val="24"/>
        </w:rPr>
        <w:t>8/Údaje o vlastnom imaní v EUR:</w:t>
      </w:r>
      <w:r>
        <w:rPr>
          <w:b/>
          <w:bCs/>
          <w:sz w:val="24"/>
          <w:szCs w:val="24"/>
        </w:rPr>
        <w:tab/>
      </w:r>
      <w:r>
        <w:t>k 31.12.2014</w:t>
      </w:r>
      <w:r>
        <w:tab/>
      </w:r>
    </w:p>
    <w:p w:rsidR="00470B6F" w:rsidRPr="00DF6FB3" w:rsidRDefault="00470B6F" w:rsidP="00CD4B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</w:t>
      </w:r>
      <w:r>
        <w:tab/>
        <w:t>vlastné imanie</w:t>
      </w:r>
      <w:r>
        <w:tab/>
        <w:t xml:space="preserve">310.878,05                                     </w:t>
      </w:r>
    </w:p>
    <w:p w:rsidR="00470B6F" w:rsidRPr="00DF6FB3" w:rsidRDefault="00470B6F" w:rsidP="00CD4B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</w:t>
      </w:r>
      <w:r>
        <w:tab/>
        <w:t>základné imanie</w:t>
      </w:r>
      <w:r>
        <w:tab/>
        <w:t>140.180,01</w:t>
      </w:r>
      <w:r>
        <w:tab/>
      </w:r>
    </w:p>
    <w:p w:rsidR="00470B6F" w:rsidRDefault="00470B6F" w:rsidP="00CD4B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</w:t>
      </w:r>
      <w:r>
        <w:tab/>
        <w:t>kapitálové fondy</w:t>
      </w:r>
      <w:r>
        <w:tab/>
        <w:t>244.588,30</w:t>
      </w:r>
      <w:r>
        <w:tab/>
      </w:r>
    </w:p>
    <w:p w:rsidR="00470B6F" w:rsidRDefault="00470B6F" w:rsidP="00CD4B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</w:t>
      </w:r>
      <w:r>
        <w:tab/>
        <w:t>nedeliteľný fond</w:t>
      </w:r>
      <w:r>
        <w:tab/>
        <w:t xml:space="preserve">     9.046,33</w:t>
      </w:r>
      <w:r>
        <w:tab/>
      </w:r>
      <w:r w:rsidRPr="00DF6FB3">
        <w:t xml:space="preserve">     </w:t>
      </w:r>
    </w:p>
    <w:p w:rsidR="00470B6F" w:rsidRDefault="00470B6F" w:rsidP="00CD4B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Neuhrad.strata minulých rokov                                     -85.787,46</w:t>
      </w:r>
    </w:p>
    <w:p w:rsidR="00470B6F" w:rsidRDefault="00470B6F" w:rsidP="001B1BDA">
      <w:pP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Upísané imanie nezapísané v OR družstvo nemá.                                                                               </w:t>
      </w:r>
    </w:p>
    <w:p w:rsidR="00470B6F" w:rsidRDefault="00470B6F" w:rsidP="001B1BDA">
      <w:pP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Zníženie základného imania </w:t>
      </w:r>
    </w:p>
    <w:p w:rsidR="00470B6F" w:rsidRPr="004B6F38" w:rsidRDefault="00470B6F" w:rsidP="001B1BDA">
      <w:pPr>
        <w:numPr>
          <w:ilvl w:val="0"/>
          <w:numId w:val="21"/>
        </w:numPr>
        <w:tabs>
          <w:tab w:val="left" w:pos="284"/>
          <w:tab w:val="left" w:pos="4536"/>
          <w:tab w:val="left" w:pos="7371"/>
        </w:tabs>
        <w:spacing w:line="240" w:lineRule="auto"/>
        <w:rPr>
          <w:b/>
          <w:bCs/>
          <w:sz w:val="24"/>
          <w:szCs w:val="24"/>
        </w:rPr>
      </w:pPr>
      <w:r>
        <w:t>zníženie majetku členov.</w:t>
      </w:r>
    </w:p>
    <w:p w:rsidR="00470B6F" w:rsidRDefault="00470B6F" w:rsidP="001B1BDA">
      <w:pPr>
        <w:numPr>
          <w:ilvl w:val="0"/>
          <w:numId w:val="21"/>
        </w:numPr>
        <w:tabs>
          <w:tab w:val="left" w:pos="284"/>
          <w:tab w:val="left" w:pos="4536"/>
          <w:tab w:val="left" w:pos="7371"/>
        </w:tabs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9/Údaje o krátkodobých rezervách:</w:t>
      </w:r>
    </w:p>
    <w:p w:rsidR="00470B6F" w:rsidRDefault="00470B6F" w:rsidP="001B1BDA">
      <w:pP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Družstvo v uplynulom období utvorilo rezervy             k 31.12.2014                                 </w:t>
      </w:r>
    </w:p>
    <w:p w:rsidR="00470B6F" w:rsidRDefault="00470B6F" w:rsidP="00366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Krátkodobé :</w:t>
      </w:r>
    </w:p>
    <w:p w:rsidR="00470B6F" w:rsidRDefault="00470B6F" w:rsidP="00366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 na nevyčerpané dovolenky</w:t>
      </w:r>
      <w:r>
        <w:tab/>
      </w:r>
      <w:r w:rsidRPr="00C140E3">
        <w:t xml:space="preserve">     </w:t>
      </w:r>
      <w:r>
        <w:t xml:space="preserve">4.623,44 EUR </w:t>
      </w:r>
    </w:p>
    <w:p w:rsidR="00470B6F" w:rsidRDefault="00470B6F" w:rsidP="00366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Záväzky na nevyplatené nájomné :                                   </w:t>
      </w:r>
    </w:p>
    <w:p w:rsidR="00470B6F" w:rsidRDefault="00470B6F" w:rsidP="00366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- </w:t>
      </w:r>
      <w:r w:rsidRPr="009159FD">
        <w:t>na nevyplatené nájomné</w:t>
      </w:r>
      <w:r w:rsidRPr="009159FD">
        <w:tab/>
        <w:t xml:space="preserve">   </w:t>
      </w:r>
      <w:r>
        <w:t xml:space="preserve">  6.055,39</w:t>
      </w:r>
      <w:r w:rsidRPr="009159FD">
        <w:t xml:space="preserve"> EUR</w:t>
      </w:r>
      <w:r>
        <w:t xml:space="preserve"> </w:t>
      </w:r>
    </w:p>
    <w:p w:rsidR="00470B6F" w:rsidRDefault="00470B6F" w:rsidP="00366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  <w:rPr>
          <w:color w:val="FF0000"/>
        </w:rPr>
      </w:pPr>
      <w:r>
        <w:t xml:space="preserve">- na nevyplatené nájomné staršie ako 3 roky                  1.901,76 EUR                                 </w:t>
      </w:r>
    </w:p>
    <w:p w:rsidR="00470B6F" w:rsidRDefault="00470B6F" w:rsidP="001B1BDA">
      <w:pPr>
        <w:tabs>
          <w:tab w:val="left" w:pos="284"/>
          <w:tab w:val="left" w:pos="4536"/>
          <w:tab w:val="left" w:pos="7371"/>
        </w:tabs>
        <w:spacing w:line="240" w:lineRule="auto"/>
      </w:pPr>
    </w:p>
    <w:p w:rsidR="00470B6F" w:rsidRDefault="00470B6F" w:rsidP="001B1BDA">
      <w:pPr>
        <w:tabs>
          <w:tab w:val="left" w:pos="284"/>
          <w:tab w:val="left" w:pos="4536"/>
          <w:tab w:val="left" w:pos="7371"/>
        </w:tabs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10/Údaje o záväzkoch:                                              </w:t>
      </w:r>
      <w:r w:rsidRPr="00B41797">
        <w:rPr>
          <w:sz w:val="24"/>
          <w:szCs w:val="24"/>
        </w:rPr>
        <w:t>k 31.12.201</w:t>
      </w:r>
      <w:r>
        <w:rPr>
          <w:sz w:val="24"/>
          <w:szCs w:val="24"/>
        </w:rPr>
        <w:t>4</w:t>
      </w:r>
      <w:r w:rsidRPr="00B41797">
        <w:rPr>
          <w:sz w:val="24"/>
          <w:szCs w:val="24"/>
        </w:rPr>
        <w:t xml:space="preserve">                             </w:t>
      </w:r>
    </w:p>
    <w:p w:rsidR="00470B6F" w:rsidRDefault="00470B6F" w:rsidP="00366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1/ Výška záväzkov                                                  </w:t>
      </w:r>
    </w:p>
    <w:p w:rsidR="00470B6F" w:rsidRDefault="00470B6F" w:rsidP="00115B5A">
      <w:pPr>
        <w:spacing w:line="240" w:lineRule="auto"/>
        <w:rPr>
          <w:b/>
          <w:bCs/>
          <w:sz w:val="24"/>
          <w:szCs w:val="24"/>
        </w:rPr>
      </w:pPr>
      <w:r w:rsidRPr="00047DAC">
        <w:rPr>
          <w:b/>
          <w:bCs/>
          <w:sz w:val="24"/>
          <w:szCs w:val="24"/>
        </w:rPr>
        <w:t>UČT POD 3-01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IČO : 00613886</w:t>
      </w:r>
    </w:p>
    <w:p w:rsidR="00470B6F" w:rsidRDefault="00470B6F" w:rsidP="00115B5A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DIČ : SK2020362718</w:t>
      </w:r>
    </w:p>
    <w:p w:rsidR="00470B6F" w:rsidRDefault="00470B6F" w:rsidP="00115B5A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-   7  -</w:t>
      </w:r>
    </w:p>
    <w:p w:rsidR="00470B6F" w:rsidRDefault="00470B6F" w:rsidP="00366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</w:p>
    <w:p w:rsidR="00470B6F" w:rsidRDefault="00470B6F" w:rsidP="00366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- krátkodobé                             </w:t>
      </w:r>
      <w:r>
        <w:tab/>
        <w:t xml:space="preserve">    35.374,44      </w:t>
      </w:r>
    </w:p>
    <w:p w:rsidR="00470B6F" w:rsidRDefault="00470B6F" w:rsidP="00366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 z obchodného styku</w:t>
      </w:r>
      <w:r>
        <w:tab/>
        <w:t xml:space="preserve">    22.629,13</w:t>
      </w:r>
    </w:p>
    <w:p w:rsidR="00470B6F" w:rsidRDefault="00470B6F" w:rsidP="00366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 voči členom PD</w:t>
      </w:r>
      <w:r>
        <w:tab/>
        <w:t xml:space="preserve">       4.324,21                                                 </w:t>
      </w:r>
    </w:p>
    <w:p w:rsidR="00470B6F" w:rsidRDefault="00470B6F" w:rsidP="00366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 zamestnancom PD</w:t>
      </w:r>
      <w:r>
        <w:tab/>
      </w:r>
      <w:r w:rsidRPr="009D21A6">
        <w:t xml:space="preserve"> </w:t>
      </w:r>
      <w:r>
        <w:t xml:space="preserve">      4.557,72</w:t>
      </w:r>
    </w:p>
    <w:p w:rsidR="00470B6F" w:rsidRPr="009D21A6" w:rsidRDefault="00470B6F" w:rsidP="00366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 w:rsidRPr="009D21A6">
        <w:t>- záv. zo soc. zabezp.</w:t>
      </w:r>
      <w:r w:rsidRPr="009D21A6">
        <w:tab/>
        <w:t xml:space="preserve"> </w:t>
      </w:r>
      <w:r>
        <w:t xml:space="preserve">      2.819,22</w:t>
      </w:r>
      <w:r w:rsidRPr="009D21A6">
        <w:t xml:space="preserve">                                                </w:t>
      </w:r>
    </w:p>
    <w:p w:rsidR="00470B6F" w:rsidRDefault="00470B6F" w:rsidP="0036603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 w:rsidRPr="009D21A6">
        <w:t>- daňové záväzky</w:t>
      </w:r>
      <w:r w:rsidRPr="009D21A6">
        <w:tab/>
      </w:r>
      <w:r>
        <w:t xml:space="preserve">       1.044,16</w:t>
      </w:r>
      <w:r w:rsidRPr="009D21A6">
        <w:t xml:space="preserve">                                                </w:t>
      </w:r>
      <w:r>
        <w:tab/>
        <w:t xml:space="preserve">  </w:t>
      </w:r>
    </w:p>
    <w:p w:rsidR="00470B6F" w:rsidRPr="00AA2CEA" w:rsidRDefault="00470B6F" w:rsidP="002555EA">
      <w:pPr>
        <w:tabs>
          <w:tab w:val="left" w:pos="284"/>
          <w:tab w:val="left" w:pos="4536"/>
          <w:tab w:val="left" w:pos="7371"/>
          <w:tab w:val="right" w:pos="9072"/>
        </w:tabs>
        <w:spacing w:line="240" w:lineRule="auto"/>
      </w:pPr>
      <w:r>
        <w:t xml:space="preserve">                                                               </w:t>
      </w:r>
      <w:r>
        <w:tab/>
      </w:r>
    </w:p>
    <w:p w:rsidR="00470B6F" w:rsidRDefault="00470B6F" w:rsidP="001B1BDA">
      <w:pPr>
        <w:tabs>
          <w:tab w:val="left" w:pos="284"/>
          <w:tab w:val="left" w:pos="4536"/>
          <w:tab w:val="left" w:pos="7371"/>
        </w:tabs>
        <w:spacing w:line="240" w:lineRule="auto"/>
      </w:pPr>
      <w:r w:rsidRPr="00B41797">
        <w:rPr>
          <w:b/>
          <w:bCs/>
        </w:rPr>
        <w:t>11/ Prehľad o sociálnom fonde v EUR</w:t>
      </w:r>
      <w:r>
        <w:t xml:space="preserve">  </w:t>
      </w:r>
    </w:p>
    <w:p w:rsidR="00470B6F" w:rsidRDefault="00470B6F" w:rsidP="006D6A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Poč.stav k 1.1.2014                                  :                              2.473,91</w:t>
      </w:r>
    </w:p>
    <w:p w:rsidR="00470B6F" w:rsidRDefault="00470B6F" w:rsidP="006D6A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Tvorba z nákladov</w:t>
      </w:r>
      <w:r>
        <w:tab/>
        <w:t xml:space="preserve">             554,12</w:t>
      </w:r>
      <w:r w:rsidRPr="00E4452A">
        <w:rPr>
          <w:color w:val="FF6600"/>
        </w:rPr>
        <w:t xml:space="preserve"> </w:t>
      </w:r>
      <w:r>
        <w:t xml:space="preserve">                                                      </w:t>
      </w:r>
    </w:p>
    <w:p w:rsidR="00470B6F" w:rsidRDefault="00470B6F" w:rsidP="006D6A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Tvorba z ostatných zdrojov</w:t>
      </w:r>
      <w:r>
        <w:tab/>
        <w:t xml:space="preserve">                  -</w:t>
      </w:r>
    </w:p>
    <w:p w:rsidR="00470B6F" w:rsidRDefault="00470B6F" w:rsidP="006D6A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Tvorba z prísp.pre zamest.                                                              -                                                           </w:t>
      </w:r>
    </w:p>
    <w:p w:rsidR="00470B6F" w:rsidRDefault="00470B6F" w:rsidP="006D6A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Tvorba spolu:</w:t>
      </w:r>
      <w:r>
        <w:tab/>
      </w:r>
      <w:r w:rsidRPr="00015C75">
        <w:t xml:space="preserve">  </w:t>
      </w:r>
      <w:r>
        <w:t xml:space="preserve">           554,12</w:t>
      </w:r>
    </w:p>
    <w:p w:rsidR="00470B6F" w:rsidRDefault="00470B6F" w:rsidP="006D6A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                                                                              </w:t>
      </w:r>
    </w:p>
    <w:p w:rsidR="00470B6F" w:rsidRDefault="00470B6F" w:rsidP="006D6A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Použitie sociálneho fondu:</w:t>
      </w:r>
    </w:p>
    <w:p w:rsidR="00470B6F" w:rsidRPr="003E048B" w:rsidRDefault="00470B6F" w:rsidP="006D6A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  <w:rPr>
          <w:color w:val="FF0000"/>
        </w:rPr>
      </w:pPr>
      <w:r>
        <w:t>- príspevok na závodné stravovanie</w:t>
      </w:r>
      <w:r>
        <w:tab/>
        <w:t xml:space="preserve">    </w:t>
      </w:r>
      <w:r w:rsidRPr="0084443A">
        <w:t xml:space="preserve"> </w:t>
      </w:r>
      <w:r>
        <w:t xml:space="preserve">     </w:t>
      </w:r>
      <w:r w:rsidRPr="0084443A">
        <w:t xml:space="preserve">    </w:t>
      </w:r>
      <w:r>
        <w:t>501,30</w:t>
      </w:r>
      <w:r>
        <w:rPr>
          <w:color w:val="FF0000"/>
        </w:rPr>
        <w:t xml:space="preserve"> </w:t>
      </w:r>
    </w:p>
    <w:p w:rsidR="00470B6F" w:rsidRDefault="00470B6F" w:rsidP="006D6A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 sociálna výpomoc zamestnancom</w:t>
      </w:r>
      <w:r>
        <w:tab/>
        <w:t xml:space="preserve">                    -                                                                   </w:t>
      </w:r>
    </w:p>
    <w:p w:rsidR="00470B6F" w:rsidRDefault="00470B6F" w:rsidP="006D6A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- starostlivosť o zamestnancov</w:t>
      </w:r>
      <w:r>
        <w:tab/>
        <w:t xml:space="preserve">              756,00</w:t>
      </w:r>
    </w:p>
    <w:p w:rsidR="00470B6F" w:rsidRDefault="00470B6F" w:rsidP="006D6A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Čerpanie spolu:                                                                          1.257,30</w:t>
      </w:r>
      <w:r>
        <w:tab/>
        <w:t xml:space="preserve">   </w:t>
      </w:r>
    </w:p>
    <w:p w:rsidR="00470B6F" w:rsidRDefault="00470B6F" w:rsidP="006D6A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 w:rsidRPr="0084443A">
        <w:t>Zostatok k 31.12.201</w:t>
      </w:r>
      <w:r>
        <w:t>4</w:t>
      </w:r>
      <w:r w:rsidRPr="0084443A">
        <w:tab/>
        <w:t xml:space="preserve">   </w:t>
      </w:r>
      <w:r>
        <w:t xml:space="preserve">        1.770,73</w:t>
      </w:r>
      <w:r w:rsidRPr="0084443A">
        <w:t xml:space="preserve">    </w:t>
      </w:r>
    </w:p>
    <w:p w:rsidR="00470B6F" w:rsidRPr="0084443A" w:rsidRDefault="00470B6F" w:rsidP="001B1BDA">
      <w:pPr>
        <w:tabs>
          <w:tab w:val="left" w:pos="284"/>
          <w:tab w:val="left" w:pos="4536"/>
          <w:tab w:val="left" w:pos="7371"/>
        </w:tabs>
        <w:spacing w:line="240" w:lineRule="auto"/>
      </w:pPr>
      <w:r w:rsidRPr="0084443A">
        <w:t xml:space="preserve">                                               </w:t>
      </w:r>
      <w:r>
        <w:t xml:space="preserve"> </w:t>
      </w:r>
      <w:r w:rsidRPr="0084443A">
        <w:t xml:space="preserve">                                                    </w:t>
      </w:r>
    </w:p>
    <w:p w:rsidR="00470B6F" w:rsidRPr="00B41797" w:rsidRDefault="00470B6F" w:rsidP="001B1BDA">
      <w:pPr>
        <w:tabs>
          <w:tab w:val="left" w:pos="284"/>
          <w:tab w:val="left" w:pos="4536"/>
          <w:tab w:val="left" w:pos="7371"/>
        </w:tabs>
        <w:spacing w:line="240" w:lineRule="auto"/>
        <w:rPr>
          <w:b/>
          <w:bCs/>
        </w:rPr>
      </w:pPr>
      <w:r w:rsidRPr="00B41797">
        <w:rPr>
          <w:b/>
          <w:bCs/>
        </w:rPr>
        <w:t>12/ Údaje o bankových úveroch a výpomociach</w:t>
      </w:r>
    </w:p>
    <w:p w:rsidR="00470B6F" w:rsidRDefault="00470B6F" w:rsidP="001B1BDA">
      <w:pPr>
        <w:tabs>
          <w:tab w:val="left" w:pos="284"/>
          <w:tab w:val="left" w:pos="4536"/>
          <w:tab w:val="left" w:pos="7371"/>
        </w:tabs>
        <w:spacing w:line="240" w:lineRule="auto"/>
        <w:rPr>
          <w:b/>
          <w:bCs/>
          <w:sz w:val="24"/>
          <w:szCs w:val="24"/>
        </w:rPr>
      </w:pPr>
      <w:r>
        <w:tab/>
        <w:t>V roku 2014 sme žiadny krátkodobý úver nečerpali.</w:t>
      </w:r>
    </w:p>
    <w:p w:rsidR="00470B6F" w:rsidRDefault="00470B6F" w:rsidP="001B1BDA">
      <w:pPr>
        <w:tabs>
          <w:tab w:val="left" w:pos="284"/>
          <w:tab w:val="left" w:pos="4536"/>
          <w:tab w:val="left" w:pos="7371"/>
        </w:tabs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13/</w:t>
      </w:r>
      <w:r w:rsidRPr="00470227">
        <w:rPr>
          <w:b/>
          <w:bCs/>
          <w:sz w:val="24"/>
          <w:szCs w:val="24"/>
        </w:rPr>
        <w:t>Údaje o tržbách za vlastné výkony a tovar v</w:t>
      </w:r>
      <w:r>
        <w:rPr>
          <w:b/>
          <w:bCs/>
          <w:sz w:val="24"/>
          <w:szCs w:val="24"/>
        </w:rPr>
        <w:t> </w:t>
      </w:r>
      <w:r w:rsidRPr="00470227">
        <w:rPr>
          <w:b/>
          <w:bCs/>
          <w:sz w:val="24"/>
          <w:szCs w:val="24"/>
        </w:rPr>
        <w:t>EUR</w:t>
      </w:r>
      <w:r>
        <w:rPr>
          <w:b/>
          <w:bCs/>
          <w:sz w:val="24"/>
          <w:szCs w:val="24"/>
        </w:rPr>
        <w:t xml:space="preserve"> k 1.12.2014</w:t>
      </w:r>
      <w:r w:rsidRPr="00CB5447">
        <w:rPr>
          <w:sz w:val="24"/>
          <w:szCs w:val="24"/>
        </w:rPr>
        <w:t xml:space="preserve">                                                               </w:t>
      </w:r>
    </w:p>
    <w:p w:rsidR="00470B6F" w:rsidRDefault="00470B6F" w:rsidP="00115B5A">
      <w:pPr>
        <w:spacing w:line="240" w:lineRule="auto"/>
        <w:rPr>
          <w:b/>
          <w:bCs/>
          <w:sz w:val="24"/>
          <w:szCs w:val="24"/>
        </w:rPr>
      </w:pPr>
      <w:r w:rsidRPr="00047DAC">
        <w:rPr>
          <w:b/>
          <w:bCs/>
          <w:sz w:val="24"/>
          <w:szCs w:val="24"/>
        </w:rPr>
        <w:t>UČT POD 3-01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IČO : 00613886</w:t>
      </w:r>
    </w:p>
    <w:p w:rsidR="00470B6F" w:rsidRDefault="00470B6F" w:rsidP="00115B5A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DIČ : SK2020362718</w:t>
      </w:r>
    </w:p>
    <w:p w:rsidR="00470B6F" w:rsidRDefault="00470B6F" w:rsidP="00115B5A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-   8  -</w:t>
      </w:r>
      <w:r>
        <w:rPr>
          <w:sz w:val="24"/>
          <w:szCs w:val="24"/>
        </w:rPr>
        <w:t xml:space="preserve">                                                        </w:t>
      </w:r>
    </w:p>
    <w:p w:rsidR="00470B6F" w:rsidRDefault="00470B6F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1/ tržby z predaja vlastných výrobkov </w:t>
      </w:r>
      <w:r>
        <w:tab/>
        <w:t xml:space="preserve">   </w:t>
      </w:r>
      <w:r w:rsidRPr="007113EE">
        <w:t xml:space="preserve">  </w:t>
      </w:r>
      <w:r>
        <w:t>301.565,20</w:t>
      </w:r>
    </w:p>
    <w:p w:rsidR="00470B6F" w:rsidRDefault="00470B6F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2/  ostatné tržby  za služby                                                     7.043,73</w:t>
      </w:r>
    </w:p>
    <w:p w:rsidR="00470B6F" w:rsidRPr="007113EE" w:rsidRDefault="00470B6F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ab/>
        <w:t>- dotácie</w:t>
      </w:r>
      <w:r>
        <w:tab/>
        <w:t xml:space="preserve">        75.124,02</w:t>
      </w:r>
    </w:p>
    <w:p w:rsidR="00470B6F" w:rsidRPr="008A6372" w:rsidRDefault="00470B6F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 w:rsidRPr="008A6372">
        <w:t xml:space="preserve">         </w:t>
      </w:r>
      <w:r>
        <w:t>z toho-agroenviroment</w:t>
      </w:r>
      <w:r w:rsidRPr="008A6372">
        <w:t xml:space="preserve">                                                   </w:t>
      </w:r>
      <w:r>
        <w:t>6.216,18</w:t>
      </w:r>
      <w:r w:rsidRPr="008A6372">
        <w:t xml:space="preserve">                    </w:t>
      </w:r>
    </w:p>
    <w:p w:rsidR="00470B6F" w:rsidRPr="008A6372" w:rsidRDefault="00470B6F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 w:rsidRPr="008A6372">
        <w:t xml:space="preserve">          </w:t>
      </w:r>
      <w:r>
        <w:t>j</w:t>
      </w:r>
      <w:r w:rsidRPr="008A6372">
        <w:t xml:space="preserve">ednotná platba na plochu                     </w:t>
      </w:r>
      <w:r>
        <w:t xml:space="preserve">  </w:t>
      </w:r>
      <w:r w:rsidRPr="008A6372">
        <w:t xml:space="preserve">      </w:t>
      </w:r>
      <w:r>
        <w:t xml:space="preserve">             </w:t>
      </w:r>
      <w:r w:rsidRPr="008A6372">
        <w:t xml:space="preserve"> </w:t>
      </w:r>
      <w:r>
        <w:t>67.366,20</w:t>
      </w:r>
    </w:p>
    <w:p w:rsidR="00470B6F" w:rsidRDefault="00470B6F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 w:rsidRPr="008A6372">
        <w:t xml:space="preserve">          </w:t>
      </w:r>
      <w:r>
        <w:t>j</w:t>
      </w:r>
      <w:r w:rsidRPr="008A6372">
        <w:t xml:space="preserve">ednotná platba na ovocie                                    </w:t>
      </w:r>
      <w:r>
        <w:t xml:space="preserve">             </w:t>
      </w:r>
      <w:r w:rsidRPr="008A6372">
        <w:t xml:space="preserve"> </w:t>
      </w:r>
      <w:r>
        <w:t>110,96</w:t>
      </w:r>
    </w:p>
    <w:p w:rsidR="00470B6F" w:rsidRDefault="00470B6F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          platba za fin.disciplínu                                                     1.430,68</w:t>
      </w:r>
      <w:r w:rsidRPr="008A6372">
        <w:t xml:space="preserve"> </w:t>
      </w:r>
    </w:p>
    <w:p w:rsidR="00470B6F" w:rsidRDefault="00470B6F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 xml:space="preserve">3/ </w:t>
      </w:r>
      <w:r w:rsidRPr="008A6372">
        <w:t xml:space="preserve">   </w:t>
      </w:r>
      <w:r>
        <w:t>tržby za obedy                                                                     1.101,03</w:t>
      </w:r>
      <w:r w:rsidRPr="008A6372">
        <w:t xml:space="preserve"> </w:t>
      </w:r>
    </w:p>
    <w:p w:rsidR="00470B6F" w:rsidRDefault="00470B6F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</w:pPr>
      <w:r>
        <w:t>4/ ostatné výnosy                                                                       762,29</w:t>
      </w:r>
    </w:p>
    <w:p w:rsidR="00470B6F" w:rsidRPr="00D11555" w:rsidRDefault="00470B6F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line="240" w:lineRule="auto"/>
        <w:rPr>
          <w:bCs/>
        </w:rPr>
      </w:pPr>
      <w:r w:rsidRPr="008A6372">
        <w:t xml:space="preserve">    </w:t>
      </w:r>
      <w:r w:rsidRPr="00D11555">
        <w:t>Úda</w:t>
      </w:r>
      <w:r w:rsidRPr="00D11555">
        <w:rPr>
          <w:bCs/>
        </w:rPr>
        <w:t xml:space="preserve">je o zmene stavu             </w:t>
      </w:r>
      <w:r>
        <w:rPr>
          <w:bCs/>
        </w:rPr>
        <w:t xml:space="preserve">          </w:t>
      </w:r>
      <w:r w:rsidRPr="00D11555">
        <w:rPr>
          <w:bCs/>
        </w:rPr>
        <w:t xml:space="preserve">                                                       </w:t>
      </w:r>
    </w:p>
    <w:p w:rsidR="00470B6F" w:rsidRDefault="00470B6F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after="0" w:line="240" w:lineRule="auto"/>
      </w:pPr>
      <w:r w:rsidRPr="003F3351">
        <w:t xml:space="preserve">     Nedokončená výroba RV                                     </w:t>
      </w:r>
      <w:r>
        <w:t xml:space="preserve">         </w:t>
      </w:r>
      <w:r w:rsidRPr="003F3351">
        <w:t xml:space="preserve">    </w:t>
      </w:r>
      <w:r>
        <w:t>96.446,45</w:t>
      </w:r>
    </w:p>
    <w:p w:rsidR="00470B6F" w:rsidRDefault="00470B6F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after="0" w:line="240" w:lineRule="auto"/>
      </w:pPr>
      <w:r>
        <w:t xml:space="preserve">                                                                                </w:t>
      </w:r>
    </w:p>
    <w:p w:rsidR="00470B6F" w:rsidRPr="003F3351" w:rsidRDefault="00470B6F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after="0" w:line="240" w:lineRule="auto"/>
      </w:pPr>
      <w:r>
        <w:t xml:space="preserve">      Zmena stavu zásob                                                           17.520,08                                           </w:t>
      </w:r>
    </w:p>
    <w:p w:rsidR="00470B6F" w:rsidRDefault="00470B6F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Pr="00B41797" w:rsidRDefault="00470B6F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after="0" w:line="240" w:lineRule="auto"/>
        <w:rPr>
          <w:b/>
          <w:bCs/>
        </w:rPr>
      </w:pPr>
      <w:r w:rsidRPr="00B41797">
        <w:rPr>
          <w:b/>
          <w:bCs/>
        </w:rPr>
        <w:t>1</w:t>
      </w:r>
      <w:r>
        <w:rPr>
          <w:b/>
          <w:bCs/>
        </w:rPr>
        <w:t>5</w:t>
      </w:r>
      <w:r w:rsidRPr="00B41797">
        <w:rPr>
          <w:b/>
          <w:bCs/>
        </w:rPr>
        <w:t>/ Údaje o výnosových úrokoch</w:t>
      </w:r>
    </w:p>
    <w:p w:rsidR="00470B6F" w:rsidRDefault="00470B6F" w:rsidP="006525AE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4"/>
          <w:tab w:val="left" w:pos="4536"/>
          <w:tab w:val="left" w:pos="7371"/>
        </w:tabs>
        <w:spacing w:after="0" w:line="240" w:lineRule="auto"/>
      </w:pPr>
      <w:r>
        <w:tab/>
        <w:t>- kreditný úrok z bežného účtu</w:t>
      </w:r>
      <w:r>
        <w:tab/>
        <w:t xml:space="preserve">                  5,17                                                   </w:t>
      </w:r>
    </w:p>
    <w:p w:rsidR="00470B6F" w:rsidRDefault="00470B6F" w:rsidP="003569D6">
      <w:pPr>
        <w:tabs>
          <w:tab w:val="left" w:pos="284"/>
          <w:tab w:val="left" w:pos="4536"/>
          <w:tab w:val="left" w:pos="7371"/>
        </w:tabs>
        <w:spacing w:after="0" w:line="240" w:lineRule="auto"/>
        <w:ind w:left="345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</w:t>
      </w:r>
    </w:p>
    <w:p w:rsidR="00470B6F" w:rsidRPr="00B41797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  <w:rPr>
          <w:b/>
          <w:bCs/>
        </w:rPr>
      </w:pPr>
      <w:r w:rsidRPr="00B41797">
        <w:rPr>
          <w:b/>
          <w:bCs/>
        </w:rPr>
        <w:t>1</w:t>
      </w:r>
      <w:r>
        <w:rPr>
          <w:b/>
          <w:bCs/>
        </w:rPr>
        <w:t>6</w:t>
      </w:r>
      <w:r w:rsidRPr="00B41797">
        <w:rPr>
          <w:b/>
          <w:bCs/>
        </w:rPr>
        <w:t>/ Údaje o mimoriadnych nákladoch a mimoriadnych výnosoch</w:t>
      </w:r>
      <w:r>
        <w:rPr>
          <w:b/>
          <w:bCs/>
        </w:rPr>
        <w:t xml:space="preserve">      </w:t>
      </w:r>
      <w:r w:rsidRPr="003569D6">
        <w:t>0</w:t>
      </w: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</w:t>
      </w:r>
    </w:p>
    <w:p w:rsidR="00470B6F" w:rsidRPr="00B41797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  <w:rPr>
          <w:b/>
          <w:bCs/>
        </w:rPr>
      </w:pPr>
      <w:r w:rsidRPr="00B41797">
        <w:rPr>
          <w:b/>
          <w:bCs/>
        </w:rPr>
        <w:t>1</w:t>
      </w:r>
      <w:r>
        <w:rPr>
          <w:b/>
          <w:bCs/>
        </w:rPr>
        <w:t>7</w:t>
      </w:r>
      <w:r w:rsidRPr="00B41797">
        <w:rPr>
          <w:b/>
          <w:bCs/>
        </w:rPr>
        <w:t>/ Prehľad o majetku, ktorého trhové ocenenie sa výrazne odlišuje od ocenenia v účtovníctve:</w:t>
      </w: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ab/>
        <w:t>Družstvo nemá trhové ocenenie majetku.</w:t>
      </w: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Pr="00B41797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  <w:rPr>
          <w:b/>
          <w:bCs/>
        </w:rPr>
      </w:pPr>
      <w:r w:rsidRPr="00B41797">
        <w:rPr>
          <w:b/>
          <w:bCs/>
        </w:rPr>
        <w:t>1</w:t>
      </w:r>
      <w:r>
        <w:rPr>
          <w:b/>
          <w:bCs/>
        </w:rPr>
        <w:t>8</w:t>
      </w:r>
      <w:r w:rsidRPr="00B41797">
        <w:rPr>
          <w:b/>
          <w:bCs/>
        </w:rPr>
        <w:t>/ Prenajatý majetok</w:t>
      </w: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ab/>
        <w:t xml:space="preserve">Družstvo nemá prenajatý majetok.                                                                              </w:t>
      </w: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  <w:rPr>
          <w:b/>
          <w:bCs/>
        </w:rPr>
      </w:pPr>
    </w:p>
    <w:p w:rsidR="00470B6F" w:rsidRPr="00B41797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  <w:rPr>
          <w:b/>
          <w:bCs/>
        </w:rPr>
      </w:pPr>
      <w:r>
        <w:rPr>
          <w:b/>
          <w:bCs/>
        </w:rPr>
        <w:t>19</w:t>
      </w:r>
      <w:r w:rsidRPr="00B41797">
        <w:rPr>
          <w:b/>
          <w:bCs/>
        </w:rPr>
        <w:t>/ Prípadné ďalšie záväzky, ktoré sa nesledujú v bežnom účtovníctve:</w:t>
      </w: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ab/>
        <w:t>Družstvo nemá záväzky, ktoré sa nesledujú v bežnom účtovníctve.</w:t>
      </w: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rPr>
          <w:b/>
          <w:bCs/>
        </w:rPr>
        <w:t>20</w:t>
      </w:r>
      <w:r w:rsidRPr="00B41797">
        <w:rPr>
          <w:b/>
          <w:bCs/>
        </w:rPr>
        <w:t>/ Jednotlivé ostatné fin. povinnosti, ktoré sa nesledujú v bežnom účtovníctve</w:t>
      </w:r>
      <w:r>
        <w:t>.</w:t>
      </w: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ab/>
        <w:t>Družstvo nemá povinnosti, ktoré sa nesledujú v bežnom účtovníctve.</w:t>
      </w:r>
      <w:r w:rsidRPr="001D63AF">
        <w:t xml:space="preserve">                                                                     </w:t>
      </w:r>
    </w:p>
    <w:p w:rsidR="00470B6F" w:rsidRPr="006B4701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  <w:rPr>
          <w:b/>
          <w:bCs/>
        </w:rPr>
      </w:pPr>
      <w:r w:rsidRPr="006B4701">
        <w:rPr>
          <w:b/>
          <w:bCs/>
        </w:rPr>
        <w:t>2</w:t>
      </w:r>
      <w:r>
        <w:rPr>
          <w:b/>
          <w:bCs/>
        </w:rPr>
        <w:t>1</w:t>
      </w:r>
      <w:r w:rsidRPr="006B4701">
        <w:rPr>
          <w:b/>
          <w:bCs/>
        </w:rPr>
        <w:t>/ Údaje o výskume a vývoji</w:t>
      </w: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ab/>
        <w:t>Družstvo nemá výskumné a vývojové pracovisko.</w:t>
      </w: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  <w:rPr>
          <w:b/>
          <w:bCs/>
        </w:rPr>
      </w:pPr>
      <w:r w:rsidRPr="003569D6">
        <w:rPr>
          <w:b/>
          <w:bCs/>
        </w:rPr>
        <w:t xml:space="preserve"> 2</w:t>
      </w:r>
      <w:r>
        <w:rPr>
          <w:b/>
          <w:bCs/>
        </w:rPr>
        <w:t>2</w:t>
      </w:r>
      <w:r w:rsidRPr="003569D6">
        <w:rPr>
          <w:b/>
          <w:bCs/>
        </w:rPr>
        <w:t xml:space="preserve">4/ Najvýznamnejší odberatelia </w:t>
      </w:r>
      <w:r>
        <w:rPr>
          <w:b/>
          <w:bCs/>
        </w:rPr>
        <w:t xml:space="preserve"> a dodávatelia </w:t>
      </w:r>
      <w:r w:rsidRPr="003569D6">
        <w:rPr>
          <w:b/>
          <w:bCs/>
        </w:rPr>
        <w:t>v roku 201</w:t>
      </w:r>
      <w:r>
        <w:rPr>
          <w:b/>
          <w:bCs/>
        </w:rPr>
        <w:t>4</w:t>
      </w:r>
    </w:p>
    <w:p w:rsidR="00470B6F" w:rsidRDefault="00470B6F" w:rsidP="00115B5A">
      <w:pPr>
        <w:spacing w:line="240" w:lineRule="auto"/>
        <w:rPr>
          <w:b/>
          <w:bCs/>
          <w:sz w:val="24"/>
          <w:szCs w:val="24"/>
        </w:rPr>
      </w:pPr>
      <w:r w:rsidRPr="00047DAC">
        <w:rPr>
          <w:b/>
          <w:bCs/>
          <w:sz w:val="24"/>
          <w:szCs w:val="24"/>
        </w:rPr>
        <w:t>UČT POD 3-01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IČO : 00613886</w:t>
      </w:r>
    </w:p>
    <w:p w:rsidR="00470B6F" w:rsidRDefault="00470B6F" w:rsidP="00115B5A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DIČ : SK2020362718</w:t>
      </w:r>
    </w:p>
    <w:p w:rsidR="00470B6F" w:rsidRDefault="00470B6F" w:rsidP="00115B5A">
      <w:pPr>
        <w:spacing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-   9  -</w:t>
      </w:r>
      <w:r>
        <w:rPr>
          <w:sz w:val="24"/>
          <w:szCs w:val="24"/>
        </w:rPr>
        <w:t xml:space="preserve">                                                      </w:t>
      </w: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  <w:rPr>
          <w:b/>
          <w:bCs/>
        </w:rPr>
      </w:pPr>
    </w:p>
    <w:p w:rsidR="00470B6F" w:rsidRDefault="00470B6F" w:rsidP="001A61AD">
      <w:pPr>
        <w:numPr>
          <w:ilvl w:val="0"/>
          <w:numId w:val="21"/>
        </w:numPr>
        <w:tabs>
          <w:tab w:val="left" w:pos="284"/>
          <w:tab w:val="left" w:pos="4536"/>
          <w:tab w:val="left" w:pos="7371"/>
        </w:tabs>
        <w:spacing w:after="0" w:line="240" w:lineRule="auto"/>
        <w:rPr>
          <w:b/>
          <w:bCs/>
        </w:rPr>
      </w:pPr>
      <w:r>
        <w:rPr>
          <w:b/>
          <w:bCs/>
        </w:rPr>
        <w:t>Odberatelia</w:t>
      </w:r>
    </w:p>
    <w:p w:rsidR="00470B6F" w:rsidRPr="006B4701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 w:rsidRPr="006B4701">
        <w:t xml:space="preserve">         Názov firmy                                        </w:t>
      </w:r>
      <w:r>
        <w:t xml:space="preserve">  </w:t>
      </w:r>
      <w:r w:rsidRPr="006B4701">
        <w:t xml:space="preserve">komodita                                       </w:t>
      </w:r>
      <w:r>
        <w:t xml:space="preserve">       </w:t>
      </w: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 xml:space="preserve">         Interagros s.r.o. Levice                         repka,slnečnica,kukurica                   </w:t>
      </w: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 xml:space="preserve">         Topmerkant Jarmila Siváková,Topoľčany  jačmeň                                          </w:t>
      </w: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 xml:space="preserve">         Prochema s.r.o.,Modra                        repka,kukurica                                      </w:t>
      </w: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 xml:space="preserve">         </w:t>
      </w:r>
      <w:r w:rsidRPr="00E552A8">
        <w:t xml:space="preserve">Penam Slovakia a.s. Nitra                    pšenica                                                </w:t>
      </w:r>
      <w:r>
        <w:t xml:space="preserve">  </w:t>
      </w:r>
      <w:r w:rsidRPr="00E552A8">
        <w:t xml:space="preserve"> </w:t>
      </w: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 w:rsidRPr="00E552A8">
        <w:t xml:space="preserve">         Agrisem Ing.Iványi s.r.o.Galanta         pšenica,jačmeň                                   </w:t>
      </w:r>
      <w:r>
        <w:t xml:space="preserve"> </w:t>
      </w:r>
      <w:r w:rsidRPr="00E552A8">
        <w:t xml:space="preserve"> </w:t>
      </w:r>
    </w:p>
    <w:p w:rsidR="00470B6F" w:rsidRPr="00E552A8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 xml:space="preserve">         </w:t>
      </w:r>
      <w:r w:rsidRPr="00E552A8">
        <w:t>Anja spol. s r.o.Bratislava                    repka</w:t>
      </w:r>
      <w:r>
        <w:t xml:space="preserve">                                                       </w:t>
      </w:r>
      <w:r w:rsidRPr="00E552A8">
        <w:t xml:space="preserve"> </w:t>
      </w:r>
    </w:p>
    <w:p w:rsidR="00470B6F" w:rsidRPr="00E552A8" w:rsidRDefault="00470B6F" w:rsidP="00AB70B0">
      <w:pPr>
        <w:tabs>
          <w:tab w:val="left" w:pos="284"/>
          <w:tab w:val="left" w:pos="4536"/>
          <w:tab w:val="left" w:pos="7371"/>
        </w:tabs>
        <w:spacing w:after="0" w:line="240" w:lineRule="auto"/>
      </w:pPr>
      <w:r w:rsidRPr="005C0EF5">
        <w:rPr>
          <w:color w:val="FF0000"/>
        </w:rPr>
        <w:t xml:space="preserve">         </w:t>
      </w:r>
      <w:r w:rsidRPr="00E552A8">
        <w:t>Gastroservis M.Vígĺašská Bratislava  pšenica</w:t>
      </w:r>
      <w:r>
        <w:t xml:space="preserve">              </w:t>
      </w:r>
      <w:r w:rsidRPr="00E552A8">
        <w:t xml:space="preserve">                                  </w:t>
      </w:r>
      <w:r>
        <w:t xml:space="preserve">    </w:t>
      </w:r>
      <w:r w:rsidRPr="00E552A8">
        <w:t xml:space="preserve"> </w:t>
      </w:r>
    </w:p>
    <w:p w:rsidR="00470B6F" w:rsidRPr="001A61AD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  <w:rPr>
          <w:b/>
          <w:bCs/>
        </w:rPr>
      </w:pPr>
      <w:r w:rsidRPr="005C0EF5">
        <w:rPr>
          <w:color w:val="FF0000"/>
        </w:rPr>
        <w:t xml:space="preserve">         </w:t>
      </w:r>
      <w:r w:rsidRPr="001A61AD">
        <w:rPr>
          <w:b/>
          <w:bCs/>
        </w:rPr>
        <w:t xml:space="preserve"> - Dodávatelia</w:t>
      </w: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 w:rsidRPr="006B4701">
        <w:t xml:space="preserve">          Názov firmy                                           tovar                                                 </w:t>
      </w:r>
    </w:p>
    <w:p w:rsidR="00470B6F" w:rsidRPr="0035040F" w:rsidRDefault="00470B6F" w:rsidP="002B2AF9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 xml:space="preserve">         </w:t>
      </w:r>
      <w:r w:rsidRPr="0035040F">
        <w:t xml:space="preserve">  Interagros s.r.o.</w:t>
      </w:r>
      <w:r>
        <w:t>Levice</w:t>
      </w:r>
      <w:r w:rsidRPr="0035040F">
        <w:t xml:space="preserve">                        osivo,chémia                                   </w:t>
      </w:r>
      <w:r>
        <w:t xml:space="preserve"> </w:t>
      </w:r>
      <w:r w:rsidRPr="0035040F">
        <w:t xml:space="preserve"> </w:t>
      </w:r>
      <w:r>
        <w:t xml:space="preserve">    </w:t>
      </w:r>
      <w:r w:rsidRPr="0035040F">
        <w:t xml:space="preserve"> </w:t>
      </w:r>
    </w:p>
    <w:p w:rsidR="00470B6F" w:rsidRDefault="00470B6F" w:rsidP="002B2AF9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 xml:space="preserve">           </w:t>
      </w:r>
      <w:r w:rsidRPr="002B2AF9">
        <w:t xml:space="preserve">RWA Slovakia,Bratislava                     nafta,chémia                                      </w:t>
      </w:r>
      <w:r>
        <w:t xml:space="preserve">    </w:t>
      </w:r>
    </w:p>
    <w:p w:rsidR="00470B6F" w:rsidRDefault="00470B6F" w:rsidP="009017B4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 xml:space="preserve">           </w:t>
      </w:r>
      <w:r w:rsidRPr="0035040F">
        <w:t xml:space="preserve">Prochema s.r.o.                                   </w:t>
      </w:r>
      <w:r>
        <w:t xml:space="preserve"> </w:t>
      </w:r>
      <w:r w:rsidRPr="0035040F">
        <w:t xml:space="preserve"> chémia                                                </w:t>
      </w:r>
      <w:r>
        <w:t xml:space="preserve">    </w:t>
      </w:r>
    </w:p>
    <w:p w:rsidR="00470B6F" w:rsidRPr="001A61AD" w:rsidRDefault="00470B6F" w:rsidP="009017B4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 xml:space="preserve">         </w:t>
      </w:r>
      <w:r w:rsidRPr="009017B4">
        <w:rPr>
          <w:color w:val="FF6600"/>
        </w:rPr>
        <w:t xml:space="preserve">  </w:t>
      </w:r>
      <w:r w:rsidRPr="001A61AD">
        <w:t xml:space="preserve">Anja s.r.o.                                               osivo, chémia                    </w:t>
      </w:r>
      <w:r>
        <w:t xml:space="preserve">     </w:t>
      </w:r>
      <w:r w:rsidRPr="001A61AD">
        <w:t xml:space="preserve">                </w:t>
      </w:r>
    </w:p>
    <w:p w:rsidR="00470B6F" w:rsidRPr="001A61AD" w:rsidRDefault="00470B6F" w:rsidP="001A61AD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 xml:space="preserve">           </w:t>
      </w:r>
      <w:r w:rsidRPr="001A61AD">
        <w:t xml:space="preserve">Agrisem Ing. Iványi s.r.o.Galanta       osivo                                                   </w:t>
      </w:r>
      <w:r>
        <w:t xml:space="preserve">    </w:t>
      </w:r>
    </w:p>
    <w:p w:rsidR="00470B6F" w:rsidRPr="002B2AF9" w:rsidRDefault="00470B6F" w:rsidP="002B2AF9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 xml:space="preserve">           Alchem s.r.o. Senica                             chémia                                                     </w:t>
      </w:r>
    </w:p>
    <w:p w:rsidR="00470B6F" w:rsidRPr="002B2AF9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Pr="006B4701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  <w:rPr>
          <w:b/>
          <w:bCs/>
        </w:rPr>
      </w:pPr>
      <w:r w:rsidRPr="006B4701">
        <w:rPr>
          <w:b/>
          <w:bCs/>
        </w:rPr>
        <w:t>2</w:t>
      </w:r>
      <w:r>
        <w:rPr>
          <w:b/>
          <w:bCs/>
        </w:rPr>
        <w:t>5</w:t>
      </w:r>
      <w:r w:rsidRPr="006B4701">
        <w:rPr>
          <w:b/>
          <w:bCs/>
        </w:rPr>
        <w:t>/ Doplňujúce údaje k prehľadu peňažných tokov:</w:t>
      </w: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ab/>
        <w:t xml:space="preserve">  Družstvo nemá povinnosť zostavovať prehľad peňažných tokov.</w:t>
      </w: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Pr="006B4701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  <w:rPr>
          <w:b/>
          <w:bCs/>
        </w:rPr>
      </w:pPr>
      <w:r w:rsidRPr="006B4701">
        <w:rPr>
          <w:b/>
          <w:bCs/>
        </w:rPr>
        <w:t xml:space="preserve">26/ Udalosti, ktoré nastali po dni, ku ktorému sa účtovná závierka zostavuje a ktoré neboli v nej </w:t>
      </w:r>
      <w:r w:rsidRPr="006B4701">
        <w:rPr>
          <w:b/>
          <w:bCs/>
        </w:rPr>
        <w:tab/>
        <w:t xml:space="preserve">zohľadnené, ale majú významný vplyv na verné zobrazenie skutočnosti, ktoré sú predmetom </w:t>
      </w:r>
      <w:r w:rsidRPr="006B4701">
        <w:rPr>
          <w:b/>
          <w:bCs/>
        </w:rPr>
        <w:tab/>
        <w:t>účtovníctva.</w:t>
      </w:r>
    </w:p>
    <w:p w:rsidR="00470B6F" w:rsidRPr="00E508EC" w:rsidRDefault="00470B6F" w:rsidP="00E508EC">
      <w:pPr>
        <w:numPr>
          <w:ilvl w:val="0"/>
          <w:numId w:val="21"/>
        </w:numPr>
        <w:tabs>
          <w:tab w:val="left" w:pos="284"/>
          <w:tab w:val="left" w:pos="4536"/>
          <w:tab w:val="left" w:pos="7371"/>
        </w:tabs>
        <w:spacing w:after="0" w:line="240" w:lineRule="auto"/>
      </w:pPr>
      <w:r>
        <w:tab/>
        <w:t xml:space="preserve">                                                                    </w:t>
      </w: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 w:rsidRPr="006B4701">
        <w:rPr>
          <w:b/>
          <w:bCs/>
        </w:rPr>
        <w:t>27/</w:t>
      </w:r>
      <w:r>
        <w:t xml:space="preserve">Na základe schváleného uznesenia VČS PD Igram konanej dňa </w:t>
      </w:r>
      <w:r w:rsidRPr="00AA0C5F">
        <w:t>2</w:t>
      </w:r>
      <w:r>
        <w:t>4</w:t>
      </w:r>
      <w:r w:rsidRPr="00AA0C5F">
        <w:t>.3.</w:t>
      </w:r>
      <w:r w:rsidRPr="001B23BD">
        <w:t>201</w:t>
      </w:r>
      <w:r>
        <w:t>5</w:t>
      </w:r>
      <w:r w:rsidRPr="001B23BD">
        <w:t xml:space="preserve"> </w:t>
      </w:r>
      <w:r>
        <w:t>hospodársky výsledok  pred zdanením z roku 2014 predstavuje zisk 2.850,87 € ,po zdanení 1.891,00 € použitý na čiastočné vyrovnanie straty za rok 2012,ktorá je v hodnote – 65.000,00 €.</w:t>
      </w: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>Uhradená licencia 960.- € dňa : 30.3.2015</w:t>
      </w: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>Riadna účtovná závierka zostavená dňa : 31.12.2014</w:t>
      </w: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>Riadna účtovná závierka schválená členskou schôdzou dňa : 24.3.2015</w:t>
      </w: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 xml:space="preserve"> </w:t>
      </w: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>Vyhotovil: Jarmila Kušnírová                                                             ______________________________</w:t>
      </w: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  <w:r>
        <w:t>V Igrame:   30.3.2015                                                                           Ing. Štefan Haršányi, predseda PD</w:t>
      </w: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p w:rsidR="00470B6F" w:rsidRPr="00B047DC" w:rsidRDefault="00470B6F" w:rsidP="00CA1AB8">
      <w:pPr>
        <w:tabs>
          <w:tab w:val="left" w:pos="284"/>
          <w:tab w:val="left" w:pos="4536"/>
          <w:tab w:val="left" w:pos="7371"/>
        </w:tabs>
        <w:spacing w:after="0" w:line="240" w:lineRule="auto"/>
      </w:pPr>
    </w:p>
    <w:sectPr w:rsidR="00470B6F" w:rsidRPr="00B047DC" w:rsidSect="00E21F4B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359FB"/>
    <w:multiLevelType w:val="hybridMultilevel"/>
    <w:tmpl w:val="1B3C2950"/>
    <w:lvl w:ilvl="0" w:tplc="ABDA7F2C">
      <w:numFmt w:val="bullet"/>
      <w:lvlText w:val="-"/>
      <w:lvlJc w:val="left"/>
      <w:pPr>
        <w:tabs>
          <w:tab w:val="num" w:pos="705"/>
        </w:tabs>
        <w:ind w:left="705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tabs>
          <w:tab w:val="num" w:pos="1425"/>
        </w:tabs>
        <w:ind w:left="1425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45"/>
        </w:tabs>
        <w:ind w:left="214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65"/>
        </w:tabs>
        <w:ind w:left="286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585"/>
        </w:tabs>
        <w:ind w:left="3585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05"/>
        </w:tabs>
        <w:ind w:left="430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25"/>
        </w:tabs>
        <w:ind w:left="502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45"/>
        </w:tabs>
        <w:ind w:left="5745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65"/>
        </w:tabs>
        <w:ind w:left="6465" w:hanging="360"/>
      </w:pPr>
      <w:rPr>
        <w:rFonts w:ascii="Wingdings" w:hAnsi="Wingdings" w:hint="default"/>
      </w:rPr>
    </w:lvl>
  </w:abstractNum>
  <w:abstractNum w:abstractNumId="1">
    <w:nsid w:val="1CCD1FDC"/>
    <w:multiLevelType w:val="hybridMultilevel"/>
    <w:tmpl w:val="46A47840"/>
    <w:lvl w:ilvl="0" w:tplc="CE6A4B32">
      <w:numFmt w:val="bullet"/>
      <w:lvlText w:val="-"/>
      <w:lvlJc w:val="left"/>
      <w:pPr>
        <w:ind w:left="3585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625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2">
    <w:nsid w:val="231A4328"/>
    <w:multiLevelType w:val="hybridMultilevel"/>
    <w:tmpl w:val="A768E9C2"/>
    <w:lvl w:ilvl="0" w:tplc="BA70F384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D72D1B"/>
    <w:multiLevelType w:val="hybridMultilevel"/>
    <w:tmpl w:val="2654C8FA"/>
    <w:lvl w:ilvl="0" w:tplc="5D18C7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D039B9"/>
    <w:multiLevelType w:val="hybridMultilevel"/>
    <w:tmpl w:val="CABE775C"/>
    <w:lvl w:ilvl="0" w:tplc="EC68FB9A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E95B84"/>
    <w:multiLevelType w:val="hybridMultilevel"/>
    <w:tmpl w:val="4AD6799C"/>
    <w:lvl w:ilvl="0" w:tplc="A2B0A14C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1403A3"/>
    <w:multiLevelType w:val="hybridMultilevel"/>
    <w:tmpl w:val="8862908C"/>
    <w:lvl w:ilvl="0" w:tplc="364420E0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E14BB9"/>
    <w:multiLevelType w:val="hybridMultilevel"/>
    <w:tmpl w:val="2A0C9912"/>
    <w:lvl w:ilvl="0" w:tplc="F8568D2A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310790"/>
    <w:multiLevelType w:val="hybridMultilevel"/>
    <w:tmpl w:val="B3CADC18"/>
    <w:lvl w:ilvl="0" w:tplc="DC7AEEE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064BFC"/>
    <w:multiLevelType w:val="hybridMultilevel"/>
    <w:tmpl w:val="999ED780"/>
    <w:lvl w:ilvl="0" w:tplc="A9AA93D4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537B89"/>
    <w:multiLevelType w:val="hybridMultilevel"/>
    <w:tmpl w:val="649E77DA"/>
    <w:lvl w:ilvl="0" w:tplc="CD0E4494">
      <w:numFmt w:val="bullet"/>
      <w:lvlText w:val="-"/>
      <w:lvlJc w:val="left"/>
      <w:pPr>
        <w:ind w:left="3585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625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11">
    <w:nsid w:val="4D2B38DE"/>
    <w:multiLevelType w:val="hybridMultilevel"/>
    <w:tmpl w:val="D00C0112"/>
    <w:lvl w:ilvl="0" w:tplc="3936536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CE2A92"/>
    <w:multiLevelType w:val="hybridMultilevel"/>
    <w:tmpl w:val="19AC4058"/>
    <w:lvl w:ilvl="0" w:tplc="CD34C78E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D01F2C"/>
    <w:multiLevelType w:val="hybridMultilevel"/>
    <w:tmpl w:val="3D821B0E"/>
    <w:lvl w:ilvl="0" w:tplc="E6A27A6E">
      <w:numFmt w:val="bullet"/>
      <w:lvlText w:val="-"/>
      <w:lvlJc w:val="left"/>
      <w:pPr>
        <w:ind w:left="60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4">
    <w:nsid w:val="5D334095"/>
    <w:multiLevelType w:val="hybridMultilevel"/>
    <w:tmpl w:val="D764AE7A"/>
    <w:lvl w:ilvl="0" w:tplc="8C32E7B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1E6FCD"/>
    <w:multiLevelType w:val="hybridMultilevel"/>
    <w:tmpl w:val="CB681492"/>
    <w:lvl w:ilvl="0" w:tplc="0C2AE460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06A0073"/>
    <w:multiLevelType w:val="hybridMultilevel"/>
    <w:tmpl w:val="778C9584"/>
    <w:lvl w:ilvl="0" w:tplc="A8E01776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984647"/>
    <w:multiLevelType w:val="hybridMultilevel"/>
    <w:tmpl w:val="5E6CB67C"/>
    <w:lvl w:ilvl="0" w:tplc="4462DF62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B32E9D"/>
    <w:multiLevelType w:val="hybridMultilevel"/>
    <w:tmpl w:val="A9A0FE92"/>
    <w:lvl w:ilvl="0" w:tplc="8E724F90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FD75FB"/>
    <w:multiLevelType w:val="hybridMultilevel"/>
    <w:tmpl w:val="813A0A80"/>
    <w:lvl w:ilvl="0" w:tplc="20A819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0CC12EB"/>
    <w:multiLevelType w:val="hybridMultilevel"/>
    <w:tmpl w:val="6A12BD22"/>
    <w:lvl w:ilvl="0" w:tplc="293A1680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62169F"/>
    <w:multiLevelType w:val="hybridMultilevel"/>
    <w:tmpl w:val="F37A535C"/>
    <w:lvl w:ilvl="0" w:tplc="37F4DBF6">
      <w:start w:val="18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6"/>
  </w:num>
  <w:num w:numId="5">
    <w:abstractNumId w:val="14"/>
  </w:num>
  <w:num w:numId="6">
    <w:abstractNumId w:val="7"/>
  </w:num>
  <w:num w:numId="7">
    <w:abstractNumId w:val="11"/>
  </w:num>
  <w:num w:numId="8">
    <w:abstractNumId w:val="4"/>
  </w:num>
  <w:num w:numId="9">
    <w:abstractNumId w:val="5"/>
  </w:num>
  <w:num w:numId="10">
    <w:abstractNumId w:val="2"/>
  </w:num>
  <w:num w:numId="11">
    <w:abstractNumId w:val="17"/>
  </w:num>
  <w:num w:numId="12">
    <w:abstractNumId w:val="21"/>
  </w:num>
  <w:num w:numId="13">
    <w:abstractNumId w:val="18"/>
  </w:num>
  <w:num w:numId="14">
    <w:abstractNumId w:val="20"/>
  </w:num>
  <w:num w:numId="15">
    <w:abstractNumId w:val="12"/>
  </w:num>
  <w:num w:numId="16">
    <w:abstractNumId w:val="6"/>
  </w:num>
  <w:num w:numId="17">
    <w:abstractNumId w:val="15"/>
  </w:num>
  <w:num w:numId="18">
    <w:abstractNumId w:val="9"/>
  </w:num>
  <w:num w:numId="19">
    <w:abstractNumId w:val="1"/>
  </w:num>
  <w:num w:numId="20">
    <w:abstractNumId w:val="10"/>
  </w:num>
  <w:num w:numId="21">
    <w:abstractNumId w:val="0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6D00"/>
    <w:rsid w:val="00003C9C"/>
    <w:rsid w:val="00003F7B"/>
    <w:rsid w:val="00013BB0"/>
    <w:rsid w:val="00015C75"/>
    <w:rsid w:val="00017100"/>
    <w:rsid w:val="000312F9"/>
    <w:rsid w:val="00036136"/>
    <w:rsid w:val="00047DAC"/>
    <w:rsid w:val="00063CBF"/>
    <w:rsid w:val="00076AEB"/>
    <w:rsid w:val="00081635"/>
    <w:rsid w:val="00096457"/>
    <w:rsid w:val="00096D3D"/>
    <w:rsid w:val="000A253F"/>
    <w:rsid w:val="000A55EA"/>
    <w:rsid w:val="000C397E"/>
    <w:rsid w:val="000C7A60"/>
    <w:rsid w:val="000D1EBA"/>
    <w:rsid w:val="000D5B13"/>
    <w:rsid w:val="000E574E"/>
    <w:rsid w:val="000F6981"/>
    <w:rsid w:val="00111257"/>
    <w:rsid w:val="001116DC"/>
    <w:rsid w:val="0011188E"/>
    <w:rsid w:val="001131E8"/>
    <w:rsid w:val="00115B5A"/>
    <w:rsid w:val="00124EC3"/>
    <w:rsid w:val="00125350"/>
    <w:rsid w:val="001373B7"/>
    <w:rsid w:val="001664A7"/>
    <w:rsid w:val="00181459"/>
    <w:rsid w:val="00183F88"/>
    <w:rsid w:val="0018498A"/>
    <w:rsid w:val="0019520F"/>
    <w:rsid w:val="001A078F"/>
    <w:rsid w:val="001A61AD"/>
    <w:rsid w:val="001B1BDA"/>
    <w:rsid w:val="001B23BD"/>
    <w:rsid w:val="001B6D00"/>
    <w:rsid w:val="001C0906"/>
    <w:rsid w:val="001C5687"/>
    <w:rsid w:val="001D63AF"/>
    <w:rsid w:val="001D7941"/>
    <w:rsid w:val="001E2F27"/>
    <w:rsid w:val="001E4132"/>
    <w:rsid w:val="00204AB3"/>
    <w:rsid w:val="0022156C"/>
    <w:rsid w:val="00231177"/>
    <w:rsid w:val="002374D7"/>
    <w:rsid w:val="002555EA"/>
    <w:rsid w:val="0025799D"/>
    <w:rsid w:val="00257C86"/>
    <w:rsid w:val="00285273"/>
    <w:rsid w:val="00291902"/>
    <w:rsid w:val="002B07B6"/>
    <w:rsid w:val="002B2AF9"/>
    <w:rsid w:val="002C455A"/>
    <w:rsid w:val="002D4A60"/>
    <w:rsid w:val="002D7E9E"/>
    <w:rsid w:val="002E3158"/>
    <w:rsid w:val="002F2D66"/>
    <w:rsid w:val="00311C26"/>
    <w:rsid w:val="00333E32"/>
    <w:rsid w:val="00334B63"/>
    <w:rsid w:val="00335C93"/>
    <w:rsid w:val="00337DF2"/>
    <w:rsid w:val="0035040F"/>
    <w:rsid w:val="003535B9"/>
    <w:rsid w:val="003569D6"/>
    <w:rsid w:val="00360E37"/>
    <w:rsid w:val="003656B0"/>
    <w:rsid w:val="0036603E"/>
    <w:rsid w:val="003B3619"/>
    <w:rsid w:val="003C4649"/>
    <w:rsid w:val="003D4F0C"/>
    <w:rsid w:val="003D6F35"/>
    <w:rsid w:val="003D76FE"/>
    <w:rsid w:val="003E048B"/>
    <w:rsid w:val="003E1EB6"/>
    <w:rsid w:val="003E3078"/>
    <w:rsid w:val="003E538D"/>
    <w:rsid w:val="003E605F"/>
    <w:rsid w:val="003F3351"/>
    <w:rsid w:val="00410213"/>
    <w:rsid w:val="004237AC"/>
    <w:rsid w:val="004356D3"/>
    <w:rsid w:val="00436B3C"/>
    <w:rsid w:val="00441B7D"/>
    <w:rsid w:val="0044415F"/>
    <w:rsid w:val="00447E62"/>
    <w:rsid w:val="00454943"/>
    <w:rsid w:val="00464B2B"/>
    <w:rsid w:val="00470227"/>
    <w:rsid w:val="00470B6F"/>
    <w:rsid w:val="00483681"/>
    <w:rsid w:val="00490466"/>
    <w:rsid w:val="004B6F38"/>
    <w:rsid w:val="004D3D53"/>
    <w:rsid w:val="004E1E6E"/>
    <w:rsid w:val="004E7795"/>
    <w:rsid w:val="004E7C2E"/>
    <w:rsid w:val="0050395D"/>
    <w:rsid w:val="00520A84"/>
    <w:rsid w:val="0053322C"/>
    <w:rsid w:val="00535052"/>
    <w:rsid w:val="0054154B"/>
    <w:rsid w:val="00560D70"/>
    <w:rsid w:val="005744DE"/>
    <w:rsid w:val="00590909"/>
    <w:rsid w:val="00594AD2"/>
    <w:rsid w:val="005B2770"/>
    <w:rsid w:val="005C0EF5"/>
    <w:rsid w:val="005E2027"/>
    <w:rsid w:val="005F7D51"/>
    <w:rsid w:val="006068E6"/>
    <w:rsid w:val="00621197"/>
    <w:rsid w:val="00623478"/>
    <w:rsid w:val="0062427E"/>
    <w:rsid w:val="0064751C"/>
    <w:rsid w:val="006525AE"/>
    <w:rsid w:val="0066258B"/>
    <w:rsid w:val="00666735"/>
    <w:rsid w:val="006972AE"/>
    <w:rsid w:val="006A067D"/>
    <w:rsid w:val="006A2660"/>
    <w:rsid w:val="006A4BD5"/>
    <w:rsid w:val="006B0471"/>
    <w:rsid w:val="006B4701"/>
    <w:rsid w:val="006C682E"/>
    <w:rsid w:val="006D6AC4"/>
    <w:rsid w:val="006E4889"/>
    <w:rsid w:val="006F580D"/>
    <w:rsid w:val="00702192"/>
    <w:rsid w:val="0071049A"/>
    <w:rsid w:val="007113EE"/>
    <w:rsid w:val="0071572D"/>
    <w:rsid w:val="007167DB"/>
    <w:rsid w:val="00725A7A"/>
    <w:rsid w:val="00730FAD"/>
    <w:rsid w:val="00746816"/>
    <w:rsid w:val="007476ED"/>
    <w:rsid w:val="0077657F"/>
    <w:rsid w:val="00787E89"/>
    <w:rsid w:val="00790D6A"/>
    <w:rsid w:val="00795E63"/>
    <w:rsid w:val="007A5874"/>
    <w:rsid w:val="007C2F67"/>
    <w:rsid w:val="007C3E34"/>
    <w:rsid w:val="007C5116"/>
    <w:rsid w:val="007E1F9D"/>
    <w:rsid w:val="007E3733"/>
    <w:rsid w:val="007F03DC"/>
    <w:rsid w:val="007F0718"/>
    <w:rsid w:val="007F5CC1"/>
    <w:rsid w:val="00804E42"/>
    <w:rsid w:val="0084443A"/>
    <w:rsid w:val="008448D5"/>
    <w:rsid w:val="00850C7E"/>
    <w:rsid w:val="00854210"/>
    <w:rsid w:val="00896FCA"/>
    <w:rsid w:val="008A6372"/>
    <w:rsid w:val="008B55FA"/>
    <w:rsid w:val="008C6041"/>
    <w:rsid w:val="008D1FB2"/>
    <w:rsid w:val="008D791F"/>
    <w:rsid w:val="008F33D2"/>
    <w:rsid w:val="009017B4"/>
    <w:rsid w:val="0090247E"/>
    <w:rsid w:val="00906A49"/>
    <w:rsid w:val="009157C3"/>
    <w:rsid w:val="009159FD"/>
    <w:rsid w:val="00925844"/>
    <w:rsid w:val="00925EC3"/>
    <w:rsid w:val="00932F7C"/>
    <w:rsid w:val="00936E2D"/>
    <w:rsid w:val="00941749"/>
    <w:rsid w:val="0094410B"/>
    <w:rsid w:val="009469B7"/>
    <w:rsid w:val="00950916"/>
    <w:rsid w:val="009669D8"/>
    <w:rsid w:val="009756FA"/>
    <w:rsid w:val="00975811"/>
    <w:rsid w:val="00982DB8"/>
    <w:rsid w:val="00983B93"/>
    <w:rsid w:val="00994C54"/>
    <w:rsid w:val="009A3988"/>
    <w:rsid w:val="009B5999"/>
    <w:rsid w:val="009C1C51"/>
    <w:rsid w:val="009D21A6"/>
    <w:rsid w:val="009E4E28"/>
    <w:rsid w:val="009F67C3"/>
    <w:rsid w:val="00A13386"/>
    <w:rsid w:val="00A22400"/>
    <w:rsid w:val="00A2455C"/>
    <w:rsid w:val="00A27554"/>
    <w:rsid w:val="00A31D3C"/>
    <w:rsid w:val="00A36BDB"/>
    <w:rsid w:val="00A43E28"/>
    <w:rsid w:val="00A515B9"/>
    <w:rsid w:val="00A52D66"/>
    <w:rsid w:val="00A54F42"/>
    <w:rsid w:val="00A610FE"/>
    <w:rsid w:val="00A662FB"/>
    <w:rsid w:val="00A66DE4"/>
    <w:rsid w:val="00A71E7B"/>
    <w:rsid w:val="00A80196"/>
    <w:rsid w:val="00A90983"/>
    <w:rsid w:val="00A928F7"/>
    <w:rsid w:val="00AA0C5F"/>
    <w:rsid w:val="00AA2CEA"/>
    <w:rsid w:val="00AB70B0"/>
    <w:rsid w:val="00AC7069"/>
    <w:rsid w:val="00AC76DB"/>
    <w:rsid w:val="00AD7AB0"/>
    <w:rsid w:val="00AE1CAA"/>
    <w:rsid w:val="00AF1FA9"/>
    <w:rsid w:val="00B01EDE"/>
    <w:rsid w:val="00B047DC"/>
    <w:rsid w:val="00B10CCB"/>
    <w:rsid w:val="00B11935"/>
    <w:rsid w:val="00B20D32"/>
    <w:rsid w:val="00B23FD2"/>
    <w:rsid w:val="00B249AD"/>
    <w:rsid w:val="00B251A7"/>
    <w:rsid w:val="00B254B5"/>
    <w:rsid w:val="00B41797"/>
    <w:rsid w:val="00B46661"/>
    <w:rsid w:val="00B808EE"/>
    <w:rsid w:val="00B94433"/>
    <w:rsid w:val="00BB2D59"/>
    <w:rsid w:val="00BD3798"/>
    <w:rsid w:val="00C140E3"/>
    <w:rsid w:val="00C319A7"/>
    <w:rsid w:val="00C33469"/>
    <w:rsid w:val="00C35DAA"/>
    <w:rsid w:val="00C416CB"/>
    <w:rsid w:val="00C57ED6"/>
    <w:rsid w:val="00C66E8D"/>
    <w:rsid w:val="00C675A0"/>
    <w:rsid w:val="00C821F6"/>
    <w:rsid w:val="00C91687"/>
    <w:rsid w:val="00C94F85"/>
    <w:rsid w:val="00CA0226"/>
    <w:rsid w:val="00CA1AB8"/>
    <w:rsid w:val="00CB5447"/>
    <w:rsid w:val="00CD1B5B"/>
    <w:rsid w:val="00CD4BEB"/>
    <w:rsid w:val="00CE7358"/>
    <w:rsid w:val="00CE7586"/>
    <w:rsid w:val="00CE770C"/>
    <w:rsid w:val="00D01FE5"/>
    <w:rsid w:val="00D11555"/>
    <w:rsid w:val="00D34303"/>
    <w:rsid w:val="00D54E86"/>
    <w:rsid w:val="00D57B07"/>
    <w:rsid w:val="00D72231"/>
    <w:rsid w:val="00D75D3F"/>
    <w:rsid w:val="00D8176E"/>
    <w:rsid w:val="00D840F5"/>
    <w:rsid w:val="00DA3DF2"/>
    <w:rsid w:val="00DA7C7D"/>
    <w:rsid w:val="00DC6B4A"/>
    <w:rsid w:val="00DD4944"/>
    <w:rsid w:val="00DD5A20"/>
    <w:rsid w:val="00DF6FB3"/>
    <w:rsid w:val="00DF7465"/>
    <w:rsid w:val="00E0469B"/>
    <w:rsid w:val="00E04CFB"/>
    <w:rsid w:val="00E060BC"/>
    <w:rsid w:val="00E07D8B"/>
    <w:rsid w:val="00E12EF3"/>
    <w:rsid w:val="00E21F4B"/>
    <w:rsid w:val="00E233F6"/>
    <w:rsid w:val="00E23627"/>
    <w:rsid w:val="00E4452A"/>
    <w:rsid w:val="00E508EC"/>
    <w:rsid w:val="00E552A8"/>
    <w:rsid w:val="00E67914"/>
    <w:rsid w:val="00E71DAA"/>
    <w:rsid w:val="00E72C6C"/>
    <w:rsid w:val="00E73C06"/>
    <w:rsid w:val="00E7576F"/>
    <w:rsid w:val="00E77F86"/>
    <w:rsid w:val="00EB1292"/>
    <w:rsid w:val="00EB7D61"/>
    <w:rsid w:val="00ED7029"/>
    <w:rsid w:val="00EF57B3"/>
    <w:rsid w:val="00F07E03"/>
    <w:rsid w:val="00F07F49"/>
    <w:rsid w:val="00F15D69"/>
    <w:rsid w:val="00F40061"/>
    <w:rsid w:val="00F41AF8"/>
    <w:rsid w:val="00F537AB"/>
    <w:rsid w:val="00F5541F"/>
    <w:rsid w:val="00F55679"/>
    <w:rsid w:val="00F7607B"/>
    <w:rsid w:val="00F91152"/>
    <w:rsid w:val="00F91A3F"/>
    <w:rsid w:val="00F92E55"/>
    <w:rsid w:val="00F95CB3"/>
    <w:rsid w:val="00FA5AE4"/>
    <w:rsid w:val="00FA62BA"/>
    <w:rsid w:val="00FB1104"/>
    <w:rsid w:val="00FD160A"/>
    <w:rsid w:val="00FD5BD6"/>
    <w:rsid w:val="00FE4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1F4B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B6D00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10</Pages>
  <Words>2885</Words>
  <Characters>16449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uzávierke PD Igram k 31</dc:title>
  <dc:subject/>
  <dc:creator>PC</dc:creator>
  <cp:keywords/>
  <dc:description/>
  <cp:lastModifiedBy>PD Igram</cp:lastModifiedBy>
  <cp:revision>2</cp:revision>
  <cp:lastPrinted>2015-03-30T08:04:00Z</cp:lastPrinted>
  <dcterms:created xsi:type="dcterms:W3CDTF">2016-08-10T12:04:00Z</dcterms:created>
  <dcterms:modified xsi:type="dcterms:W3CDTF">2016-08-10T12:04:00Z</dcterms:modified>
</cp:coreProperties>
</file>