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40" w:rsidRDefault="00B07140" w:rsidP="001B6D00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1B6D00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Pr="00A66DE4" w:rsidRDefault="00B07140" w:rsidP="001B6D00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Poz</w:t>
      </w:r>
      <w:r w:rsidRPr="00A66DE4">
        <w:rPr>
          <w:b/>
          <w:bCs/>
          <w:sz w:val="24"/>
          <w:szCs w:val="24"/>
          <w:u w:val="single"/>
        </w:rPr>
        <w:t>námky k účtovnej závierke PD Igram k</w:t>
      </w:r>
      <w:r>
        <w:rPr>
          <w:b/>
          <w:bCs/>
          <w:sz w:val="24"/>
          <w:szCs w:val="24"/>
          <w:u w:val="single"/>
        </w:rPr>
        <w:t> 31.12.2015</w:t>
      </w:r>
    </w:p>
    <w:p w:rsidR="00B07140" w:rsidRDefault="00B07140" w:rsidP="001B6D00">
      <w:pPr>
        <w:spacing w:line="240" w:lineRule="auto"/>
      </w:pPr>
      <w:r>
        <w:t>1/ Názov a sídlo podniku: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ab/>
        <w:t>Poľnohospodárske družstvo Igram, 900 84 Igram, okr. Senec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ab/>
        <w:t>Dátum založenia: 30.11.1990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ab/>
        <w:t>Deň zápisu do OR: 1.1.1991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ab/>
        <w:t>IČO: 00613886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ab/>
        <w:t>DIČ: 2020362718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>2/ Hlavné činnosti: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>-</w:t>
      </w:r>
      <w:r>
        <w:tab/>
        <w:t xml:space="preserve">podnikanie v poľnohospodárskej výrobe, vrátane predaja nespracovaných poľnohospodárskych </w:t>
      </w:r>
      <w:r>
        <w:tab/>
        <w:t>výrobkov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 xml:space="preserve">- </w:t>
      </w:r>
      <w:r>
        <w:tab/>
        <w:t>poskytovanie technických a dopravných služieb členom poľnohospodárskeho družstva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>3/ Štatutárny orgán: Predstavenstvo družstva</w:t>
      </w:r>
    </w:p>
    <w:p w:rsidR="00B07140" w:rsidRDefault="00B07140" w:rsidP="001B6D00">
      <w:pPr>
        <w:tabs>
          <w:tab w:val="left" w:pos="284"/>
        </w:tabs>
        <w:spacing w:line="240" w:lineRule="auto"/>
      </w:pPr>
      <w:r>
        <w:t xml:space="preserve">- </w:t>
      </w:r>
      <w:r>
        <w:tab/>
        <w:t>Ing. Štefan Haršányi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ab/>
        <w:t xml:space="preserve">r.č. 580223/7078, Potočná 12, 900 84  Báhoň    </w:t>
      </w:r>
      <w:r>
        <w:tab/>
        <w:t>predseda predstavenstva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Jozef Šarmír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ab/>
        <w:t>r.č. 750404/6209, Čataj č. 4, 900 83</w:t>
      </w:r>
      <w:r>
        <w:tab/>
        <w:t>podpredseda predstavenstva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Michal Grosman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ab/>
        <w:t>r.č. 500926/173, Igram č. 115, 900 84</w:t>
      </w:r>
      <w:r>
        <w:tab/>
        <w:t>člen predstavenstva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Mária Benianová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ab/>
        <w:t>r.č. 465907/183, Igram č. 113, 900 84</w:t>
      </w:r>
      <w:r>
        <w:tab/>
        <w:t>členka predstavenstva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Anna Brunovská</w:t>
      </w:r>
    </w:p>
    <w:p w:rsidR="00B07140" w:rsidRDefault="00B07140" w:rsidP="001B6D00">
      <w:pPr>
        <w:tabs>
          <w:tab w:val="left" w:pos="284"/>
          <w:tab w:val="left" w:pos="4820"/>
        </w:tabs>
        <w:spacing w:line="240" w:lineRule="auto"/>
      </w:pPr>
      <w:r>
        <w:tab/>
        <w:t>r.č. 505121/259, Kaplna č. 71, 900 84</w:t>
      </w:r>
      <w:r>
        <w:tab/>
        <w:t>členka predstavenstva</w:t>
      </w:r>
    </w:p>
    <w:p w:rsidR="00B07140" w:rsidRDefault="00B07140" w:rsidP="00036136">
      <w:pPr>
        <w:tabs>
          <w:tab w:val="left" w:pos="284"/>
          <w:tab w:val="left" w:pos="4820"/>
        </w:tabs>
        <w:spacing w:line="240" w:lineRule="auto"/>
      </w:pPr>
      <w:r>
        <w:t>4/ Počet členov:</w:t>
      </w:r>
    </w:p>
    <w:p w:rsidR="00B07140" w:rsidRDefault="00B07140" w:rsidP="00036136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pracujúci v PD Igram:                        4</w:t>
      </w:r>
    </w:p>
    <w:p w:rsidR="00B07140" w:rsidRDefault="00B07140" w:rsidP="00036136">
      <w:pPr>
        <w:tabs>
          <w:tab w:val="left" w:pos="284"/>
          <w:tab w:val="left" w:pos="4820"/>
        </w:tabs>
        <w:spacing w:line="240" w:lineRule="auto"/>
      </w:pPr>
      <w:r>
        <w:t>-   dohodári   členovia                              2</w:t>
      </w:r>
    </w:p>
    <w:p w:rsidR="00B07140" w:rsidRPr="00790D6A" w:rsidRDefault="00B07140" w:rsidP="00036136">
      <w:p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>-    zamestnanci  /nečlenovia/                3</w:t>
      </w:r>
    </w:p>
    <w:p w:rsidR="00B07140" w:rsidRPr="006E4889" w:rsidRDefault="00B07140" w:rsidP="00036136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dôchodcovia a nepracujúci              92</w:t>
      </w:r>
    </w:p>
    <w:p w:rsidR="00B07140" w:rsidRPr="00115B5A" w:rsidRDefault="00B07140" w:rsidP="00115B5A">
      <w:pPr>
        <w:spacing w:line="240" w:lineRule="auto"/>
        <w:rPr>
          <w:bCs/>
          <w:sz w:val="24"/>
          <w:szCs w:val="24"/>
        </w:rPr>
      </w:pPr>
      <w:r w:rsidRPr="00115B5A">
        <w:rPr>
          <w:bCs/>
          <w:sz w:val="24"/>
          <w:szCs w:val="24"/>
        </w:rPr>
        <w:t>Výška hlasovacieho práva člena PD-1 hlas</w:t>
      </w:r>
    </w:p>
    <w:p w:rsidR="00B07140" w:rsidRDefault="00B07140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115B5A">
      <w:pPr>
        <w:spacing w:line="240" w:lineRule="auto"/>
      </w:pPr>
      <w:r>
        <w:rPr>
          <w:b/>
          <w:bCs/>
          <w:sz w:val="24"/>
          <w:szCs w:val="24"/>
        </w:rPr>
        <w:t xml:space="preserve">                                                                  -   2   -</w:t>
      </w:r>
    </w:p>
    <w:p w:rsidR="00B07140" w:rsidRPr="00790D6A" w:rsidRDefault="00B07140" w:rsidP="00036136">
      <w:p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>5/ Priemerný počet pracovníkov počas účtovného obdobia: 6</w:t>
      </w:r>
    </w:p>
    <w:p w:rsidR="00B07140" w:rsidRPr="00790D6A" w:rsidRDefault="00B07140" w:rsidP="004E1E6E">
      <w:pPr>
        <w:numPr>
          <w:ilvl w:val="0"/>
          <w:numId w:val="22"/>
        </w:num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 xml:space="preserve">z toho riadiacich: </w:t>
      </w:r>
      <w:r w:rsidRPr="006E4889">
        <w:t>2</w:t>
      </w:r>
    </w:p>
    <w:p w:rsidR="00B07140" w:rsidRPr="00790D6A" w:rsidRDefault="00B07140" w:rsidP="004E1E6E">
      <w:pPr>
        <w:numPr>
          <w:ilvl w:val="0"/>
          <w:numId w:val="22"/>
        </w:num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 xml:space="preserve">v minulom období priemerný počet pracovníkov 7 z toho riadiacich </w:t>
      </w:r>
      <w:r w:rsidRPr="006E4889">
        <w:t>2</w:t>
      </w:r>
    </w:p>
    <w:p w:rsidR="00B07140" w:rsidRDefault="00B07140" w:rsidP="004B6F38">
      <w:pPr>
        <w:tabs>
          <w:tab w:val="left" w:pos="284"/>
          <w:tab w:val="left" w:pos="4820"/>
        </w:tabs>
        <w:spacing w:line="240" w:lineRule="auto"/>
      </w:pPr>
      <w:r>
        <w:t xml:space="preserve">                                                                               6/ Účtovná závierka zostavená za bezprostredne predchádzajúce účtovné obdobie bola schválená </w:t>
      </w:r>
      <w:r>
        <w:tab/>
        <w:t>uznesením č. 1 VČS PD Igram, konanej dňa 17</w:t>
      </w:r>
      <w:r w:rsidRPr="00AA0C5F">
        <w:t>.3.</w:t>
      </w:r>
      <w:r>
        <w:t>2016 tak, ako bola predložená.</w:t>
      </w:r>
    </w:p>
    <w:p w:rsidR="00B07140" w:rsidRDefault="00B07140" w:rsidP="00A66DE4">
      <w:pPr>
        <w:tabs>
          <w:tab w:val="left" w:pos="284"/>
        </w:tabs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Použité účtovné zásady a účtovné metódy: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 xml:space="preserve">1/ Spoločnosť zostavila účtovnú závierku za predpokladu nepretržitého pokračovanie vo svojej </w:t>
      </w:r>
      <w:r>
        <w:tab/>
        <w:t>činnosti.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2/</w:t>
      </w:r>
      <w:r>
        <w:tab/>
        <w:t>Spôsob ocenenia jednotlivých položiek.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a/</w:t>
      </w:r>
      <w:r>
        <w:tab/>
        <w:t>Podnik nakupoval zásoby.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>Nakupované zásoby sú oceňované na základe obstarávacích cien bez DPH.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 xml:space="preserve">Vlastné zásoby sú oceňované stálou hodnotou v priebehu celého roka podľa predpokladaných </w:t>
      </w:r>
      <w:r>
        <w:tab/>
        <w:t>vlastných nákladov.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b/</w:t>
      </w:r>
      <w:r>
        <w:tab/>
        <w:t>Hmotný majetok sa oceňuje na základe vlastných nákladov na jeho zhotovenie.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c/</w:t>
      </w:r>
      <w:r>
        <w:tab/>
        <w:t xml:space="preserve">Cenné papiere a majetkové účastiny sú oceňované historicky na základe vkladu do </w:t>
      </w:r>
      <w:r>
        <w:tab/>
        <w:t>zainteresovaných organizácií.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3/</w:t>
      </w:r>
      <w:r>
        <w:tab/>
        <w:t>Spôsob stanovenia reprodukčnej obstarávacej ceny.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>Reprodukčná obstarávacia cena sa stanovuje z kúpnej ceny a nákladov na jej obstaranie.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4/</w:t>
      </w:r>
      <w:r>
        <w:tab/>
        <w:t>Druhy vedľajších nákladov súvisiacich s obstaraním.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>Pri nakupovaných zásobách vrátane nákladov na obaly a na morenie.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 xml:space="preserve">5/ </w:t>
      </w:r>
      <w:r>
        <w:tab/>
        <w:t>Zmeny spôsobov oceňovania a spôsob odpisovania.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 xml:space="preserve">V priebehu roka nedošlo k zmene oceňovania. Pre odpisovanie HIM používa družstvo rovnomerné </w:t>
      </w:r>
      <w:r>
        <w:tab/>
        <w:t xml:space="preserve">odpisovanie. 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6/</w:t>
      </w:r>
      <w:r>
        <w:tab/>
        <w:t>Opravné položky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>V bežnom roku družstvo netvorilo opravné položky.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>7/</w:t>
      </w:r>
      <w:r>
        <w:tab/>
        <w:t xml:space="preserve">Spôsob zostavenia odpisového plánu pre investičný majetok a použité odpisové metódy pri </w:t>
      </w:r>
      <w:r>
        <w:tab/>
        <w:t>stanovení účtovných odpisov.</w:t>
      </w:r>
    </w:p>
    <w:p w:rsidR="00B07140" w:rsidRDefault="00B07140" w:rsidP="00A66DE4">
      <w:pPr>
        <w:tabs>
          <w:tab w:val="left" w:pos="284"/>
        </w:tabs>
        <w:spacing w:line="240" w:lineRule="auto"/>
      </w:pPr>
    </w:p>
    <w:p w:rsidR="00B07140" w:rsidRDefault="00B07140" w:rsidP="00115B5A">
      <w:pPr>
        <w:spacing w:line="240" w:lineRule="auto"/>
        <w:rPr>
          <w:b/>
          <w:bCs/>
          <w:sz w:val="24"/>
          <w:szCs w:val="24"/>
        </w:rPr>
      </w:pPr>
    </w:p>
    <w:p w:rsidR="00B07140" w:rsidRDefault="00B07140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115B5A">
      <w:pPr>
        <w:spacing w:line="240" w:lineRule="auto"/>
      </w:pPr>
      <w:r>
        <w:rPr>
          <w:b/>
          <w:bCs/>
          <w:sz w:val="24"/>
          <w:szCs w:val="24"/>
        </w:rPr>
        <w:t xml:space="preserve">                                                                  -   3   -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 xml:space="preserve">Pri zostavovaní odpisového plánu pre investičný majetok družstvo vychádzalo z vyhlášky o dani </w:t>
      </w:r>
      <w:r>
        <w:tab/>
        <w:t xml:space="preserve">z príjmov, majetok bol zaradený do odpisových skupín podľa zákona 60/2009 Z.z., zrýchlené </w:t>
      </w:r>
      <w:r>
        <w:tab/>
        <w:t xml:space="preserve">odpisovanie majetku nebolo zavedené.                                                                           </w:t>
      </w:r>
    </w:p>
    <w:p w:rsidR="00B07140" w:rsidRDefault="00B07140" w:rsidP="00A66DE4">
      <w:pPr>
        <w:tabs>
          <w:tab w:val="left" w:pos="284"/>
        </w:tabs>
        <w:spacing w:line="240" w:lineRule="auto"/>
        <w:rPr>
          <w:b/>
          <w:bCs/>
        </w:rPr>
      </w:pPr>
      <w:r>
        <w:tab/>
        <w:t>Družstvo nevlastní cudziu menu.</w:t>
      </w:r>
    </w:p>
    <w:p w:rsidR="00B07140" w:rsidRDefault="00B07140" w:rsidP="00A66DE4">
      <w:pPr>
        <w:tabs>
          <w:tab w:val="left" w:pos="284"/>
        </w:tabs>
        <w:spacing w:line="240" w:lineRule="auto"/>
      </w:pPr>
      <w:r w:rsidRPr="00017100">
        <w:rPr>
          <w:b/>
          <w:bCs/>
        </w:rPr>
        <w:t>Prehľad o pohybe investičného majetku podľa jednotlivých položiek súvahy v nasledovnej štruktúre:</w:t>
      </w:r>
      <w:r>
        <w:t xml:space="preserve">                                                                     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 xml:space="preserve">                                                                         </w:t>
      </w:r>
    </w:p>
    <w:p w:rsidR="00B07140" w:rsidRDefault="00B07140" w:rsidP="00A66DE4">
      <w:pPr>
        <w:tabs>
          <w:tab w:val="left" w:pos="284"/>
        </w:tabs>
        <w:spacing w:line="240" w:lineRule="auto"/>
      </w:pPr>
      <w:r w:rsidRPr="00B41797">
        <w:rPr>
          <w:b/>
          <w:bCs/>
        </w:rPr>
        <w:t>1/ Nehmotný investičný majetok</w:t>
      </w:r>
    </w:p>
    <w:p w:rsidR="00B07140" w:rsidRDefault="00B07140" w:rsidP="00A66DE4">
      <w:pPr>
        <w:tabs>
          <w:tab w:val="left" w:pos="284"/>
        </w:tabs>
        <w:spacing w:line="240" w:lineRule="auto"/>
      </w:pPr>
      <w:r>
        <w:tab/>
        <w:t>Družstvo neeviduje NIM</w:t>
      </w:r>
    </w:p>
    <w:p w:rsidR="00B07140" w:rsidRDefault="00B07140" w:rsidP="00A66DE4">
      <w:pPr>
        <w:tabs>
          <w:tab w:val="left" w:pos="284"/>
        </w:tabs>
        <w:spacing w:line="240" w:lineRule="auto"/>
      </w:pPr>
      <w:r w:rsidRPr="00B41797">
        <w:rPr>
          <w:b/>
          <w:bCs/>
        </w:rPr>
        <w:t>2/</w:t>
      </w:r>
      <w:r w:rsidRPr="00B41797">
        <w:rPr>
          <w:b/>
          <w:bCs/>
        </w:rPr>
        <w:tab/>
        <w:t>Spolu hmot.invest.majetok</w:t>
      </w:r>
      <w:r>
        <w:t xml:space="preserve">                                 Rok 2015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stavby                                                                       530.995,18</w:t>
      </w:r>
    </w:p>
    <w:p w:rsidR="00B07140" w:rsidRPr="00B01EDE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 xml:space="preserve">-   úbytky stavby                                                 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>-</w:t>
      </w:r>
      <w:r>
        <w:tab/>
        <w:t>samostatné hnuteľné veci                                     424.142,36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prírastky  samost.hnutelné veci                     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úbytky  samost.hnutelné veci                                            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</w:t>
      </w:r>
      <w:r>
        <w:tab/>
        <w:t xml:space="preserve">pestovateľské celky trv. porastov                           </w:t>
      </w:r>
      <w:r w:rsidRPr="004E7795">
        <w:t>20.78</w:t>
      </w:r>
      <w:r>
        <w:t>2</w:t>
      </w:r>
      <w:r w:rsidRPr="004E7795">
        <w:t>,</w:t>
      </w:r>
      <w:r>
        <w:t>78</w:t>
      </w:r>
    </w:p>
    <w:p w:rsidR="00B07140" w:rsidRPr="004E7795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4E7795">
        <w:tab/>
        <w:t xml:space="preserve">         </w:t>
      </w:r>
    </w:p>
    <w:p w:rsidR="00B07140" w:rsidRPr="00311C26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</w:t>
      </w:r>
      <w:r>
        <w:tab/>
        <w:t xml:space="preserve"> Celkom:                                                                      975.921,00 </w:t>
      </w:r>
      <w:r>
        <w:rPr>
          <w:color w:val="FF0000"/>
        </w:rPr>
        <w:t xml:space="preserve">                                             </w:t>
      </w:r>
    </w:p>
    <w:p w:rsidR="00B07140" w:rsidRPr="00C80E4B" w:rsidRDefault="00B07140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Prírastky : </w:t>
      </w:r>
      <w:r w:rsidRPr="00C80E4B">
        <w:t>Traktor John Deere,obstarávacia cena 57.000.-€</w:t>
      </w:r>
    </w:p>
    <w:p w:rsidR="00B07140" w:rsidRDefault="00B07140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 w:rsidRPr="00BB6841">
        <w:rPr>
          <w:color w:val="FF0000"/>
        </w:rPr>
        <w:t xml:space="preserve">                   </w:t>
      </w:r>
      <w:r w:rsidRPr="00C80E4B">
        <w:t>Postrekovač Berthoud, obstarávacia cena 5.000.- €</w:t>
      </w:r>
    </w:p>
    <w:p w:rsidR="00B07140" w:rsidRDefault="00B07140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Drobný hmotný majetok obstarávacia cena 900.- €</w:t>
      </w:r>
    </w:p>
    <w:p w:rsidR="00B07140" w:rsidRDefault="00B07140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 Zaradenie chybne vyradeného majetku  : kancelárie 8.755,79 €</w:t>
      </w:r>
    </w:p>
    <w:p w:rsidR="00B07140" w:rsidRPr="00C80E4B" w:rsidRDefault="00B07140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 Zaradenie chybne vyradeného majetku : kravín 1.322,81 €</w:t>
      </w:r>
    </w:p>
    <w:p w:rsidR="00B07140" w:rsidRPr="00842FCB" w:rsidRDefault="00B07140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 w:rsidRPr="00842FCB">
        <w:t>Úbytky :     Sejačka SEX PD 150,opotrebenie</w:t>
      </w:r>
    </w:p>
    <w:p w:rsidR="00B07140" w:rsidRPr="00BB6841" w:rsidRDefault="00B07140" w:rsidP="005744DE">
      <w:pP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 w:rsidRPr="00BB6841">
        <w:rPr>
          <w:color w:val="FF0000"/>
        </w:rPr>
        <w:t xml:space="preserve">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rPr>
          <w:b/>
          <w:bCs/>
        </w:rPr>
        <w:t xml:space="preserve">3./ </w:t>
      </w:r>
      <w:r w:rsidRPr="00A71E7B">
        <w:rPr>
          <w:b/>
          <w:bCs/>
        </w:rPr>
        <w:t>Oprávky</w:t>
      </w:r>
      <w:r>
        <w:t xml:space="preserve">                                                                   Rok 2014               Rok 2015          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Stavby                                                                        512.317,13              529.319,61   </w:t>
      </w:r>
    </w:p>
    <w:p w:rsidR="00B07140" w:rsidRDefault="00B07140" w:rsidP="00EE63C4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EE63C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EE63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- 4 -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Samost.hnutelné veci                                                  305.381,03               331.003,66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 xml:space="preserve">Pestovateľské celky trv.porastov                                  20.782,78                20.782,78   </w:t>
      </w:r>
      <w:r w:rsidRPr="00B01EDE">
        <w:rPr>
          <w:color w:val="FF0000"/>
        </w:rPr>
        <w:tab/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 w:rsidRPr="00B41797">
        <w:rPr>
          <w:b/>
          <w:bCs/>
        </w:rPr>
        <w:t>4/</w:t>
      </w:r>
      <w:r w:rsidRPr="00B41797">
        <w:rPr>
          <w:b/>
          <w:bCs/>
        </w:rPr>
        <w:tab/>
        <w:t>Finančné investície:</w:t>
      </w:r>
      <w:r>
        <w:rPr>
          <w:b/>
          <w:bCs/>
        </w:rPr>
        <w:t xml:space="preserve"> </w:t>
      </w:r>
      <w:r>
        <w:t>Družstvo má majetkové účasti v roku 2015 potvrdené u: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AGS, a.s., Lozorno</w:t>
      </w:r>
      <w:r>
        <w:tab/>
        <w:t xml:space="preserve">     2 340,17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Odpísané cenné papiere z dôvodu zániku spoločností :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Agrostav Malacky</w:t>
      </w:r>
      <w:r>
        <w:tab/>
        <w:t xml:space="preserve">     1 463,85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</w:t>
      </w:r>
      <w:r>
        <w:tab/>
        <w:t>Váh Piešťany</w:t>
      </w:r>
      <w:r>
        <w:tab/>
        <w:t xml:space="preserve">     4 746,73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Celkom:</w:t>
      </w:r>
      <w:r>
        <w:tab/>
        <w:t xml:space="preserve">     6.210,58</w:t>
      </w:r>
    </w:p>
    <w:p w:rsidR="00B07140" w:rsidRPr="00096D3D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V minulom období bol stav 8.550,75 € </w:t>
      </w:r>
      <w:r w:rsidRPr="00096D3D">
        <w:t xml:space="preserve">                                                                           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</w:rPr>
      </w:pPr>
      <w:r>
        <w:rPr>
          <w:b/>
          <w:bCs/>
        </w:rPr>
        <w:t>Názov a sídlo, vlastné imanie a hospodársky výsledok za bežné a za minulé účtovné obdobie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1/ dcérskych podnikov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2/ spoločných podnikov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3/ pridružených podnikov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nemáme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Spôsob a výška poistenia investičného majetku: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 xml:space="preserve">Družstvo má poistený investičný majetok v Allianz – Slov.poisťovni, a.s., 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1/</w:t>
      </w:r>
      <w:r>
        <w:tab/>
        <w:t xml:space="preserve"> poistná zmluva číslo 511024168 -  Komplexné poistenie podnikateľov 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- poistná suma budovy  864 170,48 EUR,  ročné poistné       1 508,88 EUR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2/ poistná zmluva číslo 1000559100 – Povinné zmluvné poistenie motorových vozidiel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ab/>
        <w:t xml:space="preserve">- Allianz- Slov.poisťovňa a.s. Košice,   ročné poistné        2.680,48 EUR  </w:t>
      </w:r>
      <w:r>
        <w:rPr>
          <w:b/>
          <w:bCs/>
          <w:sz w:val="24"/>
          <w:szCs w:val="24"/>
        </w:rPr>
        <w:t xml:space="preserve">                                                                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 w:rsidRPr="00850C7E">
        <w:rPr>
          <w:sz w:val="24"/>
          <w:szCs w:val="24"/>
        </w:rPr>
        <w:t>3/ poistná zmluva</w:t>
      </w:r>
      <w:r>
        <w:rPr>
          <w:sz w:val="24"/>
          <w:szCs w:val="24"/>
        </w:rPr>
        <w:t xml:space="preserve"> č. 8323600125 – Poistenie plodín </w:t>
      </w:r>
    </w:p>
    <w:p w:rsidR="00B07140" w:rsidRDefault="00B07140" w:rsidP="008D1FB2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Allianz – Slov.poisťovňa a.s. Košice, ročné poistné  4.869,40 EUR</w:t>
      </w:r>
    </w:p>
    <w:p w:rsidR="00B07140" w:rsidRDefault="00B07140" w:rsidP="008D1FB2">
      <w:p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poistná zmluva č. 6832486109 – Poistenie majetku a zodpovednosti za škodu</w:t>
      </w:r>
    </w:p>
    <w:p w:rsidR="00B07140" w:rsidRDefault="00B07140" w:rsidP="00076AEB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Allianz – Slovenská poisťovňa a.s. Košice, ročné poistné  172,60 EUR  </w:t>
      </w:r>
    </w:p>
    <w:p w:rsidR="00B07140" w:rsidRDefault="00B07140" w:rsidP="00335C93">
      <w:pPr>
        <w:tabs>
          <w:tab w:val="left" w:pos="284"/>
          <w:tab w:val="left" w:pos="4536"/>
          <w:tab w:val="left" w:pos="7371"/>
        </w:tabs>
        <w:spacing w:line="240" w:lineRule="auto"/>
        <w:ind w:left="345"/>
        <w:jc w:val="both"/>
        <w:rPr>
          <w:sz w:val="24"/>
          <w:szCs w:val="24"/>
        </w:rPr>
      </w:pPr>
      <w:r>
        <w:rPr>
          <w:sz w:val="24"/>
          <w:szCs w:val="24"/>
        </w:rPr>
        <w:t>5/ poistná zmluva č. 511051948 – Poistenie podnikateľov – poistenie na John Deere</w:t>
      </w:r>
    </w:p>
    <w:p w:rsidR="00B07140" w:rsidRDefault="00B07140" w:rsidP="003C78F7">
      <w:pPr>
        <w:spacing w:line="240" w:lineRule="auto"/>
        <w:rPr>
          <w:b/>
          <w:bCs/>
          <w:sz w:val="24"/>
          <w:szCs w:val="24"/>
        </w:rPr>
      </w:pPr>
    </w:p>
    <w:p w:rsidR="00B07140" w:rsidRDefault="00B07140" w:rsidP="003C78F7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3C78F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3C78F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- 5 -</w:t>
      </w:r>
    </w:p>
    <w:p w:rsidR="00B07140" w:rsidRDefault="00B07140" w:rsidP="00335C93">
      <w:pPr>
        <w:tabs>
          <w:tab w:val="left" w:pos="284"/>
          <w:tab w:val="left" w:pos="4536"/>
          <w:tab w:val="left" w:pos="7371"/>
        </w:tabs>
        <w:spacing w:line="240" w:lineRule="auto"/>
        <w:ind w:left="3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-Allianz – Slovenská poisťovňa a.s. Košice,roč.poistné 1.699,60 </w:t>
      </w:r>
      <w:r w:rsidRPr="00076AEB">
        <w:rPr>
          <w:sz w:val="24"/>
          <w:szCs w:val="24"/>
        </w:rPr>
        <w:t>EUR</w:t>
      </w:r>
    </w:p>
    <w:p w:rsidR="00B07140" w:rsidRDefault="00B07140" w:rsidP="00335C93">
      <w:pPr>
        <w:tabs>
          <w:tab w:val="left" w:pos="284"/>
          <w:tab w:val="left" w:pos="4536"/>
          <w:tab w:val="left" w:pos="7371"/>
        </w:tabs>
        <w:spacing w:line="240" w:lineRule="auto"/>
        <w:ind w:left="345"/>
        <w:jc w:val="both"/>
        <w:rPr>
          <w:sz w:val="24"/>
          <w:szCs w:val="24"/>
        </w:rPr>
      </w:pPr>
      <w:r>
        <w:rPr>
          <w:sz w:val="24"/>
          <w:szCs w:val="24"/>
        </w:rPr>
        <w:t>6/ poistná zmluva č. 511059564 – Poistenie enviroment</w:t>
      </w:r>
    </w:p>
    <w:p w:rsidR="00B07140" w:rsidRDefault="00B07140" w:rsidP="00A54F42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Allianz – Slovenská poisťovňa a.s. Košice,roč.poistné  360,00 </w:t>
      </w:r>
      <w:r w:rsidRPr="00076AEB">
        <w:rPr>
          <w:sz w:val="24"/>
          <w:szCs w:val="24"/>
        </w:rPr>
        <w:t>EUR</w:t>
      </w:r>
    </w:p>
    <w:p w:rsidR="00B07140" w:rsidRDefault="00B07140" w:rsidP="003C78F7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7/ poistná zmluva č.370001283 – Poistenie vyzimovanie a ľadovec 509,60 EUR</w:t>
      </w:r>
    </w:p>
    <w:p w:rsidR="00B07140" w:rsidRPr="00076AEB" w:rsidRDefault="00B07140" w:rsidP="00A54F42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Allianz – Slov.poisťovňa a.s. Košice, roč.poistné 689,30 €</w:t>
      </w:r>
    </w:p>
    <w:p w:rsidR="00B07140" w:rsidRDefault="00B07140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05/Údaje o zásobách: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1/ Stav zásob v EUR:</w:t>
      </w:r>
      <w:r>
        <w:tab/>
        <w:t>k 31.12.2014</w:t>
      </w:r>
      <w:r>
        <w:tab/>
        <w:t xml:space="preserve">                 k 31.12.2015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 materiál</w:t>
      </w:r>
      <w:r>
        <w:tab/>
        <w:t xml:space="preserve">  7.564,56</w:t>
      </w:r>
      <w:r>
        <w:tab/>
        <w:t xml:space="preserve">                   12.038,05 EUR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 NV</w:t>
      </w:r>
      <w:r>
        <w:tab/>
        <w:t xml:space="preserve">  96.446,45</w:t>
      </w:r>
      <w:r>
        <w:tab/>
        <w:t xml:space="preserve">                   93.224,03 EUR</w:t>
      </w:r>
    </w:p>
    <w:p w:rsidR="00B07140" w:rsidRPr="003535B9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  <w:rPr>
          <w:color w:val="FF0000"/>
        </w:rPr>
      </w:pPr>
      <w:r>
        <w:t>- výrobky</w:t>
      </w:r>
      <w:r>
        <w:tab/>
        <w:t xml:space="preserve">  17.917,71                                         53.689,05 EUR</w:t>
      </w:r>
      <w:r>
        <w:tab/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Spolu:                                                         121.928,72                                        158.951,13 EUR</w:t>
      </w:r>
      <w:r>
        <w:tab/>
      </w:r>
    </w:p>
    <w:p w:rsidR="00B07140" w:rsidRDefault="00B07140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</w:p>
    <w:p w:rsidR="00B07140" w:rsidRPr="00EB7D61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6/Pohľadávky:                                      </w:t>
      </w:r>
      <w:r w:rsidRPr="00337DF2">
        <w:rPr>
          <w:sz w:val="24"/>
          <w:szCs w:val="24"/>
        </w:rPr>
        <w:t>k 31.12.201</w:t>
      </w:r>
      <w:r>
        <w:rPr>
          <w:sz w:val="24"/>
          <w:szCs w:val="24"/>
        </w:rPr>
        <w:t>5</w:t>
      </w:r>
      <w:r w:rsidRPr="00337DF2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</w:t>
      </w:r>
      <w:r w:rsidRPr="00337DF2">
        <w:rPr>
          <w:sz w:val="24"/>
          <w:szCs w:val="24"/>
        </w:rPr>
        <w:t xml:space="preserve">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1/</w:t>
      </w:r>
      <w:r>
        <w:tab/>
        <w:t>Stav pohľadávok</w:t>
      </w:r>
      <w:r>
        <w:tab/>
        <w:t xml:space="preserve">    24.384,00 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- z obchodného styku                                  17.869,00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- daňové pohľadávky                                      6.540,00   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- ostatné pohľadávky                                         </w:t>
      </w:r>
    </w:p>
    <w:p w:rsidR="00B07140" w:rsidRDefault="00B07140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                                                                           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2/</w:t>
      </w:r>
      <w:r>
        <w:tab/>
        <w:t>Výška pohľadávok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</w:t>
      </w:r>
      <w:r>
        <w:tab/>
        <w:t>do lehoty splatnosti</w:t>
      </w:r>
      <w:r>
        <w:tab/>
        <w:t xml:space="preserve">          20.994,80    </w:t>
      </w:r>
    </w:p>
    <w:p w:rsidR="00B07140" w:rsidRPr="00EB7D61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</w:t>
      </w:r>
      <w:r>
        <w:tab/>
        <w:t>po lehote splatnosti</w:t>
      </w:r>
      <w:r>
        <w:tab/>
        <w:t xml:space="preserve">            3.389,20</w:t>
      </w:r>
    </w:p>
    <w:p w:rsidR="00B07140" w:rsidRDefault="00B07140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    </w:t>
      </w:r>
    </w:p>
    <w:p w:rsidR="00B07140" w:rsidRDefault="00B07140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3/</w:t>
      </w:r>
      <w:r>
        <w:tab/>
        <w:t xml:space="preserve">Výška pohľadávok krytých záložným právom alebo ináč zabezpečená s uvedením povahy a formy </w:t>
      </w:r>
      <w:r>
        <w:tab/>
        <w:t>tohto záložného práva a zabezpečenia.</w:t>
      </w:r>
    </w:p>
    <w:p w:rsidR="00B07140" w:rsidRDefault="00B07140" w:rsidP="003E048B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ab/>
        <w:t xml:space="preserve">Pohľadávky má družstvo zabezpečené na základe potvrdených zmlúv o odbere tovaru a termíne </w:t>
      </w:r>
      <w:r>
        <w:tab/>
        <w:t xml:space="preserve">a spôsobe platby za tovar. </w:t>
      </w:r>
      <w:r>
        <w:tab/>
        <w:t xml:space="preserve">      </w:t>
      </w:r>
      <w:r>
        <w:tab/>
      </w:r>
      <w:r>
        <w:rPr>
          <w:b/>
          <w:bCs/>
          <w:sz w:val="24"/>
          <w:szCs w:val="24"/>
        </w:rPr>
        <w:t xml:space="preserve"> </w:t>
      </w:r>
    </w:p>
    <w:p w:rsidR="00B07140" w:rsidRDefault="00B07140" w:rsidP="000C11C7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0C11C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0C11C7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6  -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7/Údaje o finančnom majetku: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Popis finančného majetku:</w:t>
      </w:r>
      <w:r>
        <w:tab/>
        <w:t>k 31.12.2015</w:t>
      </w:r>
      <w:r>
        <w:tab/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 xml:space="preserve">hotovosť v pokladni v EUR                                           364,03        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účty v bankách v EUR</w:t>
      </w:r>
      <w:r>
        <w:tab/>
        <w:t>74.906,26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ceniny                                                                                   130,20</w:t>
      </w:r>
      <w:r>
        <w:tab/>
      </w:r>
      <w:r w:rsidRPr="00983B93">
        <w:t xml:space="preserve"> </w:t>
      </w:r>
    </w:p>
    <w:p w:rsidR="00B07140" w:rsidRDefault="00B07140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Celkom EUR:</w:t>
      </w:r>
      <w:r>
        <w:tab/>
        <w:t>75.400,00</w:t>
      </w:r>
      <w:r>
        <w:tab/>
        <w:t xml:space="preserve"> </w:t>
      </w:r>
    </w:p>
    <w:p w:rsidR="00B07140" w:rsidRPr="00C416CB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</w:rPr>
      </w:pPr>
      <w:r w:rsidRPr="00C416CB">
        <w:rPr>
          <w:b/>
          <w:bCs/>
        </w:rPr>
        <w:t>Ostatné aktíva</w:t>
      </w:r>
    </w:p>
    <w:p w:rsidR="00B07140" w:rsidRDefault="00B07140" w:rsidP="007C3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Náklady budúcich období                                                      186,00                                          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rPr>
          <w:b/>
          <w:bCs/>
          <w:sz w:val="24"/>
          <w:szCs w:val="24"/>
        </w:rPr>
        <w:t>8/Údaje o vlastnom imaní v EUR:</w:t>
      </w:r>
      <w:r>
        <w:rPr>
          <w:b/>
          <w:bCs/>
          <w:sz w:val="24"/>
          <w:szCs w:val="24"/>
        </w:rPr>
        <w:tab/>
      </w:r>
      <w:r>
        <w:t>k 31.12.2015</w:t>
      </w:r>
      <w:r>
        <w:tab/>
      </w:r>
    </w:p>
    <w:p w:rsidR="00B07140" w:rsidRPr="00DF6FB3" w:rsidRDefault="00B07140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vlastné imanie</w:t>
      </w:r>
      <w:r>
        <w:tab/>
        <w:t xml:space="preserve">276.172,00                                     </w:t>
      </w:r>
    </w:p>
    <w:p w:rsidR="00B07140" w:rsidRPr="00DF6FB3" w:rsidRDefault="00B07140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základné imanie</w:t>
      </w:r>
      <w:r>
        <w:tab/>
        <w:t>140.180,01</w:t>
      </w:r>
      <w:r>
        <w:tab/>
      </w:r>
    </w:p>
    <w:p w:rsidR="00B07140" w:rsidRDefault="00B07140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kapitálové fondy</w:t>
      </w:r>
      <w:r>
        <w:tab/>
        <w:t>244.588,30</w:t>
      </w:r>
      <w:r>
        <w:tab/>
      </w:r>
    </w:p>
    <w:p w:rsidR="00B07140" w:rsidRDefault="00B07140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nedeliteľný fond</w:t>
      </w:r>
      <w:r>
        <w:tab/>
        <w:t xml:space="preserve">     9.046,33</w:t>
      </w:r>
      <w:r>
        <w:tab/>
      </w:r>
      <w:r w:rsidRPr="00DF6FB3">
        <w:t xml:space="preserve">     </w:t>
      </w:r>
    </w:p>
    <w:p w:rsidR="00B07140" w:rsidRDefault="00B07140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Neuhrad.strata minulých rokov                                    - 83.897,00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Upísané imanie nezapísané v OR družstvo nemá.                                                                               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Zníženie základného imania </w:t>
      </w:r>
    </w:p>
    <w:p w:rsidR="00B07140" w:rsidRPr="004B6F38" w:rsidRDefault="00B07140" w:rsidP="001B1BDA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>zníženie majetku členov.</w:t>
      </w:r>
    </w:p>
    <w:p w:rsidR="00B07140" w:rsidRDefault="00B07140" w:rsidP="001B1BDA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9/Údaje o krátkodobých rezervách: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Družstvo v uplynulom období utvorilo rezervy             k 31.12.2015                                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Krátkodobé :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na nevyčerpané dovolenky</w:t>
      </w:r>
      <w:r>
        <w:tab/>
      </w:r>
      <w:r w:rsidRPr="00C140E3">
        <w:t xml:space="preserve">     </w:t>
      </w:r>
      <w:r>
        <w:t xml:space="preserve">4.062,18 EUR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Záväzky na nevyplatené nájomné :                                  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</w:t>
      </w:r>
      <w:r w:rsidRPr="009159FD">
        <w:t>na nevyplatené nájomné</w:t>
      </w:r>
      <w:r w:rsidRPr="009159FD">
        <w:tab/>
      </w:r>
      <w:r>
        <w:t>27.839,39</w:t>
      </w:r>
      <w:r w:rsidRPr="009159FD">
        <w:t xml:space="preserve"> EUR</w:t>
      </w:r>
      <w:r>
        <w:t xml:space="preserve"> </w:t>
      </w:r>
    </w:p>
    <w:p w:rsidR="00B07140" w:rsidRDefault="00B07140" w:rsidP="00EE63C4">
      <w:pPr>
        <w:spacing w:line="240" w:lineRule="auto"/>
        <w:rPr>
          <w:b/>
          <w:bCs/>
          <w:sz w:val="24"/>
          <w:szCs w:val="24"/>
        </w:rPr>
      </w:pPr>
    </w:p>
    <w:p w:rsidR="00B07140" w:rsidRDefault="00B07140" w:rsidP="00EE63C4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EE63C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BA37D0">
      <w:pPr>
        <w:spacing w:line="240" w:lineRule="auto"/>
      </w:pPr>
      <w:r>
        <w:rPr>
          <w:b/>
          <w:bCs/>
          <w:sz w:val="24"/>
          <w:szCs w:val="24"/>
        </w:rPr>
        <w:t xml:space="preserve">                                                                  -   7  -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10/Údaje o záväzkoch:                                              </w:t>
      </w:r>
      <w:r w:rsidRPr="00B41797">
        <w:rPr>
          <w:sz w:val="24"/>
          <w:szCs w:val="24"/>
        </w:rPr>
        <w:t>k 31.12.201</w:t>
      </w:r>
      <w:r>
        <w:rPr>
          <w:sz w:val="24"/>
          <w:szCs w:val="24"/>
        </w:rPr>
        <w:t>5</w:t>
      </w:r>
      <w:r w:rsidRPr="00B41797">
        <w:rPr>
          <w:sz w:val="24"/>
          <w:szCs w:val="24"/>
        </w:rPr>
        <w:t xml:space="preserve">                            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1/ Výška záväzkov                                                  </w:t>
      </w:r>
    </w:p>
    <w:p w:rsidR="00B07140" w:rsidRPr="00BA37D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b/>
        </w:rPr>
      </w:pPr>
      <w:r>
        <w:t xml:space="preserve">- </w:t>
      </w:r>
      <w:r w:rsidRPr="00BA37D0">
        <w:rPr>
          <w:b/>
        </w:rPr>
        <w:t xml:space="preserve">krátkodobé     spolu                        </w:t>
      </w:r>
      <w:r w:rsidRPr="00BA37D0">
        <w:rPr>
          <w:b/>
        </w:rPr>
        <w:tab/>
        <w:t xml:space="preserve">    47.283,00     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z obchodného styku</w:t>
      </w:r>
      <w:r>
        <w:tab/>
        <w:t xml:space="preserve">      6.114,36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nevyplatené nájomné za pôdu                                      27.839,64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voči členom PD</w:t>
      </w:r>
      <w:r>
        <w:tab/>
        <w:t xml:space="preserve">       4.324,21                                                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zamestnancom PD</w:t>
      </w:r>
      <w:r>
        <w:tab/>
      </w:r>
      <w:r w:rsidRPr="009D21A6">
        <w:t xml:space="preserve"> </w:t>
      </w:r>
      <w:r>
        <w:t xml:space="preserve">      4.323,00</w:t>
      </w:r>
    </w:p>
    <w:p w:rsidR="00B07140" w:rsidRPr="009D21A6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9D21A6">
        <w:t>- záv. zo soc. zabezp.</w:t>
      </w:r>
      <w:r w:rsidRPr="009D21A6">
        <w:tab/>
        <w:t xml:space="preserve"> </w:t>
      </w:r>
      <w:r>
        <w:t xml:space="preserve">      2.701,00</w:t>
      </w:r>
      <w:r w:rsidRPr="009D21A6">
        <w:t xml:space="preserve">                                               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9D21A6">
        <w:t>- daňové záväzky</w:t>
      </w:r>
      <w:r w:rsidRPr="009D21A6">
        <w:tab/>
      </w:r>
      <w:r>
        <w:t xml:space="preserve">       1.981,00</w:t>
      </w:r>
      <w:r w:rsidRPr="009D21A6">
        <w:t xml:space="preserve">                       </w:t>
      </w:r>
    </w:p>
    <w:p w:rsidR="00B07140" w:rsidRPr="00BA37D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b/>
        </w:rPr>
      </w:pPr>
      <w:r w:rsidRPr="00BA37D0">
        <w:rPr>
          <w:b/>
        </w:rPr>
        <w:t xml:space="preserve">- dlhodobé spolu                                                                   28.558,00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záväzky zo soc.fondu                                                            1.471,00</w:t>
      </w:r>
      <w:r w:rsidRPr="009D21A6">
        <w:t xml:space="preserve">       </w:t>
      </w:r>
    </w:p>
    <w:p w:rsidR="00B07140" w:rsidRDefault="00B07140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záväzky ostatné /leasing/                                                  27.839,64               </w:t>
      </w:r>
      <w:r w:rsidRPr="009D21A6">
        <w:t xml:space="preserve">                  </w:t>
      </w:r>
      <w:r>
        <w:tab/>
        <w:t xml:space="preserve">  </w:t>
      </w:r>
    </w:p>
    <w:p w:rsidR="00B07140" w:rsidRDefault="00B07140" w:rsidP="00E7738F">
      <w:pPr>
        <w:tabs>
          <w:tab w:val="left" w:pos="284"/>
          <w:tab w:val="left" w:pos="4536"/>
          <w:tab w:val="left" w:pos="7371"/>
          <w:tab w:val="right" w:pos="9072"/>
        </w:tabs>
        <w:spacing w:line="240" w:lineRule="auto"/>
      </w:pPr>
      <w:r>
        <w:rPr>
          <w:b/>
          <w:bCs/>
        </w:rPr>
        <w:t>11./Prehľad</w:t>
      </w:r>
      <w:r w:rsidRPr="00B41797">
        <w:rPr>
          <w:b/>
          <w:bCs/>
        </w:rPr>
        <w:t xml:space="preserve"> o sociálnom fonde v EUR</w:t>
      </w:r>
      <w:r>
        <w:t xml:space="preserve">  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Poč.stav k 1.1.2015                                                                  1.770,73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Tvorba z nákladov</w:t>
      </w:r>
      <w:r>
        <w:tab/>
        <w:t xml:space="preserve">             302,52</w:t>
      </w:r>
      <w:r w:rsidRPr="00E4452A">
        <w:rPr>
          <w:color w:val="FF6600"/>
        </w:rPr>
        <w:t xml:space="preserve"> </w:t>
      </w:r>
      <w:r>
        <w:t xml:space="preserve">                                                      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Tvorba z prísp.pre zamest.                                                              -                                                           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Tvorba spolu:</w:t>
      </w:r>
      <w:r>
        <w:tab/>
      </w:r>
      <w:r w:rsidRPr="00015C75">
        <w:t xml:space="preserve">  </w:t>
      </w:r>
      <w:r>
        <w:t xml:space="preserve">           302,52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                                  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Použitie sociálneho fondu:</w:t>
      </w:r>
    </w:p>
    <w:p w:rsidR="00B07140" w:rsidRPr="003E048B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>- príspevok na závodné stravovanie</w:t>
      </w:r>
      <w:r>
        <w:tab/>
        <w:t xml:space="preserve">    </w:t>
      </w:r>
      <w:r w:rsidRPr="0084443A">
        <w:t xml:space="preserve"> </w:t>
      </w:r>
      <w:r>
        <w:t xml:space="preserve">     </w:t>
      </w:r>
      <w:r w:rsidRPr="0084443A">
        <w:t xml:space="preserve">    </w:t>
      </w:r>
      <w:r>
        <w:t>502,96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sociálna výpomoc zamestnancom</w:t>
      </w:r>
      <w:r>
        <w:tab/>
        <w:t xml:space="preserve">                    -                                                                   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starostlivosť o zamestnancov</w:t>
      </w:r>
      <w:r>
        <w:tab/>
        <w:t xml:space="preserve">                99,00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Čerpanie spolu:                                                                             601,96</w:t>
      </w:r>
      <w:r>
        <w:tab/>
        <w:t xml:space="preserve">   </w:t>
      </w:r>
    </w:p>
    <w:p w:rsidR="00B07140" w:rsidRDefault="00B07140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4443A">
        <w:t>Zostatok k 31.12.201</w:t>
      </w:r>
      <w:r>
        <w:t>5</w:t>
      </w:r>
      <w:r w:rsidRPr="0084443A">
        <w:tab/>
        <w:t xml:space="preserve">   </w:t>
      </w:r>
      <w:r>
        <w:t xml:space="preserve">        1.471,29</w:t>
      </w:r>
      <w:r w:rsidRPr="0084443A">
        <w:t xml:space="preserve">    </w:t>
      </w:r>
    </w:p>
    <w:p w:rsidR="00B07140" w:rsidRDefault="00B07140" w:rsidP="00D101B4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D101B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D101B4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8  -</w:t>
      </w:r>
      <w:r>
        <w:rPr>
          <w:sz w:val="24"/>
          <w:szCs w:val="24"/>
        </w:rPr>
        <w:t xml:space="preserve">                                                        </w:t>
      </w:r>
    </w:p>
    <w:p w:rsidR="00B07140" w:rsidRPr="0084443A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 w:rsidRPr="0084443A">
        <w:t xml:space="preserve">                                           </w:t>
      </w:r>
      <w:r>
        <w:t xml:space="preserve"> </w:t>
      </w:r>
      <w:r w:rsidRPr="0084443A">
        <w:t xml:space="preserve">                                                    </w:t>
      </w:r>
    </w:p>
    <w:p w:rsidR="00B07140" w:rsidRPr="00B41797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</w:rPr>
      </w:pPr>
      <w:r w:rsidRPr="00B41797">
        <w:rPr>
          <w:b/>
          <w:bCs/>
        </w:rPr>
        <w:t>12/ Údaje o bankových úveroch a výpomociach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ab/>
        <w:t>V roku 2015 sme žiadny krátkodobý úver nečerpali.</w:t>
      </w:r>
    </w:p>
    <w:p w:rsidR="00B07140" w:rsidRDefault="00B07140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13/</w:t>
      </w:r>
      <w:r w:rsidRPr="00470227">
        <w:rPr>
          <w:b/>
          <w:bCs/>
          <w:sz w:val="24"/>
          <w:szCs w:val="24"/>
        </w:rPr>
        <w:t>Údaje o tržbách za vlastné výkony a tovar v</w:t>
      </w:r>
      <w:r>
        <w:rPr>
          <w:b/>
          <w:bCs/>
          <w:sz w:val="24"/>
          <w:szCs w:val="24"/>
        </w:rPr>
        <w:t> </w:t>
      </w:r>
      <w:r w:rsidRPr="00470227">
        <w:rPr>
          <w:b/>
          <w:bCs/>
          <w:sz w:val="24"/>
          <w:szCs w:val="24"/>
        </w:rPr>
        <w:t>EUR</w:t>
      </w:r>
      <w:r>
        <w:rPr>
          <w:b/>
          <w:bCs/>
          <w:sz w:val="24"/>
          <w:szCs w:val="24"/>
        </w:rPr>
        <w:t xml:space="preserve"> k 1.12.2015</w:t>
      </w:r>
      <w:r w:rsidRPr="00CB5447">
        <w:rPr>
          <w:sz w:val="24"/>
          <w:szCs w:val="24"/>
        </w:rPr>
        <w:t xml:space="preserve">                                                               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1/ tržby z predaja vlastných výrobkov </w:t>
      </w:r>
      <w:r>
        <w:tab/>
        <w:t xml:space="preserve">   </w:t>
      </w:r>
      <w:r w:rsidRPr="007113EE">
        <w:t xml:space="preserve">  </w:t>
      </w:r>
      <w:r>
        <w:t>285.013,75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2/  ostatné tržby  za služby                                                     3.555,91</w:t>
      </w:r>
    </w:p>
    <w:p w:rsidR="00B07140" w:rsidRPr="007113EE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- dotácie</w:t>
      </w:r>
      <w:r>
        <w:tab/>
        <w:t xml:space="preserve">        71.935,02</w:t>
      </w:r>
    </w:p>
    <w:p w:rsidR="00B07140" w:rsidRPr="008A6372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A6372">
        <w:t xml:space="preserve">         </w:t>
      </w:r>
      <w:r>
        <w:t>z toho-agroenviroment</w:t>
      </w:r>
      <w:r w:rsidRPr="008A6372">
        <w:t xml:space="preserve">                                                   </w:t>
      </w:r>
      <w:r>
        <w:t>6.117,85</w:t>
      </w:r>
      <w:r w:rsidRPr="008A6372">
        <w:t xml:space="preserve">                    </w:t>
      </w:r>
    </w:p>
    <w:p w:rsidR="00B07140" w:rsidRPr="008A6372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A6372">
        <w:t xml:space="preserve">          </w:t>
      </w:r>
      <w:r>
        <w:t>j</w:t>
      </w:r>
      <w:r w:rsidRPr="008A6372">
        <w:t xml:space="preserve">ednotná platba na plochu                     </w:t>
      </w:r>
      <w:r>
        <w:t xml:space="preserve">  </w:t>
      </w:r>
      <w:r w:rsidRPr="008A6372">
        <w:t xml:space="preserve">      </w:t>
      </w:r>
      <w:r>
        <w:t xml:space="preserve">             </w:t>
      </w:r>
      <w:r w:rsidRPr="008A6372">
        <w:t xml:space="preserve"> </w:t>
      </w:r>
      <w:r>
        <w:t>42.359,34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A6372">
        <w:t xml:space="preserve">          </w:t>
      </w:r>
      <w:r>
        <w:t>j</w:t>
      </w:r>
      <w:r w:rsidRPr="008A6372">
        <w:t xml:space="preserve">ednotná platba </w:t>
      </w:r>
      <w:r>
        <w:t xml:space="preserve">pre klímu a živ.prostredie               22.639,89             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platba za fin.disciplínu                                                        817,94</w:t>
      </w:r>
      <w:r w:rsidRPr="008A6372">
        <w:t xml:space="preserve"> 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3/ </w:t>
      </w:r>
      <w:r w:rsidRPr="008A6372">
        <w:t xml:space="preserve">   </w:t>
      </w:r>
      <w:r>
        <w:t>tržby za obedy                                                                     620,00</w:t>
      </w:r>
      <w:r w:rsidRPr="008A6372">
        <w:t xml:space="preserve"> 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4/ ostatné výnosy                                                                      1.540,24</w:t>
      </w:r>
    </w:p>
    <w:p w:rsidR="00B07140" w:rsidRPr="00D11555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bCs/>
        </w:rPr>
      </w:pPr>
      <w:r w:rsidRPr="008A6372">
        <w:t xml:space="preserve">    </w:t>
      </w:r>
      <w:r w:rsidRPr="00D11555">
        <w:t>Úda</w:t>
      </w:r>
      <w:r w:rsidRPr="00D11555">
        <w:rPr>
          <w:bCs/>
        </w:rPr>
        <w:t xml:space="preserve">je o zmene stavu             </w:t>
      </w:r>
      <w:r>
        <w:rPr>
          <w:bCs/>
        </w:rPr>
        <w:t xml:space="preserve">          </w:t>
      </w:r>
      <w:r w:rsidRPr="00D11555">
        <w:rPr>
          <w:bCs/>
        </w:rPr>
        <w:t xml:space="preserve">                                                       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 w:rsidRPr="003F3351">
        <w:t xml:space="preserve">     Nedokončená výroba RV                                     </w:t>
      </w:r>
      <w:r>
        <w:t xml:space="preserve">         </w:t>
      </w:r>
      <w:r w:rsidRPr="003F3351">
        <w:t xml:space="preserve">    </w:t>
      </w:r>
      <w:r>
        <w:t>93.224,00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                                                                     </w:t>
      </w:r>
    </w:p>
    <w:p w:rsidR="00B07140" w:rsidRPr="003F3351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Zmena stavu zásob                                                           24.846,00                                           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Pr="00B41797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5</w:t>
      </w:r>
      <w:r w:rsidRPr="00B41797">
        <w:rPr>
          <w:b/>
          <w:bCs/>
        </w:rPr>
        <w:t>/ Údaje o výnosových úrokoch</w:t>
      </w:r>
    </w:p>
    <w:p w:rsidR="00B07140" w:rsidRDefault="00B07140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- kreditný úrok z bežného účtu</w:t>
      </w:r>
      <w:r>
        <w:tab/>
        <w:t xml:space="preserve">                  4,20                                                   </w:t>
      </w:r>
    </w:p>
    <w:p w:rsidR="00B07140" w:rsidRDefault="00B07140" w:rsidP="003569D6">
      <w:pPr>
        <w:tabs>
          <w:tab w:val="left" w:pos="284"/>
          <w:tab w:val="left" w:pos="4536"/>
          <w:tab w:val="left" w:pos="7371"/>
        </w:tabs>
        <w:spacing w:after="0" w:line="240" w:lineRule="auto"/>
        <w:ind w:left="345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</w:t>
      </w:r>
    </w:p>
    <w:p w:rsidR="00B07140" w:rsidRPr="00B41797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6</w:t>
      </w:r>
      <w:r w:rsidRPr="00B41797">
        <w:rPr>
          <w:b/>
          <w:bCs/>
        </w:rPr>
        <w:t>/ Údaje o mimoriadnych nákladoch a mimoriadnych výnosoch</w:t>
      </w:r>
      <w:r>
        <w:rPr>
          <w:b/>
          <w:bCs/>
        </w:rPr>
        <w:t xml:space="preserve">      </w:t>
      </w:r>
      <w:r w:rsidRPr="003569D6">
        <w:t>0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</w:t>
      </w:r>
    </w:p>
    <w:p w:rsidR="00B07140" w:rsidRPr="00B41797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7</w:t>
      </w:r>
      <w:r w:rsidRPr="00B41797">
        <w:rPr>
          <w:b/>
          <w:bCs/>
        </w:rPr>
        <w:t>/ Prehľad o majetku, ktorého trhové ocenenie sa výrazne odlišuje od ocenenia v účtovníctve: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Družstvo nemá trhové ocenenie majetku.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Pr="00B41797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8</w:t>
      </w:r>
      <w:r w:rsidRPr="00B41797">
        <w:rPr>
          <w:b/>
          <w:bCs/>
        </w:rPr>
        <w:t>/ Prenajatý majetok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 xml:space="preserve">Družstvo nemá prenajatý majetok.                                                                             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</w:p>
    <w:p w:rsidR="00B07140" w:rsidRPr="00B41797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>
        <w:rPr>
          <w:b/>
          <w:bCs/>
        </w:rPr>
        <w:t>19</w:t>
      </w:r>
      <w:r w:rsidRPr="00B41797">
        <w:rPr>
          <w:b/>
          <w:bCs/>
        </w:rPr>
        <w:t>/ Prípadné ďalšie záväzky, ktoré sa nesledujú v bežnom účtovníctve: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293D81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B07140" w:rsidRDefault="00B07140" w:rsidP="00293D8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B07140" w:rsidRDefault="00B07140" w:rsidP="00293D81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9  -</w:t>
      </w:r>
      <w:r>
        <w:rPr>
          <w:sz w:val="24"/>
          <w:szCs w:val="24"/>
        </w:rPr>
        <w:t xml:space="preserve">                                                     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Družstvo nemá záväzky, ktoré sa nesledujú v bežnom účtovníctve.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rPr>
          <w:b/>
          <w:bCs/>
        </w:rPr>
        <w:t>20</w:t>
      </w:r>
      <w:r w:rsidRPr="00B41797">
        <w:rPr>
          <w:b/>
          <w:bCs/>
        </w:rPr>
        <w:t>/ Jednotlivé ostatné fin. povinnosti, ktoré sa nesledujú v bežnom účtovníctve</w:t>
      </w:r>
      <w:r>
        <w:t>.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Družstvo nemá povinnosti, ktoré sa nesledujú v bežnom účtovníctve.</w:t>
      </w:r>
      <w:r w:rsidRPr="001D63AF">
        <w:t xml:space="preserve">                                                                     </w:t>
      </w:r>
    </w:p>
    <w:p w:rsidR="00B07140" w:rsidRPr="006B4701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6B4701">
        <w:rPr>
          <w:b/>
          <w:bCs/>
        </w:rPr>
        <w:t>2</w:t>
      </w:r>
      <w:r>
        <w:rPr>
          <w:b/>
          <w:bCs/>
        </w:rPr>
        <w:t>1</w:t>
      </w:r>
      <w:r w:rsidRPr="006B4701">
        <w:rPr>
          <w:b/>
          <w:bCs/>
        </w:rPr>
        <w:t>/ Údaje o výskume a vývoji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Družstvo nemá výskumné a vývojové pracovisko.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3569D6">
        <w:rPr>
          <w:b/>
          <w:bCs/>
        </w:rPr>
        <w:t xml:space="preserve"> 2</w:t>
      </w:r>
      <w:r>
        <w:rPr>
          <w:b/>
          <w:bCs/>
        </w:rPr>
        <w:t>2</w:t>
      </w:r>
      <w:r w:rsidRPr="003569D6">
        <w:rPr>
          <w:b/>
          <w:bCs/>
        </w:rPr>
        <w:t xml:space="preserve">4/ Najvýznamnejší odberatelia </w:t>
      </w:r>
      <w:r>
        <w:rPr>
          <w:b/>
          <w:bCs/>
        </w:rPr>
        <w:t xml:space="preserve"> a dodávatelia </w:t>
      </w:r>
      <w:r w:rsidRPr="003569D6">
        <w:rPr>
          <w:b/>
          <w:bCs/>
        </w:rPr>
        <w:t>v roku 201</w:t>
      </w:r>
      <w:r>
        <w:rPr>
          <w:b/>
          <w:bCs/>
        </w:rPr>
        <w:t>5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</w:p>
    <w:p w:rsidR="00B07140" w:rsidRDefault="00B07140" w:rsidP="001A61AD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>
        <w:rPr>
          <w:b/>
          <w:bCs/>
        </w:rPr>
        <w:t>Odberatelia</w:t>
      </w:r>
    </w:p>
    <w:p w:rsidR="00B07140" w:rsidRPr="006B4701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6B4701">
        <w:t xml:space="preserve">         Názov firmy                                        </w:t>
      </w:r>
      <w:r>
        <w:t xml:space="preserve">  </w:t>
      </w:r>
      <w:r w:rsidRPr="006B4701">
        <w:t xml:space="preserve">komodita                                       </w:t>
      </w:r>
      <w:r>
        <w:t xml:space="preserve">      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Interagros s.r.o. Levice                         repka,slnečnica,kukurica                  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Topmerkant Jarmila Siváková,Topoľčany  jačmeň                                         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Prochema s.r.o.,Modra                        repka,kukurica                                     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E552A8">
        <w:t xml:space="preserve">Penam Slovakia a.s. Nitra                    pšenica                                                </w:t>
      </w:r>
      <w:r>
        <w:t xml:space="preserve">  </w:t>
      </w:r>
      <w:r w:rsidRPr="00E552A8">
        <w:t xml:space="preserve">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E552A8">
        <w:t xml:space="preserve">         Agrisem Ing.Iványi s.r.o.Galanta         pšenica,jačmeň                                   </w:t>
      </w:r>
      <w:r>
        <w:t xml:space="preserve"> </w:t>
      </w:r>
      <w:r w:rsidRPr="00E552A8">
        <w:t xml:space="preserve"> </w:t>
      </w:r>
    </w:p>
    <w:p w:rsidR="00B07140" w:rsidRPr="00E552A8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E552A8">
        <w:t>Anja spol. s r.o.Bratislava                    repka</w:t>
      </w:r>
      <w:r>
        <w:t xml:space="preserve">                                                       </w:t>
      </w:r>
      <w:r w:rsidRPr="00E552A8">
        <w:t xml:space="preserve"> </w:t>
      </w:r>
    </w:p>
    <w:p w:rsidR="00B07140" w:rsidRPr="00E552A8" w:rsidRDefault="00B07140" w:rsidP="00AB70B0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5C0EF5">
        <w:rPr>
          <w:color w:val="FF0000"/>
        </w:rPr>
        <w:t xml:space="preserve">         </w:t>
      </w:r>
      <w:r w:rsidRPr="00E552A8">
        <w:t>Gastroservis Vígĺašsk</w:t>
      </w:r>
      <w:r>
        <w:t>ý</w:t>
      </w:r>
      <w:r w:rsidRPr="00E552A8">
        <w:t xml:space="preserve"> Bratislava </w:t>
      </w:r>
      <w:r>
        <w:t xml:space="preserve">      </w:t>
      </w:r>
      <w:r w:rsidRPr="00E552A8">
        <w:t xml:space="preserve"> pšenica</w:t>
      </w:r>
      <w:r>
        <w:t xml:space="preserve">              </w:t>
      </w:r>
      <w:r w:rsidRPr="00E552A8">
        <w:t xml:space="preserve">                                  </w:t>
      </w:r>
      <w:r>
        <w:t xml:space="preserve">    </w:t>
      </w:r>
      <w:r w:rsidRPr="00E552A8">
        <w:t xml:space="preserve"> </w:t>
      </w:r>
    </w:p>
    <w:p w:rsidR="00B07140" w:rsidRPr="001A61AD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5C0EF5">
        <w:rPr>
          <w:color w:val="FF0000"/>
        </w:rPr>
        <w:t xml:space="preserve">         </w:t>
      </w:r>
      <w:r w:rsidRPr="001A61AD">
        <w:rPr>
          <w:b/>
          <w:bCs/>
        </w:rPr>
        <w:t xml:space="preserve"> - Dodávatelia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6B4701">
        <w:t xml:space="preserve">          Názov firmy                                           tovar                                                 </w:t>
      </w:r>
    </w:p>
    <w:p w:rsidR="00B07140" w:rsidRPr="0035040F" w:rsidRDefault="00B07140" w:rsidP="002B2AF9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35040F">
        <w:t xml:space="preserve">  Interagros s.r.o.</w:t>
      </w:r>
      <w:r>
        <w:t>Levice</w:t>
      </w:r>
      <w:r w:rsidRPr="0035040F">
        <w:t xml:space="preserve">                        osivo,chémia                                   </w:t>
      </w:r>
      <w:r>
        <w:t xml:space="preserve"> </w:t>
      </w:r>
      <w:r w:rsidRPr="0035040F">
        <w:t xml:space="preserve"> </w:t>
      </w:r>
      <w:r>
        <w:t xml:space="preserve">    </w:t>
      </w:r>
      <w:r w:rsidRPr="0035040F">
        <w:t xml:space="preserve"> </w:t>
      </w:r>
    </w:p>
    <w:p w:rsidR="00B07140" w:rsidRDefault="00B07140" w:rsidP="002B2AF9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</w:t>
      </w:r>
      <w:r w:rsidRPr="002B2AF9">
        <w:t xml:space="preserve">RWA Slovakia,Bratislava                     nafta,chémia                                      </w:t>
      </w:r>
      <w:r>
        <w:t xml:space="preserve">    </w:t>
      </w:r>
    </w:p>
    <w:p w:rsidR="00B07140" w:rsidRDefault="00B07140" w:rsidP="009017B4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</w:t>
      </w:r>
      <w:r w:rsidRPr="0035040F">
        <w:t xml:space="preserve">Prochema s.r.o.                                   </w:t>
      </w:r>
      <w:r>
        <w:t xml:space="preserve"> </w:t>
      </w:r>
      <w:r w:rsidRPr="0035040F">
        <w:t xml:space="preserve"> chémia                                                </w:t>
      </w:r>
      <w:r>
        <w:t xml:space="preserve">    </w:t>
      </w:r>
    </w:p>
    <w:p w:rsidR="00B07140" w:rsidRPr="001A61AD" w:rsidRDefault="00B07140" w:rsidP="009017B4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9017B4">
        <w:rPr>
          <w:color w:val="FF6600"/>
        </w:rPr>
        <w:t xml:space="preserve">  </w:t>
      </w:r>
      <w:r w:rsidRPr="001A61AD">
        <w:t xml:space="preserve">Anja s.r.o.                                               osivo, chémia                    </w:t>
      </w:r>
      <w:r>
        <w:t xml:space="preserve">     </w:t>
      </w:r>
      <w:r w:rsidRPr="001A61AD">
        <w:t xml:space="preserve">                </w:t>
      </w:r>
    </w:p>
    <w:p w:rsidR="00B07140" w:rsidRPr="001A61AD" w:rsidRDefault="00B07140" w:rsidP="001A61AD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</w:t>
      </w:r>
      <w:r w:rsidRPr="001A61AD">
        <w:t xml:space="preserve">Agrisem Ing. Iványi s.r.o.Galanta       osivo                                                   </w:t>
      </w:r>
      <w:r>
        <w:t xml:space="preserve">    </w:t>
      </w:r>
    </w:p>
    <w:p w:rsidR="00B07140" w:rsidRPr="002B2AF9" w:rsidRDefault="00B07140" w:rsidP="002B2AF9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Alchem s.r.o. Senica                             chémia                                                     </w:t>
      </w:r>
    </w:p>
    <w:p w:rsidR="00B07140" w:rsidRPr="002B2AF9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Pr="006B4701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6B4701">
        <w:rPr>
          <w:b/>
          <w:bCs/>
        </w:rPr>
        <w:t>2</w:t>
      </w:r>
      <w:r>
        <w:rPr>
          <w:b/>
          <w:bCs/>
        </w:rPr>
        <w:t>5</w:t>
      </w:r>
      <w:r w:rsidRPr="006B4701">
        <w:rPr>
          <w:b/>
          <w:bCs/>
        </w:rPr>
        <w:t>/ Doplňujúce údaje k prehľadu peňažných tokov: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 xml:space="preserve">  Družstvo nemá povinnosť zostavovať prehľad peňažných tokov.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Pr="006B4701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6B4701">
        <w:rPr>
          <w:b/>
          <w:bCs/>
        </w:rPr>
        <w:t xml:space="preserve">26/ Udalosti, ktoré nastali po dni, ku ktorému sa účtovná závierka zostavuje a ktoré neboli v nej </w:t>
      </w:r>
      <w:r w:rsidRPr="006B4701">
        <w:rPr>
          <w:b/>
          <w:bCs/>
        </w:rPr>
        <w:tab/>
        <w:t xml:space="preserve">zohľadnené, ale majú významný vplyv na verné zobrazenie skutočnosti, ktoré sú predmetom </w:t>
      </w:r>
      <w:r w:rsidRPr="006B4701">
        <w:rPr>
          <w:b/>
          <w:bCs/>
        </w:rPr>
        <w:tab/>
        <w:t>účtovníctva.</w:t>
      </w:r>
    </w:p>
    <w:p w:rsidR="00B07140" w:rsidRPr="00E508EC" w:rsidRDefault="00B07140" w:rsidP="00E508EC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                                                        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6B4701">
        <w:rPr>
          <w:b/>
          <w:bCs/>
        </w:rPr>
        <w:t>27/</w:t>
      </w:r>
      <w:r>
        <w:t>Na základe schváleného uznesenia VČS PD Igram konanej dňa 17</w:t>
      </w:r>
      <w:r w:rsidRPr="00AA0C5F">
        <w:t>.3.</w:t>
      </w:r>
      <w:r w:rsidRPr="001B23BD">
        <w:t>201</w:t>
      </w:r>
      <w:r>
        <w:t>6</w:t>
      </w:r>
      <w:r w:rsidRPr="001B23BD">
        <w:t xml:space="preserve"> </w:t>
      </w:r>
      <w:r>
        <w:t>hospodársky výsledok  pred zdanením z roku 2015 predstavuje stratu 32.785.- €.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Poľnohospodárske družstvo Igram uhradí licenciu 960.- € dňa : 30.3.2016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Riadna účtovná závierka zostavená dňa : 31.12.2015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Riadna účtovná závierka schválená členskou schôdzou dňa : 17.3.2016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Vyhotovil: Jarmila Kušnírová                                                             ______________________________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V Igrame:   30.3.2016                                                                           Ing. Štefan Haršányi, predseda PD</w:t>
      </w: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B07140" w:rsidRPr="00B047DC" w:rsidRDefault="00B07140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sectPr w:rsidR="00B07140" w:rsidRPr="00B047DC" w:rsidSect="00E21F4B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359FB"/>
    <w:multiLevelType w:val="hybridMultilevel"/>
    <w:tmpl w:val="1B3C2950"/>
    <w:lvl w:ilvl="0" w:tplc="ABDA7F2C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">
    <w:nsid w:val="1CCD1FDC"/>
    <w:multiLevelType w:val="hybridMultilevel"/>
    <w:tmpl w:val="46A47840"/>
    <w:lvl w:ilvl="0" w:tplc="CE6A4B32">
      <w:numFmt w:val="bullet"/>
      <w:lvlText w:val="-"/>
      <w:lvlJc w:val="left"/>
      <w:pPr>
        <w:ind w:left="3585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>
    <w:nsid w:val="231A4328"/>
    <w:multiLevelType w:val="hybridMultilevel"/>
    <w:tmpl w:val="A768E9C2"/>
    <w:lvl w:ilvl="0" w:tplc="BA70F384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72D1B"/>
    <w:multiLevelType w:val="hybridMultilevel"/>
    <w:tmpl w:val="2654C8FA"/>
    <w:lvl w:ilvl="0" w:tplc="5D18C7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039B9"/>
    <w:multiLevelType w:val="hybridMultilevel"/>
    <w:tmpl w:val="CABE775C"/>
    <w:lvl w:ilvl="0" w:tplc="EC68FB9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95B84"/>
    <w:multiLevelType w:val="hybridMultilevel"/>
    <w:tmpl w:val="4AD6799C"/>
    <w:lvl w:ilvl="0" w:tplc="A2B0A14C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403A3"/>
    <w:multiLevelType w:val="hybridMultilevel"/>
    <w:tmpl w:val="8862908C"/>
    <w:lvl w:ilvl="0" w:tplc="364420E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14BB9"/>
    <w:multiLevelType w:val="hybridMultilevel"/>
    <w:tmpl w:val="2A0C9912"/>
    <w:lvl w:ilvl="0" w:tplc="F8568D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10790"/>
    <w:multiLevelType w:val="hybridMultilevel"/>
    <w:tmpl w:val="B3CADC18"/>
    <w:lvl w:ilvl="0" w:tplc="DC7AEEE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64BFC"/>
    <w:multiLevelType w:val="hybridMultilevel"/>
    <w:tmpl w:val="999ED780"/>
    <w:lvl w:ilvl="0" w:tplc="A9AA93D4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537B89"/>
    <w:multiLevelType w:val="hybridMultilevel"/>
    <w:tmpl w:val="649E77DA"/>
    <w:lvl w:ilvl="0" w:tplc="CD0E4494">
      <w:numFmt w:val="bullet"/>
      <w:lvlText w:val="-"/>
      <w:lvlJc w:val="left"/>
      <w:pPr>
        <w:ind w:left="3585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1">
    <w:nsid w:val="4D2B38DE"/>
    <w:multiLevelType w:val="hybridMultilevel"/>
    <w:tmpl w:val="D00C0112"/>
    <w:lvl w:ilvl="0" w:tplc="3936536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CE2A92"/>
    <w:multiLevelType w:val="hybridMultilevel"/>
    <w:tmpl w:val="19AC4058"/>
    <w:lvl w:ilvl="0" w:tplc="CD34C78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01F2C"/>
    <w:multiLevelType w:val="hybridMultilevel"/>
    <w:tmpl w:val="3D821B0E"/>
    <w:lvl w:ilvl="0" w:tplc="E6A27A6E">
      <w:numFmt w:val="bullet"/>
      <w:lvlText w:val="-"/>
      <w:lvlJc w:val="left"/>
      <w:pPr>
        <w:ind w:left="60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>
    <w:nsid w:val="5D334095"/>
    <w:multiLevelType w:val="hybridMultilevel"/>
    <w:tmpl w:val="D764AE7A"/>
    <w:lvl w:ilvl="0" w:tplc="8C32E7B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1E6FCD"/>
    <w:multiLevelType w:val="hybridMultilevel"/>
    <w:tmpl w:val="CB681492"/>
    <w:lvl w:ilvl="0" w:tplc="0C2AE46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A0073"/>
    <w:multiLevelType w:val="hybridMultilevel"/>
    <w:tmpl w:val="778C9584"/>
    <w:lvl w:ilvl="0" w:tplc="A8E0177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984647"/>
    <w:multiLevelType w:val="hybridMultilevel"/>
    <w:tmpl w:val="5E6CB67C"/>
    <w:lvl w:ilvl="0" w:tplc="4462DF62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32E9D"/>
    <w:multiLevelType w:val="hybridMultilevel"/>
    <w:tmpl w:val="A9A0FE92"/>
    <w:lvl w:ilvl="0" w:tplc="8E724F9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FD75FB"/>
    <w:multiLevelType w:val="hybridMultilevel"/>
    <w:tmpl w:val="813A0A80"/>
    <w:lvl w:ilvl="0" w:tplc="20A819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CC12EB"/>
    <w:multiLevelType w:val="hybridMultilevel"/>
    <w:tmpl w:val="6A12BD22"/>
    <w:lvl w:ilvl="0" w:tplc="293A168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62169F"/>
    <w:multiLevelType w:val="hybridMultilevel"/>
    <w:tmpl w:val="F37A535C"/>
    <w:lvl w:ilvl="0" w:tplc="37F4DBF6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6"/>
  </w:num>
  <w:num w:numId="5">
    <w:abstractNumId w:val="14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2"/>
  </w:num>
  <w:num w:numId="11">
    <w:abstractNumId w:val="17"/>
  </w:num>
  <w:num w:numId="12">
    <w:abstractNumId w:val="21"/>
  </w:num>
  <w:num w:numId="13">
    <w:abstractNumId w:val="18"/>
  </w:num>
  <w:num w:numId="14">
    <w:abstractNumId w:val="20"/>
  </w:num>
  <w:num w:numId="15">
    <w:abstractNumId w:val="12"/>
  </w:num>
  <w:num w:numId="16">
    <w:abstractNumId w:val="6"/>
  </w:num>
  <w:num w:numId="17">
    <w:abstractNumId w:val="15"/>
  </w:num>
  <w:num w:numId="18">
    <w:abstractNumId w:val="9"/>
  </w:num>
  <w:num w:numId="19">
    <w:abstractNumId w:val="1"/>
  </w:num>
  <w:num w:numId="20">
    <w:abstractNumId w:val="10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6D00"/>
    <w:rsid w:val="00003C9C"/>
    <w:rsid w:val="00003F7B"/>
    <w:rsid w:val="00013BB0"/>
    <w:rsid w:val="00015C75"/>
    <w:rsid w:val="00017100"/>
    <w:rsid w:val="000312F9"/>
    <w:rsid w:val="00036136"/>
    <w:rsid w:val="00047DAC"/>
    <w:rsid w:val="00063CBF"/>
    <w:rsid w:val="0007059E"/>
    <w:rsid w:val="00076AEB"/>
    <w:rsid w:val="00081635"/>
    <w:rsid w:val="00096457"/>
    <w:rsid w:val="00096D3D"/>
    <w:rsid w:val="000A253F"/>
    <w:rsid w:val="000A55EA"/>
    <w:rsid w:val="000C11C7"/>
    <w:rsid w:val="000C397E"/>
    <w:rsid w:val="000C4007"/>
    <w:rsid w:val="000C7A60"/>
    <w:rsid w:val="000D1EBA"/>
    <w:rsid w:val="000D5B13"/>
    <w:rsid w:val="000E574E"/>
    <w:rsid w:val="000F6981"/>
    <w:rsid w:val="00111257"/>
    <w:rsid w:val="001116DC"/>
    <w:rsid w:val="0011188E"/>
    <w:rsid w:val="001131E8"/>
    <w:rsid w:val="00115B5A"/>
    <w:rsid w:val="00124EC3"/>
    <w:rsid w:val="00125350"/>
    <w:rsid w:val="001349CD"/>
    <w:rsid w:val="001373B7"/>
    <w:rsid w:val="001664A7"/>
    <w:rsid w:val="00181459"/>
    <w:rsid w:val="00183F88"/>
    <w:rsid w:val="0018498A"/>
    <w:rsid w:val="0019520F"/>
    <w:rsid w:val="001A078F"/>
    <w:rsid w:val="001A61AD"/>
    <w:rsid w:val="001B1BDA"/>
    <w:rsid w:val="001B23BD"/>
    <w:rsid w:val="001B6D00"/>
    <w:rsid w:val="001C0906"/>
    <w:rsid w:val="001C5687"/>
    <w:rsid w:val="001D63AF"/>
    <w:rsid w:val="001D7941"/>
    <w:rsid w:val="001E2F27"/>
    <w:rsid w:val="001E4132"/>
    <w:rsid w:val="001F39E8"/>
    <w:rsid w:val="00204AB3"/>
    <w:rsid w:val="0022156C"/>
    <w:rsid w:val="00231177"/>
    <w:rsid w:val="002374D7"/>
    <w:rsid w:val="002555EA"/>
    <w:rsid w:val="0025799D"/>
    <w:rsid w:val="00257C86"/>
    <w:rsid w:val="00285273"/>
    <w:rsid w:val="00291902"/>
    <w:rsid w:val="00293D81"/>
    <w:rsid w:val="002B07B6"/>
    <w:rsid w:val="002B2AF9"/>
    <w:rsid w:val="002B4C9A"/>
    <w:rsid w:val="002B6F17"/>
    <w:rsid w:val="002C455A"/>
    <w:rsid w:val="002D4A60"/>
    <w:rsid w:val="002D7E9E"/>
    <w:rsid w:val="002E3158"/>
    <w:rsid w:val="002F0BBA"/>
    <w:rsid w:val="002F2D66"/>
    <w:rsid w:val="00311C26"/>
    <w:rsid w:val="00333E32"/>
    <w:rsid w:val="00334B63"/>
    <w:rsid w:val="00335C93"/>
    <w:rsid w:val="00337DF2"/>
    <w:rsid w:val="0035040F"/>
    <w:rsid w:val="003535B9"/>
    <w:rsid w:val="003569D6"/>
    <w:rsid w:val="00360E37"/>
    <w:rsid w:val="003656B0"/>
    <w:rsid w:val="0036603E"/>
    <w:rsid w:val="00393E51"/>
    <w:rsid w:val="003A4D16"/>
    <w:rsid w:val="003B3619"/>
    <w:rsid w:val="003C4649"/>
    <w:rsid w:val="003C78F7"/>
    <w:rsid w:val="003D4F0C"/>
    <w:rsid w:val="003D6F35"/>
    <w:rsid w:val="003D76FE"/>
    <w:rsid w:val="003E048B"/>
    <w:rsid w:val="003E1EB6"/>
    <w:rsid w:val="003E3078"/>
    <w:rsid w:val="003E538D"/>
    <w:rsid w:val="003E605F"/>
    <w:rsid w:val="003F3351"/>
    <w:rsid w:val="00410213"/>
    <w:rsid w:val="004237AC"/>
    <w:rsid w:val="004356D3"/>
    <w:rsid w:val="00436B3C"/>
    <w:rsid w:val="00441B7D"/>
    <w:rsid w:val="0044415F"/>
    <w:rsid w:val="00447E62"/>
    <w:rsid w:val="00454943"/>
    <w:rsid w:val="00464B2B"/>
    <w:rsid w:val="00470227"/>
    <w:rsid w:val="00483681"/>
    <w:rsid w:val="00490466"/>
    <w:rsid w:val="004B6F38"/>
    <w:rsid w:val="004D3D53"/>
    <w:rsid w:val="004E1E6E"/>
    <w:rsid w:val="004E7795"/>
    <w:rsid w:val="004E7C2E"/>
    <w:rsid w:val="0050395D"/>
    <w:rsid w:val="00520A84"/>
    <w:rsid w:val="0053322C"/>
    <w:rsid w:val="00535052"/>
    <w:rsid w:val="005365F4"/>
    <w:rsid w:val="0054154B"/>
    <w:rsid w:val="005744DE"/>
    <w:rsid w:val="00590909"/>
    <w:rsid w:val="00594AD2"/>
    <w:rsid w:val="005B2770"/>
    <w:rsid w:val="005C0EF5"/>
    <w:rsid w:val="005E2027"/>
    <w:rsid w:val="005F069E"/>
    <w:rsid w:val="005F7D51"/>
    <w:rsid w:val="006068E6"/>
    <w:rsid w:val="00621197"/>
    <w:rsid w:val="00623478"/>
    <w:rsid w:val="0062427E"/>
    <w:rsid w:val="0064751C"/>
    <w:rsid w:val="006525AE"/>
    <w:rsid w:val="0066258B"/>
    <w:rsid w:val="00666735"/>
    <w:rsid w:val="006972AE"/>
    <w:rsid w:val="006A067D"/>
    <w:rsid w:val="006A2660"/>
    <w:rsid w:val="006A4BD5"/>
    <w:rsid w:val="006B0471"/>
    <w:rsid w:val="006B4701"/>
    <w:rsid w:val="006C682E"/>
    <w:rsid w:val="006D6AC4"/>
    <w:rsid w:val="006E4889"/>
    <w:rsid w:val="006F580D"/>
    <w:rsid w:val="006F62D2"/>
    <w:rsid w:val="00702192"/>
    <w:rsid w:val="0071049A"/>
    <w:rsid w:val="007113EE"/>
    <w:rsid w:val="0071572D"/>
    <w:rsid w:val="007167DB"/>
    <w:rsid w:val="00725A7A"/>
    <w:rsid w:val="00730FAD"/>
    <w:rsid w:val="00746816"/>
    <w:rsid w:val="007476ED"/>
    <w:rsid w:val="0077657F"/>
    <w:rsid w:val="00787E89"/>
    <w:rsid w:val="00790D6A"/>
    <w:rsid w:val="00795E63"/>
    <w:rsid w:val="007C2F67"/>
    <w:rsid w:val="007C3E34"/>
    <w:rsid w:val="007C5116"/>
    <w:rsid w:val="007E1F9D"/>
    <w:rsid w:val="007F03DC"/>
    <w:rsid w:val="007F0718"/>
    <w:rsid w:val="007F13A3"/>
    <w:rsid w:val="007F5CC1"/>
    <w:rsid w:val="00804E42"/>
    <w:rsid w:val="00842FCB"/>
    <w:rsid w:val="0084443A"/>
    <w:rsid w:val="008448D5"/>
    <w:rsid w:val="00850C7E"/>
    <w:rsid w:val="00854210"/>
    <w:rsid w:val="00895318"/>
    <w:rsid w:val="00896FCA"/>
    <w:rsid w:val="008A6372"/>
    <w:rsid w:val="008B55FA"/>
    <w:rsid w:val="008C6041"/>
    <w:rsid w:val="008D1FB2"/>
    <w:rsid w:val="008D791F"/>
    <w:rsid w:val="008F33D2"/>
    <w:rsid w:val="009017B4"/>
    <w:rsid w:val="0090247E"/>
    <w:rsid w:val="00906A49"/>
    <w:rsid w:val="009157C3"/>
    <w:rsid w:val="009159FD"/>
    <w:rsid w:val="00925844"/>
    <w:rsid w:val="00925EC3"/>
    <w:rsid w:val="0093404D"/>
    <w:rsid w:val="00936E2D"/>
    <w:rsid w:val="00941749"/>
    <w:rsid w:val="0094410B"/>
    <w:rsid w:val="009469B7"/>
    <w:rsid w:val="00950916"/>
    <w:rsid w:val="0096311D"/>
    <w:rsid w:val="009669D8"/>
    <w:rsid w:val="009756FA"/>
    <w:rsid w:val="00975811"/>
    <w:rsid w:val="00982DB8"/>
    <w:rsid w:val="00983B93"/>
    <w:rsid w:val="00994C54"/>
    <w:rsid w:val="009A3988"/>
    <w:rsid w:val="009B5999"/>
    <w:rsid w:val="009C1C51"/>
    <w:rsid w:val="009D21A6"/>
    <w:rsid w:val="009E4E28"/>
    <w:rsid w:val="009F67C3"/>
    <w:rsid w:val="00A13386"/>
    <w:rsid w:val="00A22400"/>
    <w:rsid w:val="00A2455C"/>
    <w:rsid w:val="00A27554"/>
    <w:rsid w:val="00A31D3C"/>
    <w:rsid w:val="00A36BDB"/>
    <w:rsid w:val="00A43E28"/>
    <w:rsid w:val="00A457EB"/>
    <w:rsid w:val="00A515B9"/>
    <w:rsid w:val="00A52D66"/>
    <w:rsid w:val="00A54F42"/>
    <w:rsid w:val="00A610FE"/>
    <w:rsid w:val="00A662FB"/>
    <w:rsid w:val="00A66DE4"/>
    <w:rsid w:val="00A71E7B"/>
    <w:rsid w:val="00A80196"/>
    <w:rsid w:val="00A90983"/>
    <w:rsid w:val="00A928F7"/>
    <w:rsid w:val="00AA0C5F"/>
    <w:rsid w:val="00AA2CEA"/>
    <w:rsid w:val="00AB70B0"/>
    <w:rsid w:val="00AC7069"/>
    <w:rsid w:val="00AC76DB"/>
    <w:rsid w:val="00AD7AB0"/>
    <w:rsid w:val="00AE1CAA"/>
    <w:rsid w:val="00AF1FA9"/>
    <w:rsid w:val="00B01EDE"/>
    <w:rsid w:val="00B047DC"/>
    <w:rsid w:val="00B07140"/>
    <w:rsid w:val="00B10CCB"/>
    <w:rsid w:val="00B11935"/>
    <w:rsid w:val="00B20D32"/>
    <w:rsid w:val="00B23FD2"/>
    <w:rsid w:val="00B249AD"/>
    <w:rsid w:val="00B251A7"/>
    <w:rsid w:val="00B41797"/>
    <w:rsid w:val="00B46661"/>
    <w:rsid w:val="00B808EE"/>
    <w:rsid w:val="00B94433"/>
    <w:rsid w:val="00BA37D0"/>
    <w:rsid w:val="00BB2D59"/>
    <w:rsid w:val="00BB6841"/>
    <w:rsid w:val="00BD3798"/>
    <w:rsid w:val="00C140E3"/>
    <w:rsid w:val="00C319A7"/>
    <w:rsid w:val="00C33469"/>
    <w:rsid w:val="00C35DAA"/>
    <w:rsid w:val="00C416CB"/>
    <w:rsid w:val="00C463E1"/>
    <w:rsid w:val="00C57ED6"/>
    <w:rsid w:val="00C659C8"/>
    <w:rsid w:val="00C66E8D"/>
    <w:rsid w:val="00C675A0"/>
    <w:rsid w:val="00C80E4B"/>
    <w:rsid w:val="00C821F6"/>
    <w:rsid w:val="00C91687"/>
    <w:rsid w:val="00C94F85"/>
    <w:rsid w:val="00CA0226"/>
    <w:rsid w:val="00CA1AB8"/>
    <w:rsid w:val="00CB5447"/>
    <w:rsid w:val="00CC3846"/>
    <w:rsid w:val="00CD1B5B"/>
    <w:rsid w:val="00CD4BEB"/>
    <w:rsid w:val="00CE7358"/>
    <w:rsid w:val="00CE7586"/>
    <w:rsid w:val="00CE770C"/>
    <w:rsid w:val="00D01FE5"/>
    <w:rsid w:val="00D101B4"/>
    <w:rsid w:val="00D11555"/>
    <w:rsid w:val="00D317D4"/>
    <w:rsid w:val="00D34303"/>
    <w:rsid w:val="00D54E86"/>
    <w:rsid w:val="00D57B07"/>
    <w:rsid w:val="00D72231"/>
    <w:rsid w:val="00D75D3F"/>
    <w:rsid w:val="00D8176E"/>
    <w:rsid w:val="00D840F5"/>
    <w:rsid w:val="00DA3DF2"/>
    <w:rsid w:val="00DA7C7D"/>
    <w:rsid w:val="00DC6B4A"/>
    <w:rsid w:val="00DD5A20"/>
    <w:rsid w:val="00DF6FB3"/>
    <w:rsid w:val="00DF7465"/>
    <w:rsid w:val="00E0469B"/>
    <w:rsid w:val="00E04CFB"/>
    <w:rsid w:val="00E05626"/>
    <w:rsid w:val="00E060BC"/>
    <w:rsid w:val="00E07D8B"/>
    <w:rsid w:val="00E12EF3"/>
    <w:rsid w:val="00E21F4B"/>
    <w:rsid w:val="00E233F6"/>
    <w:rsid w:val="00E23627"/>
    <w:rsid w:val="00E4452A"/>
    <w:rsid w:val="00E508EC"/>
    <w:rsid w:val="00E552A8"/>
    <w:rsid w:val="00E67914"/>
    <w:rsid w:val="00E71DAA"/>
    <w:rsid w:val="00E72C6C"/>
    <w:rsid w:val="00E73C06"/>
    <w:rsid w:val="00E7576F"/>
    <w:rsid w:val="00E7738F"/>
    <w:rsid w:val="00E77F86"/>
    <w:rsid w:val="00EB1292"/>
    <w:rsid w:val="00EB7D61"/>
    <w:rsid w:val="00ED7029"/>
    <w:rsid w:val="00EE63C4"/>
    <w:rsid w:val="00EF57B3"/>
    <w:rsid w:val="00EF7150"/>
    <w:rsid w:val="00F07E03"/>
    <w:rsid w:val="00F07F49"/>
    <w:rsid w:val="00F15D69"/>
    <w:rsid w:val="00F40061"/>
    <w:rsid w:val="00F41AF8"/>
    <w:rsid w:val="00F537AB"/>
    <w:rsid w:val="00F54473"/>
    <w:rsid w:val="00F5541F"/>
    <w:rsid w:val="00F55679"/>
    <w:rsid w:val="00F7607B"/>
    <w:rsid w:val="00F91152"/>
    <w:rsid w:val="00F91A3F"/>
    <w:rsid w:val="00F92E55"/>
    <w:rsid w:val="00F9554F"/>
    <w:rsid w:val="00FA5AE4"/>
    <w:rsid w:val="00FA62BA"/>
    <w:rsid w:val="00FB1104"/>
    <w:rsid w:val="00FD160A"/>
    <w:rsid w:val="00FD5BD6"/>
    <w:rsid w:val="00FE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4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B6D0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2916</Words>
  <Characters>16622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 PD Igram k 31</dc:title>
  <dc:subject/>
  <dc:creator>PC</dc:creator>
  <cp:keywords/>
  <dc:description/>
  <cp:lastModifiedBy>PD Igram</cp:lastModifiedBy>
  <cp:revision>2</cp:revision>
  <cp:lastPrinted>2016-03-15T08:06:00Z</cp:lastPrinted>
  <dcterms:created xsi:type="dcterms:W3CDTF">2016-08-10T12:06:00Z</dcterms:created>
  <dcterms:modified xsi:type="dcterms:W3CDTF">2016-08-10T12:06:00Z</dcterms:modified>
</cp:coreProperties>
</file>