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  <w:bookmarkStart w:id="0" w:name="_GoBack"/>
      <w:bookmarkEnd w:id="0"/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85F95">
      <w:pPr>
        <w:pStyle w:val="Standard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>Výročná správa</w:t>
      </w:r>
    </w:p>
    <w:p w:rsidR="00BE0549" w:rsidRDefault="00BE0549">
      <w:pPr>
        <w:pStyle w:val="Standard"/>
        <w:jc w:val="center"/>
        <w:rPr>
          <w:bCs/>
          <w:sz w:val="56"/>
          <w:szCs w:val="56"/>
        </w:rPr>
      </w:pPr>
    </w:p>
    <w:p w:rsidR="00BE0549" w:rsidRDefault="00B85F95">
      <w:pPr>
        <w:pStyle w:val="Standard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>Obce Hucín za rok 2014</w:t>
      </w:r>
    </w:p>
    <w:p w:rsidR="00BE0549" w:rsidRDefault="00BE0549">
      <w:pPr>
        <w:pStyle w:val="Standard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85F9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 B S A H</w:t>
      </w:r>
    </w:p>
    <w:p w:rsidR="00BE0549" w:rsidRDefault="00BE0549">
      <w:pPr>
        <w:pStyle w:val="Standard"/>
        <w:rPr>
          <w:b/>
          <w:bCs/>
          <w:sz w:val="28"/>
          <w:szCs w:val="28"/>
        </w:rPr>
      </w:pPr>
    </w:p>
    <w:p w:rsidR="00BE0549" w:rsidRDefault="00B85F95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1./ Základná charakteristika</w:t>
      </w:r>
    </w:p>
    <w:p w:rsidR="00BE0549" w:rsidRDefault="00BE0549">
      <w:pPr>
        <w:pStyle w:val="Standard"/>
        <w:rPr>
          <w:b/>
          <w:bCs/>
          <w:sz w:val="28"/>
          <w:szCs w:val="28"/>
        </w:rPr>
      </w:pPr>
    </w:p>
    <w:p w:rsidR="00BE0549" w:rsidRDefault="00B85F95">
      <w:pPr>
        <w:pStyle w:val="Standard"/>
      </w:pPr>
      <w:r>
        <w:t xml:space="preserve">     1.1    Geografické údaje</w:t>
      </w:r>
    </w:p>
    <w:p w:rsidR="00BE0549" w:rsidRDefault="00B85F95">
      <w:pPr>
        <w:pStyle w:val="Standard"/>
      </w:pPr>
      <w:r>
        <w:t xml:space="preserve">     1.2    Demografické údaje</w:t>
      </w:r>
    </w:p>
    <w:p w:rsidR="00BE0549" w:rsidRDefault="00B85F95">
      <w:pPr>
        <w:pStyle w:val="Standard"/>
      </w:pPr>
      <w:r>
        <w:t xml:space="preserve">     </w:t>
      </w:r>
      <w:r>
        <w:t>1.3    Ekonomické údaje</w:t>
      </w:r>
    </w:p>
    <w:p w:rsidR="00BE0549" w:rsidRDefault="00B85F95">
      <w:pPr>
        <w:pStyle w:val="Standard"/>
      </w:pPr>
      <w:r>
        <w:t xml:space="preserve">     1.4    Symboly obce</w:t>
      </w:r>
    </w:p>
    <w:p w:rsidR="00BE0549" w:rsidRDefault="00B85F95">
      <w:pPr>
        <w:pStyle w:val="Standard"/>
      </w:pPr>
      <w:r>
        <w:t xml:space="preserve">     1.5    História obce</w:t>
      </w:r>
    </w:p>
    <w:p w:rsidR="00BE0549" w:rsidRDefault="00B85F95">
      <w:pPr>
        <w:pStyle w:val="Standard"/>
      </w:pPr>
      <w:r>
        <w:t xml:space="preserve">     1.6    Pamiatky</w:t>
      </w:r>
    </w:p>
    <w:p w:rsidR="00BE0549" w:rsidRDefault="00B85F95">
      <w:pPr>
        <w:pStyle w:val="Standard"/>
      </w:pPr>
      <w:r>
        <w:t xml:space="preserve">     1.7    Výchova a vzdelávanie</w:t>
      </w:r>
    </w:p>
    <w:p w:rsidR="00BE0549" w:rsidRDefault="00B85F95">
      <w:pPr>
        <w:pStyle w:val="Standard"/>
      </w:pPr>
      <w:r>
        <w:t xml:space="preserve">     1.8    Kultúra a šport</w:t>
      </w:r>
    </w:p>
    <w:p w:rsidR="00BE0549" w:rsidRDefault="00B85F95">
      <w:pPr>
        <w:pStyle w:val="Standard"/>
      </w:pPr>
      <w:r>
        <w:t xml:space="preserve">     1.9     Zdravotníctvo</w:t>
      </w:r>
    </w:p>
    <w:p w:rsidR="00BE0549" w:rsidRDefault="00B85F95">
      <w:pPr>
        <w:pStyle w:val="Standard"/>
      </w:pPr>
      <w:r>
        <w:t xml:space="preserve">     1.10   Hospodárstvo</w:t>
      </w:r>
    </w:p>
    <w:p w:rsidR="00BE0549" w:rsidRDefault="00B85F95">
      <w:pPr>
        <w:pStyle w:val="Standard"/>
      </w:pPr>
      <w:r>
        <w:lastRenderedPageBreak/>
        <w:t xml:space="preserve">     1.11   Organizačná štruktúra obce</w:t>
      </w:r>
    </w:p>
    <w:p w:rsidR="00BE0549" w:rsidRDefault="00BE0549">
      <w:pPr>
        <w:pStyle w:val="Standard"/>
      </w:pPr>
    </w:p>
    <w:p w:rsidR="00BE0549" w:rsidRDefault="00B85F9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2./ </w:t>
      </w:r>
      <w:r>
        <w:rPr>
          <w:sz w:val="28"/>
          <w:szCs w:val="28"/>
        </w:rPr>
        <w:t>Rozpočet obce na rok 2014 a jeho plnenie</w:t>
      </w:r>
    </w:p>
    <w:p w:rsidR="00BE0549" w:rsidRDefault="00BE0549">
      <w:pPr>
        <w:pStyle w:val="Standard"/>
        <w:rPr>
          <w:sz w:val="28"/>
          <w:szCs w:val="28"/>
        </w:rPr>
      </w:pPr>
    </w:p>
    <w:p w:rsidR="00BE0549" w:rsidRDefault="00B85F95">
      <w:pPr>
        <w:pStyle w:val="Standard"/>
      </w:pPr>
      <w:r>
        <w:t xml:space="preserve">     2.1   Plnenie príjmov za rok 2013</w:t>
      </w:r>
    </w:p>
    <w:p w:rsidR="00BE0549" w:rsidRDefault="00BE0549">
      <w:pPr>
        <w:pageBreakBefore/>
      </w:pPr>
    </w:p>
    <w:p w:rsidR="00BE0549" w:rsidRDefault="00B85F95">
      <w:pPr>
        <w:pStyle w:val="Standard"/>
      </w:pPr>
      <w:r>
        <w:t>l. Úvodné slovo starostu obce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>Rok 2014 bol pre vedenie Obce Hucín náročný. Od 1.1.2014 stál na čele obce zastupujúci starosta pán Štefan Samko, ktorý z tejto funkcie odstúpi</w:t>
      </w:r>
      <w:r>
        <w:t>l dňa 16.5.2014 a vystriedal ho p. Radoslav Benko, ktorý túto funkciu vykonával  do môjho nástupu dňa 19.7.2014, kedy po doplnkových voľbách  som sa zložením  sľubu ujal funkcie starostu. Vo voľbách v novembri 2014 som opätovne uspel a zložením sľubu dňa 2</w:t>
      </w:r>
      <w:r>
        <w:t>9.11.2014 pokračujem vo výkone funkcie starostu Obce Hucín vo volebnom období 2014 – 2018. V minulosti som bol zamestnancom obce ako koordinátor aktivačných prác, poznal som chod úradu ako aj bežné problémy obyvateľov obce, čo mi pomohlo rýchlejšie sa zori</w:t>
      </w:r>
      <w:r>
        <w:t>entovať v mojej funkcii.</w:t>
      </w:r>
    </w:p>
    <w:p w:rsidR="00BE0549" w:rsidRDefault="00B85F95">
      <w:pPr>
        <w:pStyle w:val="Standard"/>
      </w:pPr>
      <w:r>
        <w:t>Výročná správa Obce Hucín za rok 2014 je zostavená na základe výsledkov ekonomických ukazovateľov počas celého roka 2014 a poskytuje reálny pohľad na činnosť  obce a dosiahnuté výsledky v uplynulom roku. Snažili sme sa plniť všetky</w:t>
      </w:r>
      <w:r>
        <w:t xml:space="preserve"> úlohy, ktoré obci vyplývajú z ustanovení zákona č. 369/1990 Zb. o obecnom zriadení v znení neskorších zmien a doplnkov, Ústavy SR a ďaľších zákonov a ustanovení, ktorými sa obec riadi pri zabezpečovaní samosprávnych kompetencií vyplývajúcich z preneseného</w:t>
      </w:r>
      <w:r>
        <w:t xml:space="preserve"> výkonu štátnej správy.</w:t>
      </w:r>
    </w:p>
    <w:p w:rsidR="00BE0549" w:rsidRDefault="00B85F95">
      <w:pPr>
        <w:pStyle w:val="Standard"/>
      </w:pPr>
      <w:r>
        <w:t>Obec sa v sledovanom období zamerala na udržiavanie kvality plnenia samosprávnych a prenesených kompetencií s cieľom vychádzať v ústrety požiadavkám obyvateľov obce, ktorých plnenie si vyžiadalo náklady plne pokryté z príjmov bežnéh</w:t>
      </w:r>
      <w:r>
        <w:t>o rozpočtu.</w:t>
      </w:r>
    </w:p>
    <w:p w:rsidR="00BE0549" w:rsidRDefault="00BE0549">
      <w:pPr>
        <w:pStyle w:val="Standard"/>
      </w:pPr>
    </w:p>
    <w:p w:rsidR="00BE0549" w:rsidRDefault="00BE0549">
      <w:pPr>
        <w:pStyle w:val="Standard"/>
      </w:pP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 xml:space="preserve">                                                                                 Jaroslav Horváth</w:t>
      </w:r>
    </w:p>
    <w:p w:rsidR="00BE0549" w:rsidRDefault="00B85F95">
      <w:pPr>
        <w:pStyle w:val="Standard"/>
      </w:pPr>
      <w:r>
        <w:t xml:space="preserve">                                                                                    starosta obce</w:t>
      </w:r>
    </w:p>
    <w:p w:rsidR="00BE0549" w:rsidRDefault="00BE0549">
      <w:pPr>
        <w:pStyle w:val="Standard"/>
      </w:pPr>
    </w:p>
    <w:p w:rsidR="00BE0549" w:rsidRDefault="00BE0549"/>
    <w:p w:rsidR="00BE0549" w:rsidRDefault="00BE0549"/>
    <w:p w:rsidR="00BE0549" w:rsidRDefault="00B85F95">
      <w:r>
        <w:t>2. Identifikačné údaje obce</w:t>
      </w:r>
    </w:p>
    <w:p w:rsidR="00BE0549" w:rsidRDefault="00BE0549"/>
    <w:p w:rsidR="00BE0549" w:rsidRDefault="00B85F95">
      <w:r>
        <w:t xml:space="preserve">Názov:       </w:t>
      </w:r>
      <w:r>
        <w:t xml:space="preserve">                                     Obec Hucín</w:t>
      </w:r>
    </w:p>
    <w:p w:rsidR="00BE0549" w:rsidRDefault="00B85F95">
      <w:r>
        <w:t>Sídlo:                                              Hucín č. 76, 049 13</w:t>
      </w:r>
    </w:p>
    <w:p w:rsidR="00BE0549" w:rsidRDefault="00B85F95">
      <w:r>
        <w:t>IČO:                                                00328316</w:t>
      </w:r>
    </w:p>
    <w:p w:rsidR="00BE0549" w:rsidRDefault="00B85F95">
      <w:r>
        <w:t>Štatutárny orgán obce:                    Jaroslav Horváth, starosta obce</w:t>
      </w:r>
    </w:p>
    <w:p w:rsidR="00BE0549" w:rsidRDefault="00B85F95">
      <w:r>
        <w:t>T</w:t>
      </w:r>
      <w:r>
        <w:t>elefón:                                           058/4881167</w:t>
      </w:r>
    </w:p>
    <w:p w:rsidR="00BE0549" w:rsidRDefault="00B85F95">
      <w:r>
        <w:t xml:space="preserve">Mail:                                                </w:t>
      </w:r>
      <w:hyperlink r:id="rId7" w:history="1">
        <w:r>
          <w:rPr>
            <w:rStyle w:val="Hypertextovprepojenie"/>
          </w:rPr>
          <w:t>obechucin@mail.t-com.sk</w:t>
        </w:r>
      </w:hyperlink>
    </w:p>
    <w:p w:rsidR="00BE0549" w:rsidRDefault="00B85F95">
      <w:r>
        <w:t xml:space="preserve">Webová stránka:                              </w:t>
      </w:r>
      <w:hyperlink r:id="rId8" w:history="1">
        <w:r>
          <w:rPr>
            <w:rStyle w:val="Hypertextovprepojenie"/>
          </w:rPr>
          <w:t>www.hucin.ocu.sk</w:t>
        </w:r>
      </w:hyperlink>
    </w:p>
    <w:p w:rsidR="00BE0549" w:rsidRDefault="00BE0549"/>
    <w:p w:rsidR="00BE0549" w:rsidRDefault="00B85F95">
      <w:r>
        <w:t>3. Organizačná štruktúra obce a identifikácia vedúcich predstaviteľov:</w:t>
      </w:r>
    </w:p>
    <w:p w:rsidR="00BE0549" w:rsidRDefault="00BE0549"/>
    <w:p w:rsidR="00BE0549" w:rsidRDefault="00B85F95">
      <w:r>
        <w:t>Starosta obce:                                   Jaroslav Horváth</w:t>
      </w:r>
    </w:p>
    <w:p w:rsidR="00BE0549" w:rsidRDefault="00B85F95">
      <w:r>
        <w:t>Zástupca starostu obce:                    Radoslav Benko</w:t>
      </w:r>
    </w:p>
    <w:p w:rsidR="00BE0549" w:rsidRDefault="00B85F95">
      <w:r>
        <w:t>Hla</w:t>
      </w:r>
      <w:r>
        <w:t>vný kontrolór obce:                     Helena Tomšíková</w:t>
      </w:r>
    </w:p>
    <w:p w:rsidR="00BE0549" w:rsidRDefault="00B85F95">
      <w:r>
        <w:t>Obecné zastupiteľstvo:                     Vladimír Gunár, Bc., Štefan Horváth, Ladislav Jakab, Viliam</w:t>
      </w:r>
    </w:p>
    <w:p w:rsidR="00BE0549" w:rsidRDefault="00B85F95">
      <w:r>
        <w:t xml:space="preserve">                                                           Kováč, Gabriel Mihálik, Ervín Samko. </w:t>
      </w:r>
      <w:r>
        <w:t xml:space="preserve">    </w:t>
      </w:r>
    </w:p>
    <w:p w:rsidR="00BE0549" w:rsidRDefault="00BE0549"/>
    <w:p w:rsidR="00BE0549" w:rsidRDefault="00B85F95">
      <w:r>
        <w:t xml:space="preserve">Zamestnanci obce:           </w:t>
      </w:r>
    </w:p>
    <w:p w:rsidR="00BE0549" w:rsidRDefault="00B85F95">
      <w:r>
        <w:t>Obecný úrad:                                    samostatný referent – matrika, pokladňa, dane a poplatky, agen-</w:t>
      </w:r>
    </w:p>
    <w:p w:rsidR="00BE0549" w:rsidRDefault="00B85F95">
      <w:r>
        <w:t xml:space="preserve">                                                          da OZ,</w:t>
      </w:r>
    </w:p>
    <w:p w:rsidR="00BE0549" w:rsidRDefault="00B85F95">
      <w:r>
        <w:t xml:space="preserve">                                            </w:t>
      </w:r>
      <w:r>
        <w:t xml:space="preserve">              samostaný referent – ekonomické a mzdové účtovníctvo, roz-</w:t>
      </w:r>
    </w:p>
    <w:p w:rsidR="00BE0549" w:rsidRDefault="00B85F95">
      <w:r>
        <w:t xml:space="preserve">                                                          počet, školstvo,</w:t>
      </w:r>
    </w:p>
    <w:p w:rsidR="00BE0549" w:rsidRDefault="00B85F95">
      <w:r>
        <w:t xml:space="preserve">                                                          samostatný referent – drobný majetok, podateľňa, a</w:t>
      </w:r>
      <w:r>
        <w:t>rchív, agen-</w:t>
      </w:r>
    </w:p>
    <w:p w:rsidR="00BE0549" w:rsidRDefault="00B85F95">
      <w:r>
        <w:t xml:space="preserve">                                                          da ÚPSVaR                               </w:t>
      </w:r>
    </w:p>
    <w:p w:rsidR="00BE0549" w:rsidRDefault="00B85F95">
      <w:r>
        <w:t>Materská škola:                                 riaditeľka, učiteľka, školníčka-upratovačka</w:t>
      </w:r>
    </w:p>
    <w:p w:rsidR="00BE0549" w:rsidRDefault="00B85F95">
      <w:r>
        <w:t>Základná škola:                                  ria</w:t>
      </w:r>
      <w:r>
        <w:t>diteľka, 4x učiteľky, 1x asistent učiteľa, údržbár,</w:t>
      </w:r>
    </w:p>
    <w:p w:rsidR="00BE0549" w:rsidRDefault="00B85F95">
      <w:r>
        <w:t xml:space="preserve">                                                           školníčka, upratovačka</w:t>
      </w:r>
    </w:p>
    <w:p w:rsidR="00BE0549" w:rsidRDefault="00B85F95">
      <w:r>
        <w:t>Školský klub:                                     vychovávateľka,</w:t>
      </w:r>
    </w:p>
    <w:p w:rsidR="00BE0549" w:rsidRDefault="00B85F95">
      <w:r>
        <w:t>Školská jedáleň:                                 vedúca,</w:t>
      </w:r>
      <w:r>
        <w:t xml:space="preserve"> hl. kuchárka</w:t>
      </w:r>
    </w:p>
    <w:p w:rsidR="00BE0549" w:rsidRDefault="00B85F95">
      <w:r>
        <w:t>Terénna práca:                                    1 terénny soc. pracovník, 2x asistent TSP</w:t>
      </w:r>
    </w:p>
    <w:p w:rsidR="00BE0549" w:rsidRDefault="00B85F95">
      <w:r>
        <w:t>Starostlivosť o dôch.                          2 pracovníčky (8 mesiacov)</w:t>
      </w:r>
    </w:p>
    <w:p w:rsidR="00BE0549" w:rsidRDefault="00B85F95">
      <w:r>
        <w:t>Koordinátor                                        1 pracovník (6 mesiacov)</w:t>
      </w:r>
    </w:p>
    <w:p w:rsidR="00BE0549" w:rsidRDefault="00B85F95">
      <w:r>
        <w:t xml:space="preserve">                              </w:t>
      </w:r>
    </w:p>
    <w:p w:rsidR="00BE0549" w:rsidRDefault="00B85F95">
      <w:r>
        <w:t xml:space="preserve"> </w:t>
      </w:r>
    </w:p>
    <w:p w:rsidR="00BE0549" w:rsidRDefault="00B85F95">
      <w:r>
        <w:t xml:space="preserve">                   </w:t>
      </w:r>
    </w:p>
    <w:p w:rsidR="00BE0549" w:rsidRDefault="00BE0549"/>
    <w:p w:rsidR="00BE0549" w:rsidRDefault="00B85F95">
      <w:r>
        <w:t xml:space="preserve">                      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rPr>
          <w:b/>
          <w:bCs/>
          <w:sz w:val="28"/>
          <w:szCs w:val="28"/>
        </w:rPr>
        <w:t xml:space="preserve">4.  Základná charakteristika </w:t>
      </w:r>
      <w:r>
        <w:t xml:space="preserve">     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 xml:space="preserve">     Obec je samostatný územný samosprávny celok Slovenskej republiky. Obec je právnickou osobou, ktorá samostatne hospodári s vlastným majetk</w:t>
      </w:r>
      <w:r>
        <w:t>om a s vlastnými príjmami.</w:t>
      </w:r>
    </w:p>
    <w:p w:rsidR="00BE0549" w:rsidRDefault="00B85F95">
      <w:pPr>
        <w:pStyle w:val="Standard"/>
      </w:pPr>
      <w:r>
        <w:lastRenderedPageBreak/>
        <w:t>Základnou úlohou obce pri výkone samosprávy je starostlivosť o všestranný rozvoj jej územia a o potreby jej obyvateľov.</w:t>
      </w:r>
    </w:p>
    <w:p w:rsidR="00BE0549" w:rsidRDefault="00BE0549">
      <w:pPr>
        <w:pStyle w:val="Standard"/>
      </w:pPr>
    </w:p>
    <w:p w:rsidR="00BE0549" w:rsidRDefault="00B85F95">
      <w:pPr>
        <w:pStyle w:val="Standard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Geografické údaje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  <w:ind w:firstLine="555"/>
      </w:pPr>
      <w:r>
        <w:t>Obec Hucín leží vo východnej časti Slovenského krasu na terasovej plošine v doline Muráňa</w:t>
      </w:r>
      <w:r>
        <w:t xml:space="preserve"> a potoka Rybník. Nadmorská výška v strede obce je 238 m n. m., v chotári 220-360 m n. m. Z časti zalesnený povrch chotára je v západnej časti na nive, severovýchodne na terasovej plošine. Pahorkatinu na juhu tvoria vápence.</w:t>
      </w:r>
    </w:p>
    <w:p w:rsidR="00BE0549" w:rsidRDefault="00B85F95">
      <w:pPr>
        <w:pStyle w:val="Standard"/>
        <w:ind w:firstLine="555"/>
      </w:pPr>
      <w:r>
        <w:t>Obec sa nachádza v okrese Revúc</w:t>
      </w:r>
      <w:r>
        <w:t xml:space="preserve">a a z administratívneho hľadiska patrí do Banskobystrického samosprávneho kraja. Rozloha obce je 12,56 km2. Poloha – GPS:45° </w:t>
      </w:r>
      <w:r>
        <w:rPr>
          <w:lang w:val="en-US"/>
        </w:rPr>
        <w:t>33</w:t>
      </w:r>
      <w:r>
        <w:t>´.  Priemerná hustota obyvateľstva v obci je cca. 71 obyvateľov na km2.</w:t>
      </w:r>
    </w:p>
    <w:p w:rsidR="00BE0549" w:rsidRDefault="00B85F95">
      <w:pPr>
        <w:pStyle w:val="Standard"/>
        <w:ind w:firstLine="555"/>
      </w:pPr>
      <w:r>
        <w:t>Kataster obce Hucín susedí na severe s obcou Gemerské Tep</w:t>
      </w:r>
      <w:r>
        <w:t>lice, na severovýchode s obcou Gemerský Sad, na juhu s obcou Licince, na západe s obcou Šivetice a na východe s obcou Gemerská Hôrka, ktorá už patrí do Košického samosprávneho kraja a do okresu Rožňava.</w:t>
      </w:r>
    </w:p>
    <w:p w:rsidR="00BE0549" w:rsidRDefault="00B85F95">
      <w:pPr>
        <w:pStyle w:val="Standard"/>
        <w:ind w:firstLine="555"/>
      </w:pPr>
      <w:r>
        <w:t>Najbližšie mestá k obci sú: Jelšava, vzdialená od obc</w:t>
      </w:r>
      <w:r>
        <w:t>e 9 km, Plešivec 11 km, Revúca 21 km, Tornaľa 22 km, Rožňava 29 km, Rimavská Sobota 44 km a Hnúšťa 46 km.</w:t>
      </w:r>
    </w:p>
    <w:p w:rsidR="00BE0549" w:rsidRDefault="00B85F95">
      <w:pPr>
        <w:pStyle w:val="Standard"/>
      </w:pPr>
      <w:r>
        <w:t xml:space="preserve">   </w:t>
      </w:r>
    </w:p>
    <w:p w:rsidR="00BE0549" w:rsidRDefault="00B85F95">
      <w:pPr>
        <w:pStyle w:val="Standard"/>
      </w:pPr>
      <w:r>
        <w:t xml:space="preserve">     </w:t>
      </w:r>
      <w:r>
        <w:rPr>
          <w:b/>
          <w:bCs/>
        </w:rPr>
        <w:t xml:space="preserve">4.2   Demografické údaje  </w:t>
      </w:r>
      <w:r>
        <w:t xml:space="preserve"> 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 xml:space="preserve">     Podľa posledného sčítania a  evidencie obyvateľov počet obyvateľov ku 31.12.2014 bol 913, z toho obyvateľov</w:t>
      </w:r>
      <w:r>
        <w:t xml:space="preserve"> nad 62 rokov veku bolo 107.. Počet obyvateľov má vzrastajúcu tendenciu.</w:t>
      </w:r>
    </w:p>
    <w:p w:rsidR="00BE0549" w:rsidRDefault="00B85F95">
      <w:pPr>
        <w:pStyle w:val="Standard"/>
      </w:pPr>
      <w:r>
        <w:t xml:space="preserve">     Čo sa týka národnostnej štruktúry 70 % obyvateľov tvoria občania rómskej  národnosti ostatnú časť tvoria občania maďarskej a slovenskej národnosti.</w:t>
      </w:r>
    </w:p>
    <w:p w:rsidR="00BE0549" w:rsidRDefault="00B85F95">
      <w:pPr>
        <w:pStyle w:val="Standard"/>
      </w:pPr>
      <w:r>
        <w:t>Štruktúra obyvateľstva podľa n</w:t>
      </w:r>
      <w:r>
        <w:t>áboženského významu – podstatnú časť tvoria  veriaci Reformovanej  cirkvi,  Rímskokatolíckej cirkvi a Evanjelickej cirkvi a. v.. Ostatní sú buď nezistené resp. sú bez vyznania.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 xml:space="preserve">     </w:t>
      </w:r>
      <w:r>
        <w:rPr>
          <w:b/>
          <w:bCs/>
        </w:rPr>
        <w:t>1.3 Ekonomické údaje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</w:pPr>
      <w:r>
        <w:t xml:space="preserve">     Nezamestnanosť v obci a celkove v okrese má </w:t>
      </w:r>
      <w:r>
        <w:t>stúpajúcu tendenciu . V dôsledku finančnej krízy došlo k prepúšťaniu zamestnancov v magnezitových závodoch v Jelšave ako i v Slovmagu Lubeník. Obec je prevažne poľnohospodárskeho charakteru. Jediný poľnohospodársky podnik je v súkromnom vlastníctve fi PM s</w:t>
      </w:r>
      <w:r>
        <w:t xml:space="preserve">.r.o.Tisovec s farmou v Hucíne, ktorá zamestnáva nepatrný počet obyvateľov.  </w:t>
      </w:r>
    </w:p>
    <w:p w:rsidR="00BE0549" w:rsidRDefault="00BE0549">
      <w:pPr>
        <w:pStyle w:val="Standard"/>
      </w:pPr>
    </w:p>
    <w:p w:rsidR="00BE0549" w:rsidRDefault="00B85F95">
      <w:pPr>
        <w:pStyle w:val="Standard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Symboly obce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  <w:rPr>
          <w:b/>
          <w:bCs/>
        </w:rPr>
      </w:pPr>
      <w:r>
        <w:rPr>
          <w:b/>
          <w:bCs/>
        </w:rPr>
        <w:t xml:space="preserve">                  Erb pečať a vlajka predstavujú najvýznamnejšie obecné symboly, od ktorých možno odvodiť ďalšie.</w:t>
      </w:r>
    </w:p>
    <w:p w:rsidR="00BE0549" w:rsidRDefault="00B85F95">
      <w:pPr>
        <w:pStyle w:val="Standard"/>
        <w:ind w:firstLine="1065"/>
      </w:pPr>
      <w:r>
        <w:t>Súčasný erb Hucína je vyhotovený na základe pečat</w:t>
      </w:r>
      <w:r>
        <w:t xml:space="preserve">idla nasledovne: Na modrom štíte postupne zlatom (nažlto) zvrásnené zelené vrchy, z vrcholov ktorých vyrastajú tri zlaté (žlté) štylizované stromy, pri </w:t>
      </w:r>
      <w:r>
        <w:lastRenderedPageBreak/>
        <w:t xml:space="preserve">pätách s vyrastajúcimi (žltými) listami (trsmi) trávy. Na strednom strome stojí strieborný (biely) vták </w:t>
      </w:r>
      <w:r>
        <w:t>s roztiahnutými krídlami a napnutým chvostom, zobák má zlatý (žltý). Z dolného okraja do úpätia vrchov po stranách štítu vyrastajú zlaté (žlté) štylizované rastliny.</w:t>
      </w:r>
    </w:p>
    <w:p w:rsidR="00BE0549" w:rsidRDefault="00B85F95">
      <w:pPr>
        <w:pStyle w:val="Standard"/>
        <w:ind w:firstLine="1065"/>
      </w:pPr>
      <w:r>
        <w:t xml:space="preserve">Priamym dokladom na uvedenú skutočnosť je originálne pečatidlo Hucína z r. 1778 zachované </w:t>
      </w:r>
      <w:r>
        <w:t>a uložené v Gemersko-malohontskom múzeu v Rimavskej Sobote.</w:t>
      </w:r>
    </w:p>
    <w:p w:rsidR="00BE0549" w:rsidRDefault="00B85F95">
      <w:pPr>
        <w:pStyle w:val="Standard"/>
        <w:ind w:firstLine="1065"/>
      </w:pPr>
      <w:r>
        <w:t>Vlajka obce pozostáva zo šiestich pozdĺžnych pruhov vo farbách bielej, modrej, zelenej, žltej, modrej, zelenej. Vlajka má pomer strán 2:3 a ukončená je tromi cípmi, t.j. dvomi zástrihmi, siahajúci</w:t>
      </w:r>
      <w:r>
        <w:t>mi do tretiny jej listu.</w:t>
      </w:r>
    </w:p>
    <w:p w:rsidR="00BE0549" w:rsidRDefault="00B85F95">
      <w:pPr>
        <w:pStyle w:val="Standard"/>
      </w:pPr>
      <w:r>
        <w:rPr>
          <w:b/>
          <w:bCs/>
        </w:rPr>
        <w:t xml:space="preserve"> </w:t>
      </w:r>
      <w:r>
        <w:t xml:space="preserve">  </w:t>
      </w:r>
    </w:p>
    <w:p w:rsidR="00BE0549" w:rsidRDefault="00BE0549">
      <w:pPr>
        <w:pStyle w:val="Standard"/>
      </w:pPr>
    </w:p>
    <w:p w:rsidR="00BE0549" w:rsidRDefault="00B85F95">
      <w:pPr>
        <w:pStyle w:val="Standard"/>
        <w:numPr>
          <w:ilvl w:val="1"/>
          <w:numId w:val="3"/>
        </w:numPr>
        <w:ind w:left="0" w:firstLine="735"/>
        <w:rPr>
          <w:b/>
          <w:bCs/>
        </w:rPr>
      </w:pPr>
      <w:r>
        <w:rPr>
          <w:b/>
          <w:bCs/>
        </w:rPr>
        <w:t>História obce</w:t>
      </w:r>
    </w:p>
    <w:p w:rsidR="00BE0549" w:rsidRDefault="00BE0549">
      <w:pPr>
        <w:pStyle w:val="Standard"/>
        <w:ind w:firstLine="735"/>
        <w:rPr>
          <w:b/>
          <w:bCs/>
        </w:rPr>
      </w:pPr>
    </w:p>
    <w:p w:rsidR="00BE0549" w:rsidRDefault="00B85F95">
      <w:pPr>
        <w:pStyle w:val="Standard"/>
        <w:ind w:firstLine="735"/>
      </w:pPr>
      <w:r>
        <w:t xml:space="preserve">                        Počiatky gemerskej obce Hucín siahajú do stredoveku. Najstaršie písomné zmienky o nej pochádzajú z 13. storočia (1235 – 1243 – 1288). V prvej polovici 14. storočia to už bola rozvinutá ob</w:t>
      </w:r>
      <w:r>
        <w:t>ec s farským kostolom. V tej dobe väčšina tunajšej pôdy patrila zemanom Hucínskym (Giczey). Hlavným zamestnaním obyvateľov v stredoveku aj v novoveku bolo poľnohospodárstvo  ale obyvateľstvo sa zaoberalo aj inými činnosťami, ako je pálenie vápna, hrnčiarst</w:t>
      </w:r>
      <w:r>
        <w:t>vo, výroba fajok a pod.</w:t>
      </w:r>
    </w:p>
    <w:p w:rsidR="00BE0549" w:rsidRDefault="00BE0549">
      <w:pPr>
        <w:pStyle w:val="Standard"/>
      </w:pPr>
    </w:p>
    <w:p w:rsidR="00BE0549" w:rsidRDefault="00B85F95">
      <w:pPr>
        <w:pStyle w:val="Standard"/>
        <w:numPr>
          <w:ilvl w:val="1"/>
          <w:numId w:val="4"/>
        </w:numPr>
        <w:rPr>
          <w:b/>
          <w:bCs/>
        </w:rPr>
      </w:pPr>
      <w:r>
        <w:rPr>
          <w:b/>
          <w:bCs/>
        </w:rPr>
        <w:t>Pamiatky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</w:pPr>
      <w:r>
        <w:t>Do</w:t>
      </w:r>
      <w:r>
        <w:rPr>
          <w:b/>
          <w:bCs/>
        </w:rPr>
        <w:t xml:space="preserve"> </w:t>
      </w:r>
      <w:r>
        <w:t xml:space="preserve">evidencie pamätihodností obce možno okrem hnuteľných a nehnuteľných vecí zaradiť aj kombinované diela prírody a človeka, historické udalosti, zemepisné a katastrálne názvy, ktoré sa viažu k históri a osobnostiam obce. </w:t>
      </w:r>
      <w:r>
        <w:t>Obec má nasledovný zoznam pamätihodností:</w:t>
      </w:r>
    </w:p>
    <w:p w:rsidR="00BE0549" w:rsidRDefault="00B85F95">
      <w:pPr>
        <w:pStyle w:val="Standard"/>
        <w:numPr>
          <w:ilvl w:val="0"/>
          <w:numId w:val="5"/>
        </w:numPr>
        <w:ind w:left="0" w:firstLine="1110"/>
      </w:pPr>
      <w:r>
        <w:t>Obecné múzeum – stará pálenica,</w:t>
      </w:r>
    </w:p>
    <w:p w:rsidR="00BE0549" w:rsidRDefault="00B85F95">
      <w:pPr>
        <w:pStyle w:val="Standard"/>
        <w:numPr>
          <w:ilvl w:val="0"/>
          <w:numId w:val="5"/>
        </w:numPr>
        <w:ind w:left="0" w:firstLine="1110"/>
      </w:pPr>
      <w:r>
        <w:t>kaštieľ, p.č. 106,</w:t>
      </w:r>
    </w:p>
    <w:p w:rsidR="00BE0549" w:rsidRDefault="00B85F95">
      <w:pPr>
        <w:pStyle w:val="Standard"/>
        <w:numPr>
          <w:ilvl w:val="0"/>
          <w:numId w:val="5"/>
        </w:numPr>
        <w:ind w:left="0" w:firstLine="1110"/>
      </w:pPr>
      <w:r>
        <w:t>pomník „Petofi Sándor“</w:t>
      </w:r>
    </w:p>
    <w:p w:rsidR="00BE0549" w:rsidRDefault="00B85F95">
      <w:pPr>
        <w:pStyle w:val="Standard"/>
        <w:numPr>
          <w:ilvl w:val="0"/>
          <w:numId w:val="5"/>
        </w:numPr>
        <w:ind w:left="0" w:firstLine="1110"/>
      </w:pPr>
      <w:r>
        <w:t>židovský cintorín,</w:t>
      </w:r>
    </w:p>
    <w:p w:rsidR="00BE0549" w:rsidRDefault="00B85F95">
      <w:pPr>
        <w:pStyle w:val="Standard"/>
        <w:numPr>
          <w:ilvl w:val="0"/>
          <w:numId w:val="5"/>
        </w:numPr>
        <w:ind w:left="0" w:firstLine="1110"/>
      </w:pPr>
      <w:r>
        <w:t>kostol reformovaný gotický zo 14. storočia, upravený v 17. storočí, znovuobnovený v 19.storočí,</w:t>
      </w:r>
    </w:p>
    <w:p w:rsidR="00BE0549" w:rsidRDefault="00B85F95">
      <w:pPr>
        <w:pStyle w:val="Standard"/>
        <w:numPr>
          <w:ilvl w:val="0"/>
          <w:numId w:val="5"/>
        </w:numPr>
        <w:ind w:left="0" w:firstLine="1110"/>
      </w:pPr>
      <w:r>
        <w:t>kultúrny dom – kaštieľ p.</w:t>
      </w:r>
      <w:r>
        <w:t>č. 20,</w:t>
      </w:r>
    </w:p>
    <w:p w:rsidR="00BE0549" w:rsidRDefault="00B85F95">
      <w:pPr>
        <w:pStyle w:val="Standard"/>
        <w:numPr>
          <w:ilvl w:val="0"/>
          <w:numId w:val="5"/>
        </w:numPr>
        <w:ind w:left="0" w:firstLine="1110"/>
      </w:pPr>
      <w:r>
        <w:t>katakomby pri kaštieli,</w:t>
      </w:r>
    </w:p>
    <w:p w:rsidR="00BE0549" w:rsidRDefault="00B85F95">
      <w:pPr>
        <w:pStyle w:val="Standard"/>
        <w:numPr>
          <w:ilvl w:val="0"/>
          <w:numId w:val="5"/>
        </w:numPr>
        <w:ind w:left="0" w:firstLine="1110"/>
      </w:pPr>
      <w:r>
        <w:t>prameň „Csurgó“</w:t>
      </w:r>
    </w:p>
    <w:p w:rsidR="00BE0549" w:rsidRDefault="00B85F95">
      <w:pPr>
        <w:pStyle w:val="Standard"/>
        <w:ind w:firstLine="1110"/>
      </w:pPr>
      <w:r>
        <w:t>Okrem uvedených pamätihodností sa v obci nachádza :</w:t>
      </w:r>
    </w:p>
    <w:p w:rsidR="00BE0549" w:rsidRDefault="00B85F95">
      <w:pPr>
        <w:pStyle w:val="Standard"/>
        <w:ind w:firstLine="1110"/>
      </w:pPr>
      <w:r>
        <w:t xml:space="preserve">Kaštieľ NKP z r.  1805, lesopark s jazerom o výmere 22 tis.m2 v súkromnom vlastníctve pôvodných majiteľov, pamätník vojakom 1. svetovej vojny, liatinové </w:t>
      </w:r>
      <w:r>
        <w:t>pomníky pri kostole, pamätná tabuľa oslobodenia obce, vo vonkajších priestoroch MŠ chránené stromy ako je pagaštan konský a platan západný.</w:t>
      </w:r>
    </w:p>
    <w:p w:rsidR="00BE0549" w:rsidRDefault="00B85F95">
      <w:pPr>
        <w:pStyle w:val="Standard"/>
      </w:pPr>
      <w:r>
        <w:t xml:space="preserve">           </w:t>
      </w:r>
    </w:p>
    <w:p w:rsidR="00BE0549" w:rsidRDefault="00B85F95">
      <w:pPr>
        <w:pStyle w:val="Standard"/>
        <w:ind w:firstLine="645"/>
        <w:rPr>
          <w:b/>
          <w:bCs/>
        </w:rPr>
      </w:pPr>
      <w:r>
        <w:rPr>
          <w:b/>
          <w:bCs/>
        </w:rPr>
        <w:t>1.7 Výchova a vzdelávanie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</w:pPr>
      <w:r>
        <w:rPr>
          <w:b/>
          <w:bCs/>
        </w:rPr>
        <w:t xml:space="preserve">     Materská škola poskytuje </w:t>
      </w:r>
      <w:r>
        <w:t>predškolskú prípravu detí hlavne pre 5 ročné de</w:t>
      </w:r>
      <w:r>
        <w:t>ti. Momentálna kapacita škôlky je podľa rozhodnutia regionálneho úradu VZ  16 detí. V MŠ vzhľadom na počet detí sú dve pedagogické pracovníčky a jedna upratovačka.</w:t>
      </w:r>
    </w:p>
    <w:p w:rsidR="00BE0549" w:rsidRDefault="00B85F95">
      <w:pPr>
        <w:pStyle w:val="Standard"/>
      </w:pPr>
      <w:r>
        <w:t xml:space="preserve">     V  obci je   </w:t>
      </w:r>
      <w:r>
        <w:rPr>
          <w:b/>
          <w:bCs/>
        </w:rPr>
        <w:t>základná škola</w:t>
      </w:r>
      <w:r>
        <w:t xml:space="preserve"> bez právnej subjektivity - ročníky 1-4 s vyučovacím jazykom</w:t>
      </w:r>
      <w:r>
        <w:t xml:space="preserve"> slovenským aj maďarským a ku škole patrí aj 0-tý ročník. V škole vyučujú piati kvalifikovaní pedagógovia, školská družina je zabezpečená jedným kvalifikovaným pedagógom, okrem toho v škole je zamestnaný jeden nekvalifikovaný asistent, školník údržbár a dv</w:t>
      </w:r>
      <w:r>
        <w:t>e školníčky – upratovačky, nakoľko 0-tý ročník je v osobitnej budove. Budova školy je v dobrom technickom stave, škola však nemá zborovňu ani telocvičňu, nemá spoločné priestory. Vzhľadom na rastúci počet prváčikov každým rokom v budúcnosti bude treba rieš</w:t>
      </w:r>
      <w:r>
        <w:t xml:space="preserve">iť </w:t>
      </w:r>
      <w:r>
        <w:rPr>
          <w:b/>
        </w:rPr>
        <w:t>kapacitné priestory školy, škôlky aj</w:t>
      </w:r>
      <w:r>
        <w:t xml:space="preserve"> </w:t>
      </w:r>
      <w:r>
        <w:rPr>
          <w:b/>
          <w:bCs/>
        </w:rPr>
        <w:t>školskej jedálne</w:t>
      </w:r>
      <w:r>
        <w:t>.  Kapacita jedálne je 72 osôb, strava sa pripravuje pred deti MŠ, ZŠ ako aj učiteľov a ostatný personál. Všetky školské zariadenia sú bez právnej subjektivity.</w:t>
      </w:r>
    </w:p>
    <w:p w:rsidR="00BE0549" w:rsidRDefault="00BE0549">
      <w:pPr>
        <w:pStyle w:val="Standard"/>
      </w:pPr>
    </w:p>
    <w:p w:rsidR="00BE0549" w:rsidRDefault="00BE0549">
      <w:pPr>
        <w:pStyle w:val="Standard"/>
      </w:pPr>
    </w:p>
    <w:p w:rsidR="00BE0549" w:rsidRDefault="00B85F95">
      <w:pPr>
        <w:pStyle w:val="Standard"/>
        <w:numPr>
          <w:ilvl w:val="1"/>
          <w:numId w:val="6"/>
        </w:numPr>
        <w:ind w:left="-15" w:firstLine="570"/>
        <w:rPr>
          <w:b/>
          <w:bCs/>
        </w:rPr>
      </w:pPr>
      <w:r>
        <w:rPr>
          <w:b/>
          <w:bCs/>
        </w:rPr>
        <w:t>Kultúra a šport</w:t>
      </w:r>
    </w:p>
    <w:p w:rsidR="00BE0549" w:rsidRDefault="00BE0549">
      <w:pPr>
        <w:pStyle w:val="Standard"/>
      </w:pPr>
    </w:p>
    <w:p w:rsidR="00BE0549" w:rsidRDefault="00B85F95">
      <w:pPr>
        <w:pStyle w:val="Standard"/>
        <w:ind w:firstLine="540"/>
      </w:pPr>
      <w:r>
        <w:rPr>
          <w:b/>
          <w:bCs/>
        </w:rPr>
        <w:t>Obecná knižnic</w:t>
      </w:r>
      <w:r>
        <w:t>a sa n</w:t>
      </w:r>
      <w:r>
        <w:t>achádza v budove zdravotného strediska. Sprístupňuje verejnosti univerzálny knižničný fond. Knižničný fond je zastaraný, obec nemá dostatok finančných prostriedkov na pravidelnú obnovu knižničného fondu.</w:t>
      </w:r>
    </w:p>
    <w:p w:rsidR="00BE0549" w:rsidRDefault="00B85F95">
      <w:pPr>
        <w:pStyle w:val="Standard"/>
        <w:ind w:firstLine="540"/>
        <w:rPr>
          <w:b/>
          <w:bCs/>
        </w:rPr>
      </w:pPr>
      <w:r>
        <w:rPr>
          <w:b/>
          <w:bCs/>
        </w:rPr>
        <w:t>Kultúrny dom</w:t>
      </w:r>
    </w:p>
    <w:p w:rsidR="00BE0549" w:rsidRDefault="00B85F95">
      <w:pPr>
        <w:pStyle w:val="Standard"/>
        <w:ind w:left="345"/>
      </w:pPr>
      <w:r>
        <w:t>sa nachádza v priestoroch bývalého kašt</w:t>
      </w:r>
      <w:r>
        <w:t>ieľa aj s triedami MŠ, so školskou jedálňou a 0-tým ročníkom. Svojou veľkosťou a technickým vybavením nevyhovuje potrebám a požiadavkám súčasnej doby.</w:t>
      </w:r>
    </w:p>
    <w:p w:rsidR="00BE0549" w:rsidRDefault="00B85F95">
      <w:pPr>
        <w:pStyle w:val="Standard"/>
        <w:ind w:left="345"/>
      </w:pPr>
      <w:r>
        <w:t xml:space="preserve">Kultúrny život sa za posledné roky v obci podstatne zúžil, pre nedostatok finančných prostriedkov.  </w:t>
      </w:r>
    </w:p>
    <w:p w:rsidR="00BE0549" w:rsidRDefault="00B85F95">
      <w:pPr>
        <w:pStyle w:val="Standard"/>
        <w:ind w:left="345"/>
      </w:pPr>
      <w:r>
        <w:t>Na z</w:t>
      </w:r>
      <w:r>
        <w:t>áklade rozhodnutia OZ neorganizovali oslavy dňa obce, ale nahradil ju !športový deň, ktorého sa zúčastnila značná časť obyvateľstva.. Uskutočnili sa aj miestne oslavy dňa matiek, vatra, posedenie pod stromčekom a odovzdali sa 5-eurové poukážky na nákup pot</w:t>
      </w:r>
      <w:r>
        <w:t xml:space="preserve">ravín všetkým obyvateľom obce nad 62 rokov veku. </w:t>
      </w:r>
    </w:p>
    <w:p w:rsidR="00BE0549" w:rsidRDefault="00B85F95">
      <w:pPr>
        <w:pStyle w:val="Standard"/>
        <w:ind w:left="345"/>
      </w:pPr>
      <w:r>
        <w:t>V obci pracuje miestny „Klub dôchodcov“, ktorý vedie p. Balážová, DHZ s 12 členmi, veliteľom ktorých je p. L. Jakab, Občianske združenie pre rozvoj obce Hucín, pod vedením Ing. Š. Mátého.</w:t>
      </w:r>
    </w:p>
    <w:p w:rsidR="00BE0549" w:rsidRDefault="00B85F95">
      <w:pPr>
        <w:pStyle w:val="Standard"/>
      </w:pPr>
      <w:r>
        <w:t xml:space="preserve"> </w:t>
      </w:r>
    </w:p>
    <w:p w:rsidR="00BE0549" w:rsidRDefault="00B85F95">
      <w:pPr>
        <w:pStyle w:val="Standard"/>
      </w:pPr>
      <w:r>
        <w:t xml:space="preserve">     </w:t>
      </w:r>
      <w:r>
        <w:rPr>
          <w:b/>
          <w:bCs/>
        </w:rPr>
        <w:t xml:space="preserve">1.9   </w:t>
      </w:r>
      <w:r>
        <w:rPr>
          <w:b/>
          <w:bCs/>
        </w:rPr>
        <w:t>Zdravotníctvo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</w:pPr>
      <w:r>
        <w:rPr>
          <w:b/>
          <w:bCs/>
        </w:rPr>
        <w:t xml:space="preserve">     </w:t>
      </w:r>
      <w:r>
        <w:t>Zdravotná starostlivosť sa v obci poskytuje na zdravotnom stredisku, ktoré je spoločne s knižnicou v jednej budove. Spádovou oblasťou pre poskytovanie zdravotnej starostlivosti  sú obce Hucín, Licince, Gemerský Sad, Gemerské Teplice a Š</w:t>
      </w:r>
      <w:r>
        <w:t>ivetice. Obvodný lekár poskytuje služby ako neštátny lekár pre dospelých, priestory zdravotného strediska poskytuje obec bezplatne, fakturuje len náklady spojené s prevádzkou ambulancie, ako je spotreba plynu, vody a výdavky na pevnú telefónnu linku.</w:t>
      </w:r>
    </w:p>
    <w:p w:rsidR="00BE0549" w:rsidRDefault="00B85F95">
      <w:pPr>
        <w:pStyle w:val="Standard"/>
      </w:pPr>
      <w:r>
        <w:t xml:space="preserve"> </w:t>
      </w:r>
    </w:p>
    <w:p w:rsidR="00BE0549" w:rsidRDefault="00B85F95">
      <w:pPr>
        <w:pStyle w:val="Standard"/>
      </w:pPr>
      <w:r>
        <w:t xml:space="preserve">   </w:t>
      </w:r>
      <w:r>
        <w:rPr>
          <w:b/>
          <w:bCs/>
        </w:rPr>
        <w:t xml:space="preserve"> </w:t>
      </w:r>
    </w:p>
    <w:p w:rsidR="00BE0549" w:rsidRDefault="00B85F95">
      <w:pPr>
        <w:pStyle w:val="Standard"/>
      </w:pPr>
      <w:r>
        <w:t xml:space="preserve">     </w:t>
      </w:r>
      <w:r>
        <w:rPr>
          <w:b/>
          <w:bCs/>
        </w:rPr>
        <w:t>1.10   Hospodárstvo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</w:pPr>
      <w:r>
        <w:t xml:space="preserve">   Z celkového počtu obyvateľov je cca 22% obyvateľov nezamestnaných. Pracovné príležitosti v obci ako aj v celom regióne sú nedostatočné, ekonomicky aktívni občania, ktorým sa podarilo zamestnať dochádzajú za prácou do Jelšavy,</w:t>
      </w:r>
      <w:r>
        <w:t xml:space="preserve"> Lubeníka, Gemerskej Hôrky, prípadne do Plešivca.</w:t>
      </w:r>
    </w:p>
    <w:p w:rsidR="00BE0549" w:rsidRDefault="00B85F95">
      <w:pPr>
        <w:pStyle w:val="Standard"/>
      </w:pPr>
      <w:r>
        <w:t xml:space="preserve">Priamo v obci má rastlinnú a živočíšnu výrobu P M, s. r.o. Hrabiny Tisovec, rastlinnú výrobu AGROTRADE GROUP, spol. s r.o. Servisné služby poskytuje „ Autoservis Mike“ Zoltán Kelemen, ktorý vykonáva emisné </w:t>
      </w:r>
      <w:r>
        <w:t>kontroly, a Obecná prevádzkareň  s. r. o má pestovateľské pálenie ovocia, kde je sezónne zamestnaný jeden pracovník. V obci sa nachádzajú predajne potravín „BOJAMA“ a „LIPPI“ a firma TAJBA a. s Čaňa, ktorá sa zaoberá predajom umelých hnojív.  V obci sa nen</w:t>
      </w:r>
      <w:r>
        <w:t>achádza žiadne pohostinské, ubytovacie ani stravovacie zariadenie napriek tomu, že okolie obce poskytuje dobré možnosti kultúrneho, športového ale aj voľnočasového vyžitia.</w:t>
      </w:r>
    </w:p>
    <w:p w:rsidR="00BE0549" w:rsidRDefault="00B85F95">
      <w:pPr>
        <w:pStyle w:val="Standard"/>
      </w:pPr>
      <w:r>
        <w:t xml:space="preserve"> 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 xml:space="preserve">     </w:t>
      </w:r>
      <w:r>
        <w:rPr>
          <w:b/>
          <w:bCs/>
        </w:rPr>
        <w:t>1.11  Organizačná štruktúra obce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</w:pPr>
      <w:r>
        <w:rPr>
          <w:b/>
          <w:bCs/>
        </w:rPr>
        <w:t xml:space="preserve">Starosta obce </w:t>
      </w:r>
      <w:r>
        <w:t xml:space="preserve"> je najvyšším výkonným orgá</w:t>
      </w:r>
      <w:r>
        <w:t>nom obce, ktorého zvolili občania v priamych voľbách. Je štatutárnym zástupcom v majetko-právnych vzťahoch obce a v pracovno-právnych vzťahoch zamestnancov obce. Je správnym orgánom v administratívno-právnych vzťahoch. Počas roka 2014 bola funkcia starostu</w:t>
      </w:r>
      <w:r>
        <w:t xml:space="preserve"> obsadená nasledovne:</w:t>
      </w:r>
    </w:p>
    <w:p w:rsidR="00BE0549" w:rsidRDefault="00B85F95">
      <w:pPr>
        <w:pStyle w:val="Standard"/>
      </w:pPr>
      <w:r>
        <w:t>Od 1.1.2014 do 16.5.2015 –zastupujúci starosta: Štefan Samko</w:t>
      </w:r>
    </w:p>
    <w:p w:rsidR="00BE0549" w:rsidRDefault="00B85F95">
      <w:pPr>
        <w:pStyle w:val="Standard"/>
      </w:pPr>
      <w:r>
        <w:t>Od 17.5.2014 do 19.7.2014 – zastupujúci starosta: Radoslav Benko,</w:t>
      </w:r>
    </w:p>
    <w:p w:rsidR="00BE0549" w:rsidRDefault="00B85F95">
      <w:pPr>
        <w:pStyle w:val="Standard"/>
      </w:pPr>
      <w:r>
        <w:t>Od 19.7.2014 do 28.11.2014- starosta obce: Jaroslav Horváth,</w:t>
      </w:r>
    </w:p>
    <w:p w:rsidR="00BE0549" w:rsidRDefault="00B85F95">
      <w:pPr>
        <w:pStyle w:val="Standard"/>
      </w:pPr>
      <w:r>
        <w:t>Po riadnych komunálnych voľbách:</w:t>
      </w:r>
    </w:p>
    <w:p w:rsidR="00BE0549" w:rsidRDefault="00B85F95">
      <w:pPr>
        <w:pStyle w:val="Standard"/>
      </w:pPr>
      <w:r>
        <w:t>Od  29.11.201</w:t>
      </w:r>
      <w:r>
        <w:t>4 do 31.12.2014 – starosta obce: Jaroslav Horváth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rPr>
          <w:b/>
          <w:bCs/>
        </w:rPr>
        <w:t>Hlavný kontrolór obce</w:t>
      </w:r>
      <w:r>
        <w:t>: p. Tibor Šestina bol v roku 2013 zamestnancom obce na plný úväzok. Túto funkciu vykonával od 1.1. 2011 až do 9.5.2014, kedy bol z uvedenej funkcie odvolaný právoplatným uznesením Zas</w:t>
      </w:r>
      <w:r>
        <w:t>tupiteľstva obce Hucín. Následne bolo vyhlásené výberové konanie na obsadenie miesta HK obce na úväzok 0,2 – teda 8 hod. týždenne. Funkciu hlavnej kontrolórky tak prevzala dňa 4.7.2014 p. Helena Tomšíková. HK vykonáva kontrolu plnenia úloh vyplývajúcich zo</w:t>
      </w:r>
      <w:r>
        <w:t xml:space="preserve"> zákona, ako je  kontrola účtovníctva, pokladničných operácií, kontrolu dodržiavania zákona pri hospodárení s majetkom a majetkovými právami obce. Vypracováva odborné stanoviská k návrhu rozpočtu a záverečného účtu obce. Zúčastňuje sa zasadnutí OZ s poradn</w:t>
      </w:r>
      <w:r>
        <w:t xml:space="preserve">ým hlasom.  </w:t>
      </w:r>
    </w:p>
    <w:p w:rsidR="00BE0549" w:rsidRDefault="00B85F95">
      <w:pPr>
        <w:pStyle w:val="Standard"/>
      </w:pPr>
      <w:r>
        <w:rPr>
          <w:b/>
          <w:bCs/>
        </w:rPr>
        <w:t>Obecné zastupiteľstvo</w:t>
      </w:r>
      <w:r>
        <w:t>: Poslanci boli zvolení v priamych voľbách obyvateľmi obce. OZ je 7 členné.</w:t>
      </w:r>
    </w:p>
    <w:p w:rsidR="00BE0549" w:rsidRDefault="00B85F95">
      <w:pPr>
        <w:pStyle w:val="Standard"/>
      </w:pPr>
      <w:r>
        <w:t>Poslancami obce do 29.11.2014 boli:</w:t>
      </w:r>
    </w:p>
    <w:p w:rsidR="00BE0549" w:rsidRDefault="00B85F95">
      <w:pPr>
        <w:pStyle w:val="Standard"/>
      </w:pPr>
      <w:r>
        <w:t xml:space="preserve">              p. Radoslav Benko,</w:t>
      </w:r>
    </w:p>
    <w:p w:rsidR="00BE0549" w:rsidRDefault="00B85F95">
      <w:pPr>
        <w:pStyle w:val="Standard"/>
      </w:pPr>
      <w:r>
        <w:t xml:space="preserve">              p. Monika Liptáková,</w:t>
      </w:r>
    </w:p>
    <w:p w:rsidR="00BE0549" w:rsidRDefault="00B85F95">
      <w:pPr>
        <w:pStyle w:val="Standard"/>
      </w:pPr>
      <w:r>
        <w:t xml:space="preserve">              p. Milan Čupori,</w:t>
      </w:r>
    </w:p>
    <w:p w:rsidR="00BE0549" w:rsidRDefault="00B85F95">
      <w:pPr>
        <w:pStyle w:val="Standard"/>
      </w:pPr>
      <w:r>
        <w:t xml:space="preserve">           </w:t>
      </w:r>
      <w:r>
        <w:t xml:space="preserve">  p. Róbert Rusnák,</w:t>
      </w:r>
    </w:p>
    <w:p w:rsidR="00BE0549" w:rsidRDefault="00B85F95">
      <w:pPr>
        <w:pStyle w:val="Standard"/>
      </w:pPr>
      <w:r>
        <w:lastRenderedPageBreak/>
        <w:t xml:space="preserve">             p. Vladimír Gunár, Bc.</w:t>
      </w:r>
    </w:p>
    <w:p w:rsidR="00BE0549" w:rsidRDefault="00B85F95">
      <w:pPr>
        <w:pStyle w:val="Standard"/>
      </w:pPr>
      <w:r>
        <w:t xml:space="preserve">             p. Adela Horváthová, Mgr.</w:t>
      </w:r>
    </w:p>
    <w:p w:rsidR="00BE0549" w:rsidRDefault="00B85F95">
      <w:pPr>
        <w:pStyle w:val="Standard"/>
      </w:pPr>
      <w:r>
        <w:t xml:space="preserve">             p. Zoltán Kelemen</w:t>
      </w:r>
    </w:p>
    <w:p w:rsidR="00BE0549" w:rsidRDefault="00B85F95">
      <w:pPr>
        <w:pStyle w:val="Standard"/>
      </w:pPr>
      <w:r>
        <w:t xml:space="preserve"> Po komunálnych voľbách sa dńa 29.11.2014 svojej funkcie ujali novozvolení poslanci:</w:t>
      </w:r>
    </w:p>
    <w:p w:rsidR="00BE0549" w:rsidRDefault="00B85F95">
      <w:pPr>
        <w:pStyle w:val="Standard"/>
      </w:pPr>
      <w:r>
        <w:t>p. Radoslav  Benko,</w:t>
      </w:r>
    </w:p>
    <w:p w:rsidR="00BE0549" w:rsidRDefault="00B85F95">
      <w:pPr>
        <w:pStyle w:val="Standard"/>
      </w:pPr>
      <w:r>
        <w:t>p. Vladimír Gunár,Bc.</w:t>
      </w:r>
    </w:p>
    <w:p w:rsidR="00BE0549" w:rsidRDefault="00B85F95">
      <w:pPr>
        <w:pStyle w:val="Standard"/>
      </w:pPr>
      <w:r>
        <w:t xml:space="preserve">p. </w:t>
      </w:r>
      <w:r>
        <w:t>Štefan Horváth,</w:t>
      </w:r>
    </w:p>
    <w:p w:rsidR="00BE0549" w:rsidRDefault="00B85F95">
      <w:pPr>
        <w:pStyle w:val="Standard"/>
      </w:pPr>
      <w:r>
        <w:t>p. Gabriel Mihalik,</w:t>
      </w:r>
    </w:p>
    <w:p w:rsidR="00BE0549" w:rsidRDefault="00B85F95">
      <w:pPr>
        <w:pStyle w:val="Standard"/>
      </w:pPr>
      <w:r>
        <w:t>p. Viliam Kováč,</w:t>
      </w:r>
    </w:p>
    <w:p w:rsidR="00BE0549" w:rsidRDefault="00B85F95">
      <w:pPr>
        <w:pStyle w:val="Standard"/>
      </w:pPr>
      <w:r>
        <w:t>p. Ervín Samko,</w:t>
      </w:r>
    </w:p>
    <w:p w:rsidR="00BE0549" w:rsidRDefault="00B85F95">
      <w:pPr>
        <w:pStyle w:val="Standard"/>
      </w:pPr>
      <w:r>
        <w:t>p. Ladislav Jakab.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rPr>
          <w:b/>
          <w:bCs/>
        </w:rPr>
        <w:t>Pracovníci Obecného úradu</w:t>
      </w:r>
      <w:r>
        <w:t>: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>Jana Samková - vykonáva odborné, administratívne a organizačné práce súvisiace s plnením úloh samosprávy obce na úseku registratúry, evidenc</w:t>
      </w:r>
      <w:r>
        <w:t>ie majetku obce, zabezpečuje styk s ÚPSVaR, je zapisovateľkou volebnej komisie a  vykonáva  ostatné administratívne práce podľa príkazu starostu obce.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>Silvia Szabariová – zabezpečuje prácu matrikárky, overovanie, evidenciu obyvateľov, evidenciu a výrub dan</w:t>
      </w:r>
      <w:r>
        <w:t xml:space="preserve">í z nehnuteľnosti a poplatkov, agendu zberu a likvidácie  odpadu vedie pokladňu obce, evidenciu objednávok, od júla 2013 je zapisovateľkou OZ a vykonáva ostatné administratívne práce podľa príkazu starostu. Okrem toho po riadnej pracovnej dobe zabezpečuje </w:t>
      </w:r>
      <w:r>
        <w:t>upratovanie miestností na obecnom úrade.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>Helena Milková – vedie účtovníctvo, rozpočet, ekonomické výkazníctvo obce vrátane školských zariadení bez právnej subjektivity, personálnu a mzdovú agendu obce a jej zamestnancov, vykonáva ostatné administratívne pr</w:t>
      </w:r>
      <w:r>
        <w:t>áce podľa príkazu starostu obce.</w:t>
      </w:r>
    </w:p>
    <w:p w:rsidR="00BE0549" w:rsidRDefault="00B85F95">
      <w:pPr>
        <w:pStyle w:val="Standard"/>
        <w:ind w:firstLine="570"/>
      </w:pPr>
      <w:r>
        <w:t xml:space="preserve">          Všetky tri pracovníčky sú zamestnané na základe pracovnej zmluvy na plný pracovný úväzok, ich prácu riadi a organizuje starosta obce.</w:t>
      </w:r>
    </w:p>
    <w:p w:rsidR="00BE0549" w:rsidRDefault="00B85F95">
      <w:pPr>
        <w:pStyle w:val="Standard"/>
        <w:ind w:firstLine="570"/>
      </w:pPr>
      <w:r>
        <w:t xml:space="preserve">Ďalšími zamestnancami obce na základe platných pracovných zmlúv na plný úväzok </w:t>
      </w:r>
      <w:r>
        <w:t xml:space="preserve"> sú: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 xml:space="preserve"> 1</w:t>
      </w:r>
      <w:r>
        <w:rPr>
          <w:b/>
          <w:bCs/>
        </w:rPr>
        <w:t xml:space="preserve"> koordinátor</w:t>
      </w:r>
      <w:r>
        <w:t xml:space="preserve"> aktivačných prác ,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 xml:space="preserve"> od 1.12.2013 do 31.8.2014 – </w:t>
      </w:r>
      <w:r>
        <w:rPr>
          <w:b/>
          <w:bCs/>
        </w:rPr>
        <w:t>koordinátorka</w:t>
      </w:r>
      <w:r>
        <w:t xml:space="preserve"> menších obecných služieb, a </w:t>
      </w:r>
      <w:r>
        <w:rPr>
          <w:b/>
          <w:bCs/>
        </w:rPr>
        <w:t>opatrovateľka</w:t>
      </w:r>
      <w:r>
        <w:t xml:space="preserve"> starších obyvateľov obce,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 xml:space="preserve"> na Základnej škole v Hucíne pôsobia: </w:t>
      </w:r>
      <w:r>
        <w:rPr>
          <w:b/>
          <w:bCs/>
        </w:rPr>
        <w:t>l riaditeľka</w:t>
      </w:r>
      <w:r>
        <w:t xml:space="preserve">, </w:t>
      </w:r>
      <w:r>
        <w:rPr>
          <w:b/>
          <w:bCs/>
        </w:rPr>
        <w:t>4 pedagogickí zamestnanci</w:t>
      </w:r>
      <w:r>
        <w:t xml:space="preserve">, </w:t>
      </w:r>
      <w:r>
        <w:rPr>
          <w:b/>
          <w:bCs/>
        </w:rPr>
        <w:t>1 vychovávateľka ŠD</w:t>
      </w:r>
      <w:r>
        <w:t xml:space="preserve">, </w:t>
      </w:r>
      <w:r>
        <w:rPr>
          <w:b/>
          <w:bCs/>
        </w:rPr>
        <w:t xml:space="preserve">1 </w:t>
      </w:r>
      <w:r>
        <w:rPr>
          <w:b/>
          <w:bCs/>
        </w:rPr>
        <w:t xml:space="preserve">asistent </w:t>
      </w:r>
      <w:r>
        <w:t xml:space="preserve">, </w:t>
      </w:r>
      <w:r>
        <w:rPr>
          <w:b/>
          <w:bCs/>
        </w:rPr>
        <w:t>1 školník -údržbár</w:t>
      </w:r>
      <w:r>
        <w:t xml:space="preserve">, </w:t>
      </w:r>
      <w:r>
        <w:rPr>
          <w:b/>
          <w:bCs/>
        </w:rPr>
        <w:t>2 upratovačky</w:t>
      </w:r>
      <w:r>
        <w:t>,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 xml:space="preserve"> na úseku MŠ:</w:t>
      </w:r>
      <w:r>
        <w:rPr>
          <w:b/>
          <w:bCs/>
        </w:rPr>
        <w:t xml:space="preserve"> l riaditeľka -učiteľka, l učiteľka, 1 školníčka – upratovačka,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 xml:space="preserve"> na úseku ŠJ.</w:t>
      </w:r>
      <w:r>
        <w:rPr>
          <w:b/>
          <w:bCs/>
        </w:rPr>
        <w:t xml:space="preserve"> l vedúca ŠJ a l kuchárka,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t xml:space="preserve"> na úseku sociálnej starostlivosti: </w:t>
      </w:r>
      <w:r>
        <w:rPr>
          <w:b/>
          <w:bCs/>
        </w:rPr>
        <w:t>l terénny sociálny pracovník, 2 asistenti TSP, ktorí boli</w:t>
      </w:r>
      <w:r>
        <w:rPr>
          <w:b/>
          <w:bCs/>
        </w:rPr>
        <w:t xml:space="preserve"> zamestnaní na základe dohody s EFSR,</w:t>
      </w:r>
    </w:p>
    <w:p w:rsidR="00BE0549" w:rsidRDefault="00B85F95">
      <w:pPr>
        <w:pStyle w:val="Standard"/>
        <w:numPr>
          <w:ilvl w:val="0"/>
          <w:numId w:val="7"/>
        </w:numPr>
        <w:ind w:left="0" w:firstLine="570"/>
      </w:pPr>
      <w:r>
        <w:rPr>
          <w:b/>
          <w:bCs/>
        </w:rPr>
        <w:t xml:space="preserve"> Na úseku starostlivosti o starých obyvateľov do 31.12.2014 boli zamestnane 2 pracovníčky na plný úväzok na základe dohody s ÚPSVaR v Revúcej.</w:t>
      </w:r>
    </w:p>
    <w:p w:rsidR="00BE0549" w:rsidRDefault="00B85F95">
      <w:pPr>
        <w:pStyle w:val="Standard"/>
        <w:ind w:firstLine="570"/>
      </w:pPr>
      <w:r>
        <w:lastRenderedPageBreak/>
        <w:t>Ku 31.12.2014 mala obec 22 zamestnancov a a starostu obce.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>Obec nemá zriad</w:t>
      </w:r>
      <w:r>
        <w:t>enú žiadnu rozpočtovú organizáciu.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>Obec nemá zriadenú žiadnu príspevkovú organizáciu.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>Obec nie je zakladateľom žiadnej neziskovej organizácie.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>Obec  je zakladateľom Obecnej prevázkarne Hucín, s. r.o</w:t>
      </w:r>
    </w:p>
    <w:p w:rsidR="00BE0549" w:rsidRDefault="00BE0549">
      <w:pPr>
        <w:pStyle w:val="Standard"/>
      </w:pPr>
    </w:p>
    <w:p w:rsidR="00BE0549" w:rsidRDefault="00BE0549">
      <w:pPr>
        <w:rPr>
          <w:b/>
          <w:sz w:val="28"/>
          <w:szCs w:val="28"/>
          <w:u w:val="single"/>
        </w:rPr>
      </w:pPr>
    </w:p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1. Rozpočet obce na rok 2014 </w:t>
      </w:r>
    </w:p>
    <w:p w:rsidR="00BE0549" w:rsidRDefault="00BE0549">
      <w:pPr>
        <w:rPr>
          <w:b/>
          <w:sz w:val="28"/>
          <w:szCs w:val="28"/>
        </w:rPr>
      </w:pPr>
    </w:p>
    <w:p w:rsidR="00BE0549" w:rsidRDefault="00B85F95">
      <w:r>
        <w:t>Základným   nástrojom</w:t>
      </w:r>
      <w:r>
        <w:t xml:space="preserve">  finančného  hospodárenia  obce  bol   rozpočet   obce   na  rok   2014.</w:t>
      </w:r>
    </w:p>
    <w:p w:rsidR="00BE0549" w:rsidRDefault="00B85F95">
      <w:r>
        <w:t>Obec zostavila rozpočet podľa ustanovenia § 10 odsek 7) zákona č.583/2004 Z.z. o rozpočtových pravidlách územnej samosprávy a o zmene a doplnení niektorých zákonov v znení neskorších</w:t>
      </w:r>
      <w:r>
        <w:t xml:space="preserve"> predpisov. </w:t>
      </w:r>
      <w:r>
        <w:rPr>
          <w:color w:val="FF0000"/>
        </w:rPr>
        <w:t>Rozpočet obce</w:t>
      </w:r>
      <w:r>
        <w:t xml:space="preserve"> na rok 2014 bol zostavený ako </w:t>
      </w:r>
      <w:r>
        <w:rPr>
          <w:color w:val="FF0000"/>
        </w:rPr>
        <w:t>prebytkový</w:t>
      </w:r>
      <w:r>
        <w:t xml:space="preserve">  a kapitálový   rozpočet bol pôvodne schválený, po zrušení projektu infraštruktúry obecným zastupiteľstvom bol kapitálový rozpočet zrušený.</w:t>
      </w:r>
    </w:p>
    <w:p w:rsidR="00BE0549" w:rsidRDefault="00B85F95">
      <w:r>
        <w:t xml:space="preserve"> </w:t>
      </w:r>
    </w:p>
    <w:p w:rsidR="00BE0549" w:rsidRDefault="00BE0549"/>
    <w:p w:rsidR="00BE0549" w:rsidRDefault="00B85F95">
      <w:r>
        <w:t>Hospodárenie obce sa riadilo podľa schváleného</w:t>
      </w:r>
      <w:r>
        <w:t xml:space="preserve"> rozpočtu na rok 2014. </w:t>
      </w:r>
    </w:p>
    <w:p w:rsidR="00BE0549" w:rsidRDefault="00B85F95">
      <w:r>
        <w:t>Rozpočet obce bol schválený obecným zastupiteľstvom dňa 16.5.2014 uznesením č.200/14</w:t>
      </w:r>
    </w:p>
    <w:p w:rsidR="00BE0549" w:rsidRDefault="00B85F95">
      <w:r>
        <w:t>Rozpočet bol zmenený rozpočtovým opatrením, ktoré zobralo na vedomie OZ dňa 11.11.2014 uznesením č. 225/2014.</w:t>
      </w:r>
    </w:p>
    <w:p w:rsidR="00BE0549" w:rsidRDefault="00BE0549"/>
    <w:p w:rsidR="00BE0549" w:rsidRDefault="00BE0549"/>
    <w:p w:rsidR="00BE0549" w:rsidRDefault="00BE0549"/>
    <w:p w:rsidR="00BE0549" w:rsidRDefault="00B85F95">
      <w:pPr>
        <w:jc w:val="center"/>
        <w:rPr>
          <w:b/>
        </w:rPr>
      </w:pPr>
      <w:r>
        <w:rPr>
          <w:b/>
        </w:rPr>
        <w:t xml:space="preserve">Rozpočet obce k 31.12.2014 </w:t>
      </w:r>
    </w:p>
    <w:p w:rsidR="00BE0549" w:rsidRDefault="00BE0549"/>
    <w:p w:rsidR="00BE0549" w:rsidRDefault="00BE0549">
      <w:pPr>
        <w:rPr>
          <w:b/>
        </w:rPr>
      </w:pPr>
    </w:p>
    <w:tbl>
      <w:tblPr>
        <w:tblW w:w="7578" w:type="dxa"/>
        <w:tblInd w:w="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843"/>
        <w:gridCol w:w="1842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BE0549" w:rsidRDefault="00B85F9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BE0549" w:rsidRDefault="00B85F9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:rsidR="00BE0549" w:rsidRDefault="00B85F9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lastRenderedPageBreak/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1702692,99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508321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</w:pPr>
            <w:r>
              <w:t>463449,99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 xml:space="preserve">     496328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1165887,50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</w:pPr>
            <w:r>
              <w:t>73355,50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 xml:space="preserve">       11993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rPr>
                <w:color w:val="FF0000"/>
              </w:rPr>
            </w:pPr>
            <w:r>
              <w:rPr>
                <w:color w:val="FF0000"/>
              </w:rPr>
              <w:t xml:space="preserve">Príjmy RO s právnou </w:t>
            </w:r>
            <w:r>
              <w:rPr>
                <w:color w:val="FF000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1699436,99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499239,48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</w:pPr>
            <w:r>
              <w:t>462186,99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</w:pPr>
            <w:r>
              <w:t>499239,48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</w:pPr>
            <w:r>
              <w:t>1237250.00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rPr>
                <w:color w:val="FF0000"/>
              </w:rPr>
            </w:pPr>
            <w:r>
              <w:rPr>
                <w:color w:val="FF0000"/>
              </w:rPr>
              <w:t>Výdavky RO s právnou subjekivitou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BE0549" w:rsidRDefault="00BE0549">
      <w:pPr>
        <w:rPr>
          <w:b/>
        </w:rPr>
      </w:pPr>
    </w:p>
    <w:p w:rsidR="00BE0549" w:rsidRDefault="00BE0549">
      <w:pPr>
        <w:rPr>
          <w:b/>
        </w:rPr>
      </w:pPr>
    </w:p>
    <w:p w:rsidR="00BE0549" w:rsidRDefault="00B85F95">
      <w:pPr>
        <w:pageBreakBefore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2. Rozbor plnenia príjmov za rok 2014 </w:t>
      </w:r>
    </w:p>
    <w:p w:rsidR="00BE0549" w:rsidRDefault="00BE0549">
      <w:pPr>
        <w:rPr>
          <w:b/>
          <w:sz w:val="28"/>
          <w:szCs w:val="28"/>
          <w:u w:val="single"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323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508321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795182,30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 156,43</w:t>
            </w:r>
          </w:p>
        </w:tc>
      </w:tr>
    </w:tbl>
    <w:p w:rsidR="00BE0549" w:rsidRDefault="00BE0549">
      <w:pPr>
        <w:rPr>
          <w:b/>
        </w:rPr>
      </w:pPr>
    </w:p>
    <w:p w:rsidR="00BE0549" w:rsidRDefault="00B85F95">
      <w:r>
        <w:t xml:space="preserve"> </w:t>
      </w:r>
    </w:p>
    <w:p w:rsidR="00BE0549" w:rsidRDefault="00B85F95">
      <w:pPr>
        <w:numPr>
          <w:ilvl w:val="0"/>
          <w:numId w:val="8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BE0549" w:rsidRDefault="00BE0549">
      <w:pPr>
        <w:rPr>
          <w:b/>
          <w:color w:val="FF0000"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323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496328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505189,30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101,79</w:t>
            </w:r>
          </w:p>
        </w:tc>
      </w:tr>
    </w:tbl>
    <w:p w:rsidR="00BE0549" w:rsidRDefault="00BE0549">
      <w:pPr>
        <w:rPr>
          <w:b/>
          <w:color w:val="FF0000"/>
        </w:rPr>
      </w:pPr>
    </w:p>
    <w:p w:rsidR="00BE0549" w:rsidRDefault="00BE0549">
      <w:pPr>
        <w:rPr>
          <w:b/>
        </w:rPr>
      </w:pPr>
    </w:p>
    <w:p w:rsidR="00BE0549" w:rsidRDefault="00B85F95">
      <w:pPr>
        <w:numPr>
          <w:ilvl w:val="0"/>
          <w:numId w:val="9"/>
        </w:numPr>
        <w:rPr>
          <w:b/>
        </w:rPr>
      </w:pPr>
      <w:r>
        <w:rPr>
          <w:b/>
        </w:rPr>
        <w:t xml:space="preserve">daňové príjmy </w:t>
      </w:r>
    </w:p>
    <w:p w:rsidR="00BE0549" w:rsidRDefault="00BE0549">
      <w:pPr>
        <w:rPr>
          <w:b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323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</w:rPr>
              <w:t xml:space="preserve"> plnenia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208641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      205274,73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98,39</w:t>
            </w:r>
          </w:p>
        </w:tc>
      </w:tr>
    </w:tbl>
    <w:p w:rsidR="00BE0549" w:rsidRDefault="00BE0549">
      <w:pPr>
        <w:rPr>
          <w:b/>
        </w:rPr>
      </w:pPr>
    </w:p>
    <w:p w:rsidR="00BE0549" w:rsidRDefault="00B85F95">
      <w:pPr>
        <w:rPr>
          <w:b/>
        </w:rPr>
      </w:pPr>
      <w:r>
        <w:rPr>
          <w:b/>
        </w:rPr>
        <w:t xml:space="preserve">Výnos dane z príjmov poukázaný územnej samospráve </w:t>
      </w:r>
    </w:p>
    <w:p w:rsidR="00BE0549" w:rsidRDefault="00B85F95">
      <w:r>
        <w:t xml:space="preserve">Z predpokladanej finančnej čiastky v sume 190000,00 EUR z výnosu dane z príjmov boli k 31.12.2014 poukázané finančné prostriedky zo ŠR </w:t>
      </w:r>
      <w:r>
        <w:t xml:space="preserve">v sume 189282,46 EUR, čo predstavuje plnenie na  99,62 %. </w:t>
      </w:r>
    </w:p>
    <w:p w:rsidR="00BE0549" w:rsidRDefault="00BE0549">
      <w:pPr>
        <w:rPr>
          <w:b/>
        </w:rPr>
      </w:pPr>
    </w:p>
    <w:p w:rsidR="00BE0549" w:rsidRDefault="00B85F95">
      <w:pPr>
        <w:rPr>
          <w:b/>
        </w:rPr>
      </w:pPr>
      <w:r>
        <w:rPr>
          <w:b/>
        </w:rPr>
        <w:t>Daň z nehnuteľností</w:t>
      </w:r>
    </w:p>
    <w:p w:rsidR="00BE0549" w:rsidRDefault="00B85F95">
      <w:r>
        <w:t>Z rozpočtovaných 12590,00 EUR bol skutočný príjem k 31.12.2014 v sume 12097,38 EUR, čo je 96,08 % plnenie. K 31.12.2014 obec eviduje pohľadávky na dani z nehnuteľností za rok 2</w:t>
      </w:r>
      <w:r>
        <w:t>014v sume 248,68  EUR.</w:t>
      </w:r>
    </w:p>
    <w:p w:rsidR="00BE0549" w:rsidRDefault="00BE0549">
      <w:pPr>
        <w:rPr>
          <w:b/>
        </w:rPr>
      </w:pPr>
    </w:p>
    <w:p w:rsidR="00BE0549" w:rsidRDefault="00B85F95">
      <w:r>
        <w:rPr>
          <w:b/>
        </w:rPr>
        <w:t xml:space="preserve">Daň za psa </w:t>
      </w:r>
      <w:r>
        <w:t>211,95</w:t>
      </w:r>
    </w:p>
    <w:p w:rsidR="00BE0549" w:rsidRDefault="00B85F95">
      <w:r>
        <w:rPr>
          <w:b/>
        </w:rPr>
        <w:t xml:space="preserve">Daň za užívanie verejného priestranstva </w:t>
      </w:r>
      <w:r>
        <w:t>84</w:t>
      </w:r>
    </w:p>
    <w:p w:rsidR="00BE0549" w:rsidRDefault="00B85F95">
      <w:r>
        <w:rPr>
          <w:b/>
        </w:rPr>
        <w:t xml:space="preserve">Poplatok za komunálny odpad a drobný stavebný odpad  bol </w:t>
      </w:r>
      <w:r>
        <w:t>3598,94</w:t>
      </w:r>
    </w:p>
    <w:p w:rsidR="00BE0549" w:rsidRDefault="00BE0549">
      <w:pPr>
        <w:rPr>
          <w:b/>
          <w:i/>
        </w:rPr>
      </w:pPr>
    </w:p>
    <w:p w:rsidR="00BE0549" w:rsidRDefault="00B85F95">
      <w:pPr>
        <w:numPr>
          <w:ilvl w:val="0"/>
          <w:numId w:val="9"/>
        </w:numPr>
        <w:rPr>
          <w:b/>
        </w:rPr>
      </w:pPr>
      <w:r>
        <w:rPr>
          <w:b/>
        </w:rPr>
        <w:t xml:space="preserve">nedaňové príjmy: </w:t>
      </w:r>
    </w:p>
    <w:p w:rsidR="00BE0549" w:rsidRDefault="00B85F95">
      <w:pPr>
        <w:rPr>
          <w:b/>
        </w:rPr>
      </w:pPr>
      <w:r>
        <w:rPr>
          <w:b/>
        </w:rPr>
        <w:t xml:space="preserve"> </w:t>
      </w: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323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3850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4601,44  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 119,52</w:t>
            </w:r>
          </w:p>
        </w:tc>
      </w:tr>
    </w:tbl>
    <w:p w:rsidR="00BE0549" w:rsidRDefault="00BE0549">
      <w:pPr>
        <w:tabs>
          <w:tab w:val="right" w:pos="284"/>
        </w:tabs>
        <w:rPr>
          <w:b/>
        </w:rPr>
      </w:pPr>
    </w:p>
    <w:p w:rsidR="00BE0549" w:rsidRDefault="00B85F95">
      <w:pPr>
        <w:tabs>
          <w:tab w:val="right" w:pos="284"/>
        </w:tabs>
        <w:rPr>
          <w:b/>
        </w:rPr>
      </w:pPr>
      <w:r>
        <w:rPr>
          <w:b/>
        </w:rPr>
        <w:t>Príjmy z podnikania a z vlastníctva majetku</w:t>
      </w:r>
    </w:p>
    <w:p w:rsidR="00BE0549" w:rsidRDefault="00B85F95">
      <w:r>
        <w:t>Z rozpočtovaných 2200 EUR bol skutočný príjem k 31.12.2014 v sume.1510,98 EUR, čo je 68,68 % plnenie. Uvedený príjem predstavuje príjem z prenajatých nehnuteľností.</w:t>
      </w:r>
    </w:p>
    <w:p w:rsidR="00BE0549" w:rsidRDefault="00BE0549">
      <w:pPr>
        <w:tabs>
          <w:tab w:val="right" w:pos="284"/>
        </w:tabs>
        <w:rPr>
          <w:b/>
        </w:rPr>
      </w:pPr>
    </w:p>
    <w:p w:rsidR="00BE0549" w:rsidRDefault="00BE0549">
      <w:pPr>
        <w:tabs>
          <w:tab w:val="right" w:pos="284"/>
        </w:tabs>
        <w:rPr>
          <w:b/>
        </w:rPr>
      </w:pPr>
    </w:p>
    <w:p w:rsidR="00BE0549" w:rsidRDefault="00B85F95">
      <w:pPr>
        <w:tabs>
          <w:tab w:val="right" w:pos="284"/>
        </w:tabs>
        <w:rPr>
          <w:b/>
        </w:rPr>
      </w:pPr>
      <w:r>
        <w:rPr>
          <w:b/>
        </w:rPr>
        <w:t xml:space="preserve">Administratívne </w:t>
      </w:r>
      <w:r>
        <w:rPr>
          <w:b/>
        </w:rPr>
        <w:t>poplatky a iné poplatky a platby</w:t>
      </w:r>
    </w:p>
    <w:p w:rsidR="00BE0549" w:rsidRDefault="00B85F95">
      <w:r>
        <w:t>Administratívne poplatky - správne poplatky:</w:t>
      </w:r>
    </w:p>
    <w:p w:rsidR="00BE0549" w:rsidRDefault="00B85F95">
      <w:r>
        <w:t xml:space="preserve">Z rozpočtovaných 1650,00 EUR bol skutočný príjem k 31.12.2014 v sume..3090,46 EUR, čo je 187,30% plnenie. </w:t>
      </w:r>
    </w:p>
    <w:p w:rsidR="00BE0549" w:rsidRDefault="00BE0549">
      <w:pPr>
        <w:rPr>
          <w:b/>
        </w:rPr>
      </w:pPr>
    </w:p>
    <w:p w:rsidR="00BE0549" w:rsidRDefault="00B85F95">
      <w:pPr>
        <w:numPr>
          <w:ilvl w:val="0"/>
          <w:numId w:val="9"/>
        </w:numPr>
        <w:rPr>
          <w:b/>
        </w:rPr>
      </w:pPr>
      <w:r>
        <w:rPr>
          <w:b/>
        </w:rPr>
        <w:t xml:space="preserve"> iné nedaňové príjmy: </w:t>
      </w:r>
    </w:p>
    <w:p w:rsidR="00BE0549" w:rsidRDefault="00B85F95">
      <w:pPr>
        <w:numPr>
          <w:ilvl w:val="0"/>
          <w:numId w:val="10"/>
        </w:numPr>
        <w:rPr>
          <w:b/>
        </w:rPr>
      </w:pPr>
      <w:r>
        <w:rPr>
          <w:b/>
        </w:rPr>
        <w:t>Príjem z vkladov na účet (úroky) je 2,84 oproti</w:t>
      </w:r>
      <w:r>
        <w:rPr>
          <w:b/>
        </w:rPr>
        <w:t xml:space="preserve"> rozpočtovaným 2 eurám.</w:t>
      </w:r>
    </w:p>
    <w:p w:rsidR="00BE0549" w:rsidRDefault="00B85F95">
      <w:pPr>
        <w:rPr>
          <w:b/>
        </w:rPr>
      </w:pPr>
      <w:r>
        <w:rPr>
          <w:b/>
        </w:rPr>
        <w:t xml:space="preserve"> </w:t>
      </w: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323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10188,19       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</w:tc>
      </w:tr>
    </w:tbl>
    <w:p w:rsidR="00BE0549" w:rsidRDefault="00BE0549"/>
    <w:p w:rsidR="00BE0549" w:rsidRDefault="00B85F95">
      <w:r>
        <w:t xml:space="preserve">Z nerozpočtovaných iných nedaňových príjmov, bol skutočný príjem vo výške 10340,19 EUR, čo predstavuje vratky z minulých rokov </w:t>
      </w:r>
      <w:r>
        <w:t>príjem SF za 11/2014 vo výške 152 € (tento príjem mal byť na finančných operáciách).</w:t>
      </w:r>
    </w:p>
    <w:p w:rsidR="00BE0549" w:rsidRDefault="00BE0549">
      <w:pPr>
        <w:rPr>
          <w:b/>
        </w:rPr>
      </w:pPr>
    </w:p>
    <w:p w:rsidR="00BE0549" w:rsidRDefault="00B85F95">
      <w:pPr>
        <w:rPr>
          <w:b/>
        </w:rPr>
      </w:pPr>
      <w:r>
        <w:rPr>
          <w:b/>
        </w:rPr>
        <w:t>Prijaté granty a transfery</w:t>
      </w:r>
    </w:p>
    <w:p w:rsidR="00BE0549" w:rsidRDefault="00B85F95">
      <w:r>
        <w:t>Z rozpočtovaných grantov a transferov 283 835,00 EUR bol skutočný príjem vo výške 284970,10 EUR, čo predstavuje 100,4 % plnenie.</w:t>
      </w:r>
    </w:p>
    <w:p w:rsidR="00BE0549" w:rsidRDefault="00BE0549"/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1843"/>
        <w:gridCol w:w="3544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  <w:r>
              <w:rPr>
                <w:b/>
              </w:rPr>
              <w:t>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ÚPSVaR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8487,88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Akt. Práce, opatrovateľstvo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ÚPSVaR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6528,92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Opatrov.cez prac. zmluvy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ÚPSVaR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3170,60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Šk. potreby MŠ a ZŠ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ÚPSVaR</w:t>
            </w:r>
          </w:p>
          <w:p w:rsidR="00BE0549" w:rsidRDefault="00B85F95">
            <w:r>
              <w:t>ÚPSVaR</w:t>
            </w:r>
          </w:p>
          <w:p w:rsidR="00BE0549" w:rsidRDefault="00B85F95">
            <w:r>
              <w:t>ÚPSVaR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9834,60</w:t>
            </w:r>
          </w:p>
          <w:p w:rsidR="00BE0549" w:rsidRDefault="00B85F95">
            <w:pPr>
              <w:jc w:val="right"/>
            </w:pPr>
            <w:r>
              <w:t>111,22</w:t>
            </w:r>
          </w:p>
          <w:p w:rsidR="00BE0549" w:rsidRDefault="00B85F95">
            <w:pPr>
              <w:jc w:val="right"/>
            </w:pPr>
            <w:r>
              <w:t>7146,14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Strava pre deti v HN</w:t>
            </w:r>
          </w:p>
          <w:p w:rsidR="00BE0549" w:rsidRDefault="00B85F95">
            <w:r>
              <w:t>zabezpečenie výkonu os. príj.</w:t>
            </w:r>
          </w:p>
          <w:p w:rsidR="00BE0549" w:rsidRDefault="00B85F95">
            <w:r>
              <w:t xml:space="preserve">Rodinné </w:t>
            </w:r>
            <w:r>
              <w:t>prídavky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3528,24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Zabezpečenie volieb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Fond soc. rozvoja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25438,96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terénni soc. pracovníci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Šk. úrad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2461,00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Na vzdel. poukazy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lastRenderedPageBreak/>
              <w:t>Šk. úrad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5706,00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VaV žiakov zo SZP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Šk. úrad BB</w:t>
            </w:r>
          </w:p>
          <w:p w:rsidR="00BE0549" w:rsidRDefault="00B85F95">
            <w:r>
              <w:t>Šk. úrad BB</w:t>
            </w:r>
          </w:p>
          <w:p w:rsidR="00BE0549" w:rsidRDefault="00B85F95">
            <w:r>
              <w:t>Šk. úrad BB</w:t>
            </w:r>
          </w:p>
          <w:p w:rsidR="00BE0549" w:rsidRDefault="00B85F95">
            <w:r>
              <w:t>Ministerstvo dopravy</w:t>
            </w:r>
          </w:p>
          <w:p w:rsidR="00BE0549" w:rsidRDefault="00B85F95">
            <w:r>
              <w:t>Ministerstvo ŽP</w:t>
            </w:r>
          </w:p>
          <w:p w:rsidR="00BE0549" w:rsidRDefault="00B85F95">
            <w:r>
              <w:t>Ministerstvo vnútra</w:t>
            </w:r>
          </w:p>
          <w:p w:rsidR="00BE0549" w:rsidRDefault="00B85F95">
            <w:r>
              <w:t>Ministerstvo vnútra</w:t>
            </w:r>
          </w:p>
          <w:p w:rsidR="00BE0549" w:rsidRDefault="00B85F95">
            <w:r>
              <w:t>ÚMPSVaR</w:t>
            </w:r>
          </w:p>
          <w:p w:rsidR="00BE0549" w:rsidRDefault="00BE054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2116,00</w:t>
            </w:r>
          </w:p>
          <w:p w:rsidR="00BE0549" w:rsidRDefault="00B85F95">
            <w:pPr>
              <w:jc w:val="right"/>
            </w:pPr>
            <w:r>
              <w:t>204374,00</w:t>
            </w:r>
          </w:p>
          <w:p w:rsidR="00BE0549" w:rsidRDefault="00B85F95">
            <w:pPr>
              <w:jc w:val="right"/>
            </w:pPr>
            <w:r>
              <w:t>2496,00</w:t>
            </w:r>
          </w:p>
          <w:p w:rsidR="00BE0549" w:rsidRDefault="00B85F95">
            <w:pPr>
              <w:jc w:val="right"/>
            </w:pPr>
            <w:r>
              <w:t>862,26</w:t>
            </w:r>
          </w:p>
          <w:p w:rsidR="00BE0549" w:rsidRDefault="00B85F95">
            <w:pPr>
              <w:jc w:val="right"/>
            </w:pPr>
            <w:r>
              <w:t>83,03</w:t>
            </w:r>
          </w:p>
          <w:p w:rsidR="00BE0549" w:rsidRDefault="00B85F95">
            <w:pPr>
              <w:jc w:val="right"/>
            </w:pPr>
            <w:r>
              <w:t>292,38</w:t>
            </w:r>
          </w:p>
          <w:p w:rsidR="00BE0549" w:rsidRDefault="00B85F95">
            <w:pPr>
              <w:jc w:val="right"/>
            </w:pPr>
            <w:r>
              <w:t>1832,87</w:t>
            </w:r>
          </w:p>
          <w:p w:rsidR="00BE0549" w:rsidRDefault="00B85F95">
            <w:pPr>
              <w:jc w:val="right"/>
            </w:pPr>
            <w:r>
              <w:t>500,00</w:t>
            </w:r>
          </w:p>
          <w:p w:rsidR="00BE0549" w:rsidRDefault="00BE0549">
            <w:pPr>
              <w:jc w:val="righ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VaV 5 ročných detí</w:t>
            </w:r>
          </w:p>
          <w:p w:rsidR="00BE0549" w:rsidRDefault="00B85F95">
            <w:r>
              <w:t>NFP na školstvo</w:t>
            </w:r>
          </w:p>
          <w:p w:rsidR="00BE0549" w:rsidRDefault="00B85F95">
            <w:r>
              <w:t>Na dopravu žiakov</w:t>
            </w:r>
          </w:p>
          <w:p w:rsidR="00BE0549" w:rsidRDefault="00B85F95">
            <w:r>
              <w:t>Na výkon stavebného úradu</w:t>
            </w:r>
          </w:p>
          <w:p w:rsidR="00BE0549" w:rsidRDefault="00B85F95">
            <w:r>
              <w:t>Starostlivosť o ŽP</w:t>
            </w:r>
          </w:p>
          <w:p w:rsidR="00BE0549" w:rsidRDefault="00B85F95">
            <w:r>
              <w:t>Evidencia obyvateľov</w:t>
            </w:r>
          </w:p>
          <w:p w:rsidR="00BE0549" w:rsidRDefault="00B85F95">
            <w:r>
              <w:t>Matričná činnosť</w:t>
            </w:r>
          </w:p>
          <w:p w:rsidR="00BE0549" w:rsidRDefault="00B85F95">
            <w:r>
              <w:t>Humanit,.</w:t>
            </w:r>
            <w:r>
              <w:t xml:space="preserve"> pomoc jednotlivcovi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S p o l u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right"/>
            </w:pPr>
            <w:r>
              <w:t>284970,10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/>
        </w:tc>
      </w:tr>
    </w:tbl>
    <w:p w:rsidR="00BE0549" w:rsidRDefault="00B85F95">
      <w:r>
        <w:t xml:space="preserve"> </w:t>
      </w:r>
    </w:p>
    <w:p w:rsidR="00BE0549" w:rsidRDefault="00B85F95">
      <w:pPr>
        <w:spacing w:line="360" w:lineRule="auto"/>
      </w:pPr>
      <w:r>
        <w:t>Granty a transfery boli účelovo určené a boli použité v súlade s ich účelom.</w:t>
      </w:r>
    </w:p>
    <w:p w:rsidR="00BE0549" w:rsidRDefault="00BE0549"/>
    <w:p w:rsidR="00BE0549" w:rsidRDefault="00B85F95">
      <w:pPr>
        <w:numPr>
          <w:ilvl w:val="0"/>
          <w:numId w:val="8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Kapitálové príjmy: Obec v r. 2014 nemala kapitálové príjmy. </w:t>
      </w:r>
    </w:p>
    <w:p w:rsidR="00BE0549" w:rsidRDefault="00B85F95">
      <w:pPr>
        <w:rPr>
          <w:b/>
          <w:color w:val="000000"/>
        </w:rPr>
      </w:pPr>
      <w:r>
        <w:rPr>
          <w:b/>
          <w:color w:val="000000"/>
        </w:rPr>
        <w:t xml:space="preserve">V pôvodne schválenom rozpočte boli rozpočtované kapitálové príjmy zo </w:t>
      </w:r>
      <w:r>
        <w:rPr>
          <w:b/>
          <w:color w:val="000000"/>
        </w:rPr>
        <w:t>štátneho rozpočtu na infraštruktúru v obci, po prijatí uznesenia poslancami bola táto akcia zrušená.</w:t>
      </w:r>
    </w:p>
    <w:p w:rsidR="00BE0549" w:rsidRDefault="00BE0549">
      <w:pPr>
        <w:rPr>
          <w:b/>
          <w:color w:val="000000"/>
        </w:rPr>
      </w:pPr>
    </w:p>
    <w:p w:rsidR="00BE0549" w:rsidRDefault="00BE0549">
      <w:pPr>
        <w:rPr>
          <w:b/>
          <w:color w:val="FF0000"/>
        </w:rPr>
      </w:pPr>
    </w:p>
    <w:p w:rsidR="00BE0549" w:rsidRDefault="00BE0549">
      <w:pPr>
        <w:rPr>
          <w:b/>
        </w:rPr>
      </w:pPr>
    </w:p>
    <w:p w:rsidR="00BE0549" w:rsidRDefault="00B85F95">
      <w:pPr>
        <w:numPr>
          <w:ilvl w:val="0"/>
          <w:numId w:val="8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Príjmové finančné operácie: </w:t>
      </w:r>
    </w:p>
    <w:p w:rsidR="00BE0549" w:rsidRDefault="00BE0549">
      <w:pPr>
        <w:rPr>
          <w:b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323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11993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28993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241</w:t>
            </w:r>
          </w:p>
        </w:tc>
      </w:tr>
    </w:tbl>
    <w:p w:rsidR="00BE0549" w:rsidRDefault="00BE0549"/>
    <w:p w:rsidR="00BE0549" w:rsidRDefault="00B85F95">
      <w:r>
        <w:t xml:space="preserve">Z rozpočtovaných finančných príjmov 11993 EUR </w:t>
      </w:r>
      <w:r>
        <w:t>bol skutočný príjem k 31.12.2014 v sume 28993 EUR. Uvedená čiastka predstavuje nevyčerpané normatívne FP za rok 2013, pričom 17000 eur z normatívnych FP na ZŠ bolo vrátených do štátneho rozpočtu z dôvodu ich nevyčerpania do 31.3.2014. FP neboli vyčerpané v</w:t>
      </w:r>
      <w:r>
        <w:t> určenom termíne z dôvodu zmien vo vedení obce v r. 2013.</w:t>
      </w:r>
    </w:p>
    <w:p w:rsidR="00BE0549" w:rsidRDefault="00B85F95">
      <w:r>
        <w:t xml:space="preserve"> </w:t>
      </w:r>
    </w:p>
    <w:p w:rsidR="00BE0549" w:rsidRDefault="00BE0549">
      <w:pPr>
        <w:rPr>
          <w:b/>
          <w:color w:val="FF0000"/>
        </w:rPr>
      </w:pPr>
    </w:p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3. Rozbor čerpania výdavkov za rok 2014 </w:t>
      </w:r>
    </w:p>
    <w:p w:rsidR="00BE0549" w:rsidRDefault="00BE0549">
      <w:pPr>
        <w:rPr>
          <w:b/>
          <w:color w:val="0000FF"/>
          <w:sz w:val="28"/>
          <w:szCs w:val="28"/>
        </w:rPr>
      </w:pPr>
    </w:p>
    <w:p w:rsidR="00BE0549" w:rsidRDefault="00B85F95">
      <w:pPr>
        <w:numPr>
          <w:ilvl w:val="0"/>
          <w:numId w:val="11"/>
        </w:numPr>
      </w:pPr>
      <w:r>
        <w:rPr>
          <w:b/>
          <w:color w:val="FF0000"/>
        </w:rPr>
        <w:lastRenderedPageBreak/>
        <w:t>Bežné výdavky</w:t>
      </w:r>
    </w:p>
    <w:p w:rsidR="00BE0549" w:rsidRDefault="00BE0549"/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323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499239,48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489975,90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98,14</w:t>
            </w:r>
          </w:p>
        </w:tc>
      </w:tr>
    </w:tbl>
    <w:p w:rsidR="00BE0549" w:rsidRDefault="00BE0549"/>
    <w:p w:rsidR="00BE0549" w:rsidRDefault="00B85F95">
      <w:r>
        <w:t>Z rozpočtovaných celkových výdavkov s kódom zdroja 41</w:t>
      </w:r>
      <w:r>
        <w:t xml:space="preserve"> (vlastné výdavky)203411,52 EUR bolo skutočne čerpané  k 31.12.2014 v sume 204090,84  EUR, čo predstavuje 100,33,% čerpanie. (Vlastné bežné príjmy obce pritom predstavujú sumu 220067,20 €, rozdiel medzi príjmami a výdavkami predstavuje 15976,36 €). </w:t>
      </w:r>
      <w:r>
        <w:rPr>
          <w:u w:val="single"/>
        </w:rPr>
        <w:t>Rozdiel</w:t>
      </w:r>
      <w:r>
        <w:rPr>
          <w:u w:val="single"/>
        </w:rPr>
        <w:t xml:space="preserve"> v rozpočte</w:t>
      </w:r>
      <w:r>
        <w:t xml:space="preserve"> výdavkov a v skutočnosti hradených z vlastných zdrojov je z dôvodu časového nesúladu úhrad výdavkov a ich refundácie z ÚPSVaR.</w:t>
      </w:r>
    </w:p>
    <w:p w:rsidR="00BE0549" w:rsidRDefault="00B85F95">
      <w:r>
        <w:t>Výdavky s kódom zdroja 111 boli použité v súlade s ich určením. Nevyčerpané FP vo výške 27280,42€ boli použité do 31.</w:t>
      </w:r>
      <w:r>
        <w:t xml:space="preserve"> marca 2015, išlo o sumu 27039,31- NFP na ZŠ a 241,11 – dotáciu na dopravu žiakov.</w:t>
      </w:r>
    </w:p>
    <w:p w:rsidR="00BE0549" w:rsidRDefault="00BE0549"/>
    <w:p w:rsidR="00BE0549" w:rsidRDefault="00BE0549">
      <w:pPr>
        <w:rPr>
          <w:b/>
          <w:color w:val="FF0000"/>
        </w:rPr>
      </w:pPr>
    </w:p>
    <w:p w:rsidR="00BE0549" w:rsidRDefault="00B85F95">
      <w:r>
        <w:rPr>
          <w:b/>
        </w:rPr>
        <w:t xml:space="preserve"> </w:t>
      </w:r>
    </w:p>
    <w:p w:rsidR="00BE0549" w:rsidRDefault="00B85F95">
      <w:pPr>
        <w:rPr>
          <w:color w:val="FF0000"/>
        </w:rPr>
      </w:pPr>
      <w:r>
        <w:rPr>
          <w:color w:val="FF0000"/>
        </w:rPr>
        <w:t xml:space="preserve">Čerpanie jednotlivých rozpočtových položiek bežného rozpočtu je prílohou Záverečného účtu. </w:t>
      </w:r>
    </w:p>
    <w:p w:rsidR="00BE0549" w:rsidRDefault="00BE0549"/>
    <w:p w:rsidR="00BE0549" w:rsidRDefault="00B85F95">
      <w:pPr>
        <w:rPr>
          <w:b/>
        </w:rPr>
      </w:pPr>
      <w:r>
        <w:rPr>
          <w:b/>
        </w:rPr>
        <w:t xml:space="preserve">Medzi významné položky bežného rozpočtu patrí: </w:t>
      </w:r>
    </w:p>
    <w:p w:rsidR="00BE0549" w:rsidRDefault="00B85F95">
      <w:pPr>
        <w:tabs>
          <w:tab w:val="right" w:pos="284"/>
        </w:tabs>
        <w:rPr>
          <w:b/>
        </w:rPr>
      </w:pPr>
      <w:r>
        <w:rPr>
          <w:b/>
        </w:rPr>
        <w:t>Mzdy, platy, služobné príjmy</w:t>
      </w:r>
      <w:r>
        <w:rPr>
          <w:b/>
        </w:rPr>
        <w:t xml:space="preserve"> a ostatné osobné vyrovnania</w:t>
      </w:r>
    </w:p>
    <w:p w:rsidR="00BE0549" w:rsidRDefault="00B85F95">
      <w:r>
        <w:t>Z rozpočtovaných 262716,02 EUR bolo skutočné čerpanie k 31.12.2014 v sume.</w:t>
      </w:r>
      <w:r>
        <w:rPr>
          <w:u w:val="single"/>
        </w:rPr>
        <w:t>248414,30 EUR, čo je 94,56 % čerpanie</w:t>
      </w:r>
      <w:r>
        <w:t xml:space="preserve">. Patria sem mzdové prostriedky pracovníkov OcÚ, čiastočného úväzku matrikárky, opatrovateľskej služby, aktivačných </w:t>
      </w:r>
      <w:r>
        <w:t>pracovníkov  terénnych sociálnych pracovníkov a pracovníkov školstva..</w:t>
      </w:r>
    </w:p>
    <w:p w:rsidR="00BE0549" w:rsidRDefault="00B85F95">
      <w:pPr>
        <w:tabs>
          <w:tab w:val="right" w:pos="284"/>
        </w:tabs>
        <w:rPr>
          <w:b/>
        </w:rPr>
      </w:pPr>
      <w:r>
        <w:rPr>
          <w:b/>
        </w:rPr>
        <w:t>Poistné a príspevok do poisťovní</w:t>
      </w:r>
    </w:p>
    <w:p w:rsidR="00BE0549" w:rsidRDefault="00B85F95">
      <w:r>
        <w:t>Z rozpočtovaných  90041,84 EUR bolo skutočne čerpané k 31.12.2014 v sume</w:t>
      </w:r>
      <w:r>
        <w:rPr>
          <w:b/>
          <w:u w:val="single"/>
        </w:rPr>
        <w:t xml:space="preserve"> 85495,24 EUR, čo je 94,95 % čerpanie.</w:t>
      </w:r>
      <w:r>
        <w:t xml:space="preserve"> Okrem odvodov z miezd sú tu vykázané odvo</w:t>
      </w:r>
      <w:r>
        <w:t>dy z dohôd, ktoré sú podľa RK započítané v tovaroch a službách ( ide hlavne o DoVP na úseku stavebného úradu, členov VK a odmeny veliteľa DHZ).</w:t>
      </w:r>
    </w:p>
    <w:p w:rsidR="00BE0549" w:rsidRDefault="00B85F95">
      <w:pPr>
        <w:tabs>
          <w:tab w:val="right" w:pos="284"/>
        </w:tabs>
        <w:rPr>
          <w:b/>
        </w:rPr>
      </w:pPr>
      <w:r>
        <w:rPr>
          <w:b/>
        </w:rPr>
        <w:t>Tovary a služby</w:t>
      </w:r>
    </w:p>
    <w:p w:rsidR="00BE0549" w:rsidRDefault="00B85F95">
      <w:r>
        <w:t>Z rozpočtovaných 137295,76 EUR bolo skutočne čerpané k 31.12.2014 v sume.</w:t>
      </w:r>
      <w:r>
        <w:rPr>
          <w:b/>
          <w:u w:val="single"/>
        </w:rPr>
        <w:t>145488,84 EUR, čo je 10</w:t>
      </w:r>
      <w:r>
        <w:rPr>
          <w:b/>
          <w:u w:val="single"/>
        </w:rPr>
        <w:t>5,97 % čerpanie.</w:t>
      </w:r>
      <w:r>
        <w:t xml:space="preserve"> Ide o prevádzkové výdavky všetkých stredísk OcÚ, ako sú cestovné náhrady, energie, materiál, dopravné, rutinná a štandardná údržba, nájomné za nájom a ostatné tovary a služby. Rozpočet je prekročený  z dôvodu horeuvedeného časového nesúlad</w:t>
      </w:r>
      <w:r>
        <w:t>u medzi úhradou a refundáciou výdavkov hradených z prostriedkov UPSVaR a nezrealizovaných posledných decembrových úprav rozpočtu výdavkov financovaných zo ŠR.</w:t>
      </w:r>
    </w:p>
    <w:p w:rsidR="00BE0549" w:rsidRDefault="00B85F95">
      <w:pPr>
        <w:tabs>
          <w:tab w:val="right" w:pos="284"/>
        </w:tabs>
        <w:rPr>
          <w:b/>
        </w:rPr>
      </w:pPr>
      <w:r>
        <w:rPr>
          <w:b/>
        </w:rPr>
        <w:t>Bežné transfery</w:t>
      </w:r>
    </w:p>
    <w:p w:rsidR="00BE0549" w:rsidRDefault="00B85F95">
      <w:r>
        <w:t xml:space="preserve">Z rozpočtovaných 9185,86 EUR bolo skutočne čerpané k 31.12.2014 v sume </w:t>
      </w:r>
      <w:r>
        <w:rPr>
          <w:b/>
          <w:u w:val="single"/>
        </w:rPr>
        <w:t xml:space="preserve">10577,16. </w:t>
      </w:r>
      <w:r>
        <w:rPr>
          <w:b/>
          <w:u w:val="single"/>
        </w:rPr>
        <w:t xml:space="preserve">EUR, čo predstavuje 115  </w:t>
      </w:r>
      <w:r>
        <w:t>% čerpanie (vyplácanie osobitného príjemcu – PnD- decembrový transfér už nebol premietnutý do úprav rozpočtu.</w:t>
      </w:r>
    </w:p>
    <w:p w:rsidR="00BE0549" w:rsidRDefault="00B85F95">
      <w:pPr>
        <w:tabs>
          <w:tab w:val="right" w:pos="284"/>
        </w:tabs>
        <w:rPr>
          <w:b/>
        </w:rPr>
      </w:pPr>
      <w:r>
        <w:rPr>
          <w:b/>
        </w:rPr>
        <w:t>Splácanie úrokov a ostatné platby súvisiace s úvermi, pôžičkami a návratnými     finančnými výpomocami – obec nemá žiadne</w:t>
      </w:r>
      <w:r>
        <w:rPr>
          <w:b/>
        </w:rPr>
        <w:t xml:space="preserve"> úvery ani pôžičky.</w:t>
      </w:r>
    </w:p>
    <w:p w:rsidR="00BE0549" w:rsidRDefault="00B85F95">
      <w:pPr>
        <w:rPr>
          <w:b/>
          <w:color w:val="FF0000"/>
        </w:rPr>
      </w:pPr>
      <w:r>
        <w:rPr>
          <w:b/>
          <w:color w:val="FF0000"/>
        </w:rPr>
        <w:t>2) Kapitálové výdavky  obec v roku 2014 nemala kapitálové výdavky</w:t>
      </w:r>
    </w:p>
    <w:p w:rsidR="00BE0549" w:rsidRDefault="00B85F95">
      <w:pPr>
        <w:rPr>
          <w:b/>
        </w:rPr>
      </w:pPr>
      <w:r>
        <w:rPr>
          <w:b/>
        </w:rPr>
        <w:lastRenderedPageBreak/>
        <w:t xml:space="preserve"> </w:t>
      </w:r>
    </w:p>
    <w:p w:rsidR="00BE0549" w:rsidRDefault="00B85F95">
      <w:pPr>
        <w:rPr>
          <w:b/>
          <w:color w:val="FF0000"/>
        </w:rPr>
      </w:pPr>
      <w:r>
        <w:rPr>
          <w:b/>
          <w:color w:val="FF0000"/>
        </w:rPr>
        <w:t>3) Výdavkové finančné operácie  neboli účtované.</w:t>
      </w:r>
    </w:p>
    <w:p w:rsidR="00BE0549" w:rsidRDefault="00BE0549">
      <w:pPr>
        <w:rPr>
          <w:color w:val="FF0000"/>
        </w:rPr>
      </w:pPr>
    </w:p>
    <w:p w:rsidR="00BE0549" w:rsidRDefault="00BE0549">
      <w:pPr>
        <w:tabs>
          <w:tab w:val="right" w:pos="5040"/>
        </w:tabs>
        <w:rPr>
          <w:b/>
        </w:rPr>
      </w:pPr>
    </w:p>
    <w:p w:rsidR="00BE0549" w:rsidRDefault="00BE0549">
      <w:pPr>
        <w:tabs>
          <w:tab w:val="right" w:pos="5040"/>
        </w:tabs>
      </w:pPr>
    </w:p>
    <w:p w:rsidR="00BE0549" w:rsidRDefault="00B85F95">
      <w:pPr>
        <w:tabs>
          <w:tab w:val="right" w:pos="5040"/>
        </w:tabs>
      </w:pPr>
      <w:r>
        <w:tab/>
      </w:r>
      <w:r>
        <w:rPr>
          <w:b/>
          <w:color w:val="0000FF"/>
          <w:sz w:val="28"/>
          <w:szCs w:val="28"/>
        </w:rPr>
        <w:t>4. Prebytok/schodok rozpočtového hospodárenia za rok 2014</w:t>
      </w:r>
    </w:p>
    <w:p w:rsidR="00BE0549" w:rsidRDefault="00BE0549">
      <w:pPr>
        <w:tabs>
          <w:tab w:val="right" w:pos="5040"/>
        </w:tabs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686"/>
      </w:tblGrid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center"/>
              <w:rPr>
                <w:b/>
                <w:bCs/>
              </w:rPr>
            </w:pPr>
          </w:p>
          <w:p w:rsidR="00BE0549" w:rsidRDefault="00B85F95">
            <w:pPr>
              <w:jc w:val="center"/>
            </w:pPr>
            <w:r>
              <w:rPr>
                <w:b/>
                <w:bCs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BE0549" w:rsidRDefault="00B85F9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31.12.2014 v EUR</w:t>
            </w:r>
          </w:p>
          <w:p w:rsidR="00BE0549" w:rsidRDefault="00BE0549">
            <w:pPr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/>
        </w:tc>
        <w:tc>
          <w:tcPr>
            <w:tcW w:w="3686" w:type="dxa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/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</w:pPr>
            <w:r>
              <w:t>505189,30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505189,30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</w:pPr>
            <w:r>
              <w:t>489975,90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489975,90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</w:pPr>
            <w:r>
              <w:t>15213,40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right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right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E0549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  <w:rPr>
                <w:b/>
              </w:rPr>
            </w:pPr>
            <w:r>
              <w:rPr>
                <w:b/>
              </w:rPr>
              <w:t>15213,40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b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t xml:space="preserve">                                             43120,46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b/>
                <w:i/>
                <w:iCs/>
                <w:sz w:val="20"/>
                <w:szCs w:val="20"/>
              </w:rPr>
              <w:t xml:space="preserve">6Upravený prebytok/schodok </w:t>
            </w:r>
            <w:r>
              <w:rPr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</w:pPr>
            <w:r>
              <w:t>-27907,06,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sz w:val="20"/>
                <w:szCs w:val="20"/>
              </w:rPr>
              <w:t>06Príjmy z finančných operácií</w:t>
            </w:r>
          </w:p>
        </w:tc>
        <w:tc>
          <w:tcPr>
            <w:tcW w:w="3686" w:type="dxa"/>
            <w:tcBorders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28993,00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r>
              <w:rPr>
                <w:b/>
                <w:bCs/>
                <w:i/>
                <w:iCs/>
                <w:sz w:val="20"/>
                <w:szCs w:val="20"/>
              </w:rPr>
              <w:t xml:space="preserve">Rozdiel finančných </w:t>
            </w:r>
            <w:r>
              <w:rPr>
                <w:b/>
                <w:bCs/>
                <w:i/>
                <w:iCs/>
                <w:sz w:val="20"/>
                <w:szCs w:val="20"/>
              </w:rPr>
              <w:t>operácií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549" w:rsidRDefault="00B85F95">
            <w:pPr>
              <w:jc w:val="right"/>
              <w:rPr>
                <w:b/>
              </w:rPr>
            </w:pPr>
            <w:r>
              <w:rPr>
                <w:b/>
              </w:rPr>
              <w:t>28993,00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534182,30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ind w:right="-108"/>
              <w:jc w:val="right"/>
            </w:pPr>
            <w:r>
              <w:t>489975,90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44206,40</w:t>
            </w:r>
          </w:p>
          <w:p w:rsidR="00BE0549" w:rsidRDefault="00BE0549">
            <w:pPr>
              <w:ind w:right="-108"/>
              <w:jc w:val="right"/>
              <w:rPr>
                <w:b/>
              </w:rPr>
            </w:pPr>
          </w:p>
          <w:p w:rsidR="00BE0549" w:rsidRDefault="00BE0549">
            <w:pPr>
              <w:ind w:right="-108"/>
              <w:jc w:val="right"/>
              <w:rPr>
                <w:b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rPr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ind w:right="-108"/>
              <w:jc w:val="right"/>
            </w:pPr>
            <w:r>
              <w:t>43120,46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ind w:right="-108"/>
              <w:jc w:val="right"/>
            </w:pPr>
            <w:r>
              <w:t>1085,94</w:t>
            </w:r>
          </w:p>
        </w:tc>
      </w:tr>
    </w:tbl>
    <w:p w:rsidR="00BE0549" w:rsidRDefault="00BE0549">
      <w:pPr>
        <w:rPr>
          <w:rFonts w:ascii="Arial" w:hAnsi="Arial" w:cs="Arial"/>
        </w:rPr>
      </w:pPr>
    </w:p>
    <w:p w:rsidR="00BE0549" w:rsidRDefault="00B85F95">
      <w:pPr>
        <w:tabs>
          <w:tab w:val="right" w:pos="7740"/>
        </w:tabs>
      </w:pPr>
      <w:r>
        <w:rPr>
          <w:b/>
        </w:rPr>
        <w:t>Schodok rozpočtu v sume 27907,06 EUR</w:t>
      </w:r>
      <w:r>
        <w:t xml:space="preserve"> zistený podľa ustanovenia § 10 ods. 3 písm. a) </w:t>
      </w:r>
      <w:r>
        <w:t xml:space="preserve">a b) zákona č. 583/2004 Z.z. o rozpočtových pravidlách územnej samosprávy a o zmene a doplnení niektorých zákonov v z.n.p. bol v rozpočtovom roku 2014 </w:t>
      </w:r>
      <w:r>
        <w:rPr>
          <w:b/>
          <w:u w:val="single"/>
        </w:rPr>
        <w:t>vysporiadaný :</w:t>
      </w:r>
      <w:r>
        <w:rPr>
          <w:b/>
          <w:u w:val="single"/>
        </w:rPr>
        <w:tab/>
      </w:r>
    </w:p>
    <w:p w:rsidR="00BE0549" w:rsidRDefault="00B85F95">
      <w:pPr>
        <w:numPr>
          <w:ilvl w:val="0"/>
          <w:numId w:val="12"/>
        </w:numPr>
        <w:tabs>
          <w:tab w:val="left" w:pos="0"/>
          <w:tab w:val="right" w:pos="4860"/>
        </w:tabs>
        <w:rPr>
          <w:b/>
          <w:u w:val="single"/>
        </w:rPr>
      </w:pPr>
      <w:r>
        <w:rPr>
          <w:b/>
          <w:u w:val="single"/>
        </w:rPr>
        <w:t>z finančných operácií vo výške</w:t>
      </w:r>
      <w:r>
        <w:rPr>
          <w:b/>
          <w:u w:val="single"/>
        </w:rPr>
        <w:tab/>
        <w:t>27907,06 EUR</w:t>
      </w:r>
    </w:p>
    <w:p w:rsidR="00BE0549" w:rsidRDefault="00B85F95">
      <w:pPr>
        <w:tabs>
          <w:tab w:val="right" w:pos="5580"/>
        </w:tabs>
      </w:pPr>
      <w:r>
        <w:t>z prebytku:</w:t>
      </w:r>
    </w:p>
    <w:p w:rsidR="00BE0549" w:rsidRDefault="00B85F95">
      <w:pPr>
        <w:numPr>
          <w:ilvl w:val="0"/>
          <w:numId w:val="12"/>
        </w:numPr>
        <w:tabs>
          <w:tab w:val="left" w:pos="0"/>
          <w:tab w:val="right" w:pos="4860"/>
        </w:tabs>
      </w:pPr>
      <w:r>
        <w:t>27280,42.—nevyčerpaný normatív ZŠ</w:t>
      </w:r>
      <w:r>
        <w:t xml:space="preserve"> , ktorý bol vyčerpaný do 31.3.2015</w:t>
      </w:r>
    </w:p>
    <w:p w:rsidR="00BE0549" w:rsidRDefault="00B85F95">
      <w:pPr>
        <w:numPr>
          <w:ilvl w:val="0"/>
          <w:numId w:val="12"/>
        </w:numPr>
        <w:tabs>
          <w:tab w:val="left" w:pos="0"/>
          <w:tab w:val="right" w:pos="4860"/>
        </w:tabs>
      </w:pPr>
      <w:r>
        <w:t>15840,04 – depozit na mzdy ZŠ za 12/2014</w:t>
      </w:r>
    </w:p>
    <w:p w:rsidR="00BE0549" w:rsidRDefault="00BE0549">
      <w:pPr>
        <w:tabs>
          <w:tab w:val="right" w:pos="5580"/>
        </w:tabs>
      </w:pPr>
    </w:p>
    <w:p w:rsidR="00BE0549" w:rsidRDefault="00B85F95">
      <w:pPr>
        <w:tabs>
          <w:tab w:val="right" w:pos="5580"/>
        </w:tabs>
      </w:pPr>
      <w:r>
        <w:rPr>
          <w:b/>
        </w:rPr>
        <w:t xml:space="preserve">Zostatok  finančných operácií </w:t>
      </w:r>
      <w:r>
        <w:t>v sume 28993 EUR, bol  použitý na:</w:t>
      </w:r>
    </w:p>
    <w:p w:rsidR="00BE0549" w:rsidRDefault="00B85F95">
      <w:pPr>
        <w:numPr>
          <w:ilvl w:val="0"/>
          <w:numId w:val="12"/>
        </w:numPr>
        <w:tabs>
          <w:tab w:val="left" w:pos="0"/>
          <w:tab w:val="right" w:pos="7920"/>
        </w:tabs>
      </w:pPr>
      <w:r>
        <w:t>vysporiadanie schodku bežného v sume</w:t>
      </w:r>
      <w:r>
        <w:tab/>
        <w:t>27907,06 EUR</w:t>
      </w:r>
    </w:p>
    <w:p w:rsidR="00BE0549" w:rsidRDefault="00BE0549">
      <w:pPr>
        <w:tabs>
          <w:tab w:val="right" w:pos="5580"/>
        </w:tabs>
        <w:rPr>
          <w:b/>
        </w:rPr>
      </w:pPr>
    </w:p>
    <w:p w:rsidR="00BE0549" w:rsidRDefault="00BE0549">
      <w:pPr>
        <w:spacing w:line="360" w:lineRule="auto"/>
        <w:rPr>
          <w:color w:val="FF0000"/>
        </w:rPr>
      </w:pPr>
    </w:p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5. Tvorba a použitie prostriedkov peňažných fondov (rezervnéh</w:t>
      </w:r>
      <w:r>
        <w:rPr>
          <w:b/>
          <w:color w:val="0000FF"/>
          <w:sz w:val="28"/>
          <w:szCs w:val="28"/>
        </w:rPr>
        <w:t>o fondu) a sociálneho fondu</w:t>
      </w:r>
    </w:p>
    <w:p w:rsidR="00BE0549" w:rsidRDefault="00BE0549"/>
    <w:p w:rsidR="00BE0549" w:rsidRDefault="00B85F95">
      <w:pPr>
        <w:rPr>
          <w:b/>
        </w:rPr>
      </w:pPr>
      <w:r>
        <w:rPr>
          <w:b/>
        </w:rPr>
        <w:t>Rezervný fond</w:t>
      </w:r>
    </w:p>
    <w:p w:rsidR="00BE0549" w:rsidRDefault="00B85F95">
      <w:r>
        <w:t xml:space="preserve">Obec vytvára rezervný fond v zmysle ustanovenia § 15 zákona č.583/2004 Z.z. v z.n.p.. O použití rezervného fondu rozhoduje obecné zastupiteľstvo. Nakoľko Obec Hucín skončila rok 2013 schodkom 19619,98 €, rezervný </w:t>
      </w:r>
      <w:r>
        <w:t xml:space="preserve">fond nebol tvorený. </w:t>
      </w:r>
    </w:p>
    <w:p w:rsidR="00BE0549" w:rsidRDefault="00B85F95">
      <w:pPr>
        <w:rPr>
          <w:b/>
        </w:rPr>
      </w:pPr>
      <w:r>
        <w:rPr>
          <w:b/>
        </w:rPr>
        <w:t xml:space="preserve"> </w:t>
      </w:r>
    </w:p>
    <w:p w:rsidR="00BE0549" w:rsidRDefault="00B85F95">
      <w:pPr>
        <w:rPr>
          <w:b/>
        </w:rPr>
      </w:pPr>
      <w:r>
        <w:rPr>
          <w:b/>
        </w:rPr>
        <w:t>Zostatok FP na účtoch a v pokladni obce:</w:t>
      </w:r>
    </w:p>
    <w:p w:rsidR="00BE0549" w:rsidRDefault="00BE0549">
      <w:pPr>
        <w:rPr>
          <w:b/>
        </w:rPr>
      </w:pPr>
    </w:p>
    <w:p w:rsidR="00BE0549" w:rsidRDefault="00B85F95">
      <w:pPr>
        <w:rPr>
          <w:b/>
        </w:rPr>
      </w:pPr>
      <w:r>
        <w:rPr>
          <w:b/>
        </w:rPr>
        <w:t>ZBU-28626582/0200.........................................1435,57</w:t>
      </w:r>
    </w:p>
    <w:p w:rsidR="00BE0549" w:rsidRDefault="00B85F95">
      <w:pPr>
        <w:rPr>
          <w:b/>
        </w:rPr>
      </w:pPr>
      <w:r>
        <w:rPr>
          <w:b/>
        </w:rPr>
        <w:t>ZS  - 1621960551/0200....................................14522,43</w:t>
      </w:r>
    </w:p>
    <w:p w:rsidR="00BE0549" w:rsidRDefault="00B85F95">
      <w:pPr>
        <w:rPr>
          <w:b/>
        </w:rPr>
      </w:pPr>
      <w:r>
        <w:rPr>
          <w:b/>
        </w:rPr>
        <w:t>ŠJ-    1653870956/0200 ....................................</w:t>
      </w:r>
      <w:r>
        <w:rPr>
          <w:b/>
        </w:rPr>
        <w:t>. 277,77</w:t>
      </w:r>
    </w:p>
    <w:p w:rsidR="00BE0549" w:rsidRDefault="00B85F95">
      <w:pPr>
        <w:rPr>
          <w:b/>
        </w:rPr>
      </w:pPr>
      <w:r>
        <w:rPr>
          <w:b/>
        </w:rPr>
        <w:t>RÚ-   2523874451/0200 ..................................15969,35</w:t>
      </w:r>
    </w:p>
    <w:p w:rsidR="00BE0549" w:rsidRDefault="00B85F95">
      <w:pPr>
        <w:pBdr>
          <w:bottom w:val="single" w:sz="6" w:space="1" w:color="000000"/>
        </w:pBdr>
        <w:rPr>
          <w:b/>
        </w:rPr>
      </w:pPr>
      <w:r>
        <w:rPr>
          <w:b/>
        </w:rPr>
        <w:t>EU     0513002642/0900 .................................   1006,66</w:t>
      </w:r>
    </w:p>
    <w:p w:rsidR="00BE0549" w:rsidRDefault="00B85F95">
      <w:pPr>
        <w:pBdr>
          <w:bottom w:val="single" w:sz="6" w:space="1" w:color="000000"/>
        </w:pBdr>
        <w:rPr>
          <w:b/>
        </w:rPr>
      </w:pPr>
      <w:r>
        <w:rPr>
          <w:b/>
        </w:rPr>
        <w:t>Pokladňa ä1024,17-145,01 –SF).....................     879,16</w:t>
      </w:r>
    </w:p>
    <w:p w:rsidR="00BE0549" w:rsidRDefault="00B85F95">
      <w:pPr>
        <w:rPr>
          <w:b/>
        </w:rPr>
      </w:pPr>
      <w:r>
        <w:rPr>
          <w:b/>
        </w:rPr>
        <w:lastRenderedPageBreak/>
        <w:t xml:space="preserve">S p o l u :                                          </w:t>
      </w:r>
      <w:r>
        <w:rPr>
          <w:b/>
        </w:rPr>
        <w:t xml:space="preserve">                 34090,94</w:t>
      </w:r>
    </w:p>
    <w:p w:rsidR="00BE0549" w:rsidRDefault="00B85F95">
      <w:pPr>
        <w:rPr>
          <w:b/>
        </w:rPr>
      </w:pPr>
      <w:r>
        <w:rPr>
          <w:b/>
        </w:rPr>
        <w:t>1</w:t>
      </w:r>
    </w:p>
    <w:p w:rsidR="00BE0549" w:rsidRDefault="00B85F95">
      <w:pPr>
        <w:rPr>
          <w:b/>
        </w:rPr>
      </w:pPr>
      <w:r>
        <w:rPr>
          <w:b/>
        </w:rPr>
        <w:t>Soc.fond: 1577224951/0200...............................1424,30</w:t>
      </w:r>
    </w:p>
    <w:p w:rsidR="00BE0549" w:rsidRDefault="00B85F95">
      <w:pPr>
        <w:pBdr>
          <w:bottom w:val="single" w:sz="6" w:space="1" w:color="000000"/>
        </w:pBdr>
        <w:rPr>
          <w:b/>
        </w:rPr>
      </w:pPr>
      <w:r>
        <w:rPr>
          <w:b/>
        </w:rPr>
        <w:t>Soc.fond – pokladňa  ...........................................145,01</w:t>
      </w:r>
    </w:p>
    <w:p w:rsidR="00BE0549" w:rsidRDefault="00B85F95">
      <w:pPr>
        <w:rPr>
          <w:b/>
        </w:rPr>
      </w:pPr>
      <w:r>
        <w:rPr>
          <w:b/>
        </w:rPr>
        <w:t>S p o l u :                                                             1569,31</w:t>
      </w:r>
    </w:p>
    <w:p w:rsidR="00BE0549" w:rsidRDefault="00BE0549">
      <w:pPr>
        <w:rPr>
          <w:b/>
        </w:rPr>
      </w:pPr>
    </w:p>
    <w:p w:rsidR="00BE0549" w:rsidRDefault="00B85F95">
      <w:pPr>
        <w:rPr>
          <w:b/>
        </w:rPr>
      </w:pPr>
      <w:r>
        <w:rPr>
          <w:b/>
        </w:rPr>
        <w:t xml:space="preserve">Sociálny </w:t>
      </w:r>
      <w:r>
        <w:rPr>
          <w:b/>
        </w:rPr>
        <w:t>fond</w:t>
      </w:r>
    </w:p>
    <w:p w:rsidR="00BE0549" w:rsidRDefault="00B85F95">
      <w:r>
        <w:t xml:space="preserve">Tvorbu a použitie sociálneho fondu upravuje vyššia </w:t>
      </w:r>
      <w:r>
        <w:rPr>
          <w:color w:val="FF0000"/>
        </w:rPr>
        <w:t>kolektívna zmluva a zákon o sociálnom fonde.</w:t>
      </w:r>
    </w:p>
    <w:p w:rsidR="00BE0549" w:rsidRDefault="00BE0549">
      <w:pPr>
        <w:tabs>
          <w:tab w:val="right" w:pos="7560"/>
        </w:tabs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4253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ZS k 1.1.2014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 xml:space="preserve">573,24  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Prírastky - povinný prídel -        %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              1985,97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   - povinný prídel -        %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/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   - ostatné prírastky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 xml:space="preserve">0,08    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Úbytky   - závodné stravovanie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 xml:space="preserve">721,71  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   - zasadnutie pracovníkov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 xml:space="preserve">204,99   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   - dopravné </w:t>
            </w:r>
            <w:r>
              <w:t xml:space="preserve">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 xml:space="preserve"> 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 xml:space="preserve">               - ostatné úbytky                      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63,28</w:t>
            </w:r>
          </w:p>
          <w:p w:rsidR="00BE0549" w:rsidRDefault="00BE0549">
            <w:pPr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KZ k 31.12.2014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>1569,31</w:t>
            </w:r>
          </w:p>
        </w:tc>
      </w:tr>
    </w:tbl>
    <w:p w:rsidR="00BE0549" w:rsidRDefault="00BE0549">
      <w:pPr>
        <w:rPr>
          <w:b/>
          <w:color w:val="6600FF"/>
          <w:sz w:val="28"/>
          <w:szCs w:val="28"/>
        </w:rPr>
      </w:pPr>
    </w:p>
    <w:p w:rsidR="00BE0549" w:rsidRDefault="00BE0549">
      <w:pPr>
        <w:rPr>
          <w:b/>
          <w:color w:val="6600FF"/>
          <w:sz w:val="28"/>
          <w:szCs w:val="28"/>
        </w:rPr>
      </w:pPr>
    </w:p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31.12.2014 </w:t>
      </w:r>
    </w:p>
    <w:p w:rsidR="00BE0549" w:rsidRDefault="00B85F95">
      <w:pPr>
        <w:spacing w:line="360" w:lineRule="auto"/>
        <w:rPr>
          <w:b/>
        </w:rPr>
      </w:pPr>
      <w:r>
        <w:rPr>
          <w:b/>
        </w:rPr>
        <w:t>A K T Í V A </w:t>
      </w:r>
    </w:p>
    <w:tbl>
      <w:tblPr>
        <w:tblW w:w="9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  v EUR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 v EUR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350449,78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364094,93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321671,85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 xml:space="preserve">          306677,31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 xml:space="preserve">              168698,36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153703,82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lastRenderedPageBreak/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152973,49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152973,49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27498,30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55876,72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13800,63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20053,07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13697,67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35823,65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 xml:space="preserve">Poskytnuté návratné fin. </w:t>
            </w:r>
            <w:r>
              <w:t>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1279,63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1540,90</w:t>
            </w:r>
          </w:p>
        </w:tc>
      </w:tr>
    </w:tbl>
    <w:p w:rsidR="00BE0549" w:rsidRDefault="00BE0549">
      <w:pPr>
        <w:spacing w:line="360" w:lineRule="auto"/>
        <w:rPr>
          <w:b/>
        </w:rPr>
      </w:pPr>
    </w:p>
    <w:p w:rsidR="00BE0549" w:rsidRDefault="00B85F95">
      <w:pPr>
        <w:spacing w:line="360" w:lineRule="auto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 v EUR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 v EUR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350449,78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364094,93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-17,28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Výsledok</w:t>
            </w:r>
            <w:r>
              <w:t xml:space="preserve">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-35955,90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20203,51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81983,48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60469,46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E0549">
            <w:pPr>
              <w:spacing w:line="360" w:lineRule="auto"/>
              <w:jc w:val="center"/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4521,69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28993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27280,42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625,72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1733,78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lastRenderedPageBreak/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32771,09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31455,26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</w:pPr>
            <w:r>
              <w:rPr>
                <w:b/>
              </w:rPr>
              <w:t xml:space="preserve">Časové </w:t>
            </w:r>
            <w:r>
              <w:rPr>
                <w:b/>
              </w:rPr>
              <w:t>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549" w:rsidRDefault="00B85F9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BE0549" w:rsidRDefault="00BE0549">
      <w:pPr>
        <w:rPr>
          <w:b/>
        </w:rPr>
      </w:pPr>
    </w:p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7. Prehľad o stave a vývoji dlhu k 31.12.2014</w:t>
      </w:r>
    </w:p>
    <w:p w:rsidR="00BE0549" w:rsidRDefault="00BE0549"/>
    <w:p w:rsidR="00BE0549" w:rsidRDefault="00B85F95">
      <w:r>
        <w:t>Obec k 31.12.2014 eviduje tieto záväzky:</w:t>
      </w:r>
    </w:p>
    <w:p w:rsidR="00BE0549" w:rsidRDefault="00B85F95">
      <w:pPr>
        <w:numPr>
          <w:ilvl w:val="0"/>
          <w:numId w:val="13"/>
        </w:numPr>
        <w:tabs>
          <w:tab w:val="left" w:pos="720"/>
          <w:tab w:val="right" w:pos="7088"/>
        </w:tabs>
        <w:ind w:left="567" w:hanging="207"/>
      </w:pPr>
      <w:r>
        <w:t xml:space="preserve">voči bývalému starostovi obce p. Ľ. Samkovi vo výške 3581,32 </w:t>
      </w:r>
      <w:r>
        <w:tab/>
        <w:t>EUR, ktoré vznikli nezúčtovaním vybratých preddavkov z účtu obce v r. 2013.</w:t>
      </w:r>
    </w:p>
    <w:p w:rsidR="00BE0549" w:rsidRDefault="00B85F95">
      <w:r>
        <w:t xml:space="preserve"> </w:t>
      </w:r>
    </w:p>
    <w:p w:rsidR="00BE0549" w:rsidRDefault="00B85F95">
      <w:r>
        <w:t xml:space="preserve"> </w:t>
      </w:r>
    </w:p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8. </w:t>
      </w:r>
      <w:r>
        <w:rPr>
          <w:b/>
          <w:color w:val="0000FF"/>
          <w:sz w:val="28"/>
          <w:szCs w:val="28"/>
        </w:rPr>
        <w:t xml:space="preserve">Hospodárenie príspevkových organizácií </w:t>
      </w:r>
    </w:p>
    <w:p w:rsidR="00BE0549" w:rsidRDefault="00B85F95">
      <w:r>
        <w:t xml:space="preserve">     Obec nemá zriadené príspevkové organizácie.</w:t>
      </w:r>
    </w:p>
    <w:p w:rsidR="00BE0549" w:rsidRDefault="00B85F95">
      <w:r>
        <w:t xml:space="preserve"> </w:t>
      </w:r>
    </w:p>
    <w:p w:rsidR="00BE0549" w:rsidRDefault="00BE0549"/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9. Prehľad o poskytnutých dotáciách  právnickým osobám a fyzickým osobám - podnikateľom podľa § 7 ods. 4 zákona č.583/2004 Z.z.</w:t>
      </w:r>
    </w:p>
    <w:p w:rsidR="00BE0549" w:rsidRDefault="00BE0549"/>
    <w:p w:rsidR="00BE0549" w:rsidRDefault="00B85F95">
      <w:r>
        <w:t xml:space="preserve">Obec v roku 2014 </w:t>
      </w:r>
      <w:r>
        <w:rPr>
          <w:b/>
          <w:u w:val="single"/>
        </w:rPr>
        <w:t>neposkytla</w:t>
      </w:r>
      <w:r>
        <w:t xml:space="preserve"> žiadne </w:t>
      </w:r>
      <w:r>
        <w:t xml:space="preserve">dotácie  právnickým osobám, fyzickým osobám - podnikateľom na podporu všeobecne prospešných služieb,  na všeobecne prospešný alebo verejnoprospešný účel. </w:t>
      </w:r>
    </w:p>
    <w:p w:rsidR="00BE0549" w:rsidRDefault="00B85F95">
      <w:r>
        <w:rPr>
          <w:color w:val="FF0000"/>
        </w:rPr>
        <w:t xml:space="preserve"> </w:t>
      </w:r>
    </w:p>
    <w:p w:rsidR="00BE0549" w:rsidRDefault="00BE0549"/>
    <w:p w:rsidR="00BE0549" w:rsidRDefault="00BE0549"/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Podnikateľská činnosť  </w:t>
      </w:r>
    </w:p>
    <w:p w:rsidR="00BE0549" w:rsidRDefault="00BE0549">
      <w:pPr>
        <w:rPr>
          <w:b/>
          <w:color w:val="6600FF"/>
          <w:sz w:val="28"/>
          <w:szCs w:val="28"/>
        </w:rPr>
      </w:pPr>
    </w:p>
    <w:p w:rsidR="00BE0549" w:rsidRDefault="00B85F95">
      <w:r>
        <w:t xml:space="preserve">Obec nepodniká </w:t>
      </w:r>
    </w:p>
    <w:p w:rsidR="00BE0549" w:rsidRDefault="00BE0549"/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BE0549" w:rsidRDefault="00BE0549">
      <w:pPr>
        <w:rPr>
          <w:b/>
          <w:color w:val="0000FF"/>
          <w:sz w:val="28"/>
          <w:szCs w:val="28"/>
          <w:u w:val="single"/>
        </w:rPr>
      </w:pPr>
    </w:p>
    <w:p w:rsidR="00BE0549" w:rsidRDefault="00B85F95">
      <w:pPr>
        <w:numPr>
          <w:ilvl w:val="1"/>
          <w:numId w:val="14"/>
        </w:numPr>
        <w:tabs>
          <w:tab w:val="left" w:pos="1620"/>
        </w:tabs>
        <w:ind w:left="426" w:hanging="426"/>
      </w:pPr>
      <w:r>
        <w:t xml:space="preserve">zriadeným </w:t>
      </w:r>
      <w:r>
        <w:t>a založeným právnickým osobám – Obec poskytla Obecnej prevádzkarni Hucín, s.r.o finančnú výpomoc vo výške 3500 €.</w:t>
      </w:r>
    </w:p>
    <w:p w:rsidR="00BE0549" w:rsidRDefault="00B85F95">
      <w:pPr>
        <w:numPr>
          <w:ilvl w:val="1"/>
          <w:numId w:val="14"/>
        </w:numPr>
        <w:tabs>
          <w:tab w:val="left" w:pos="1620"/>
        </w:tabs>
        <w:ind w:left="426" w:hanging="426"/>
      </w:pPr>
      <w:r>
        <w:lastRenderedPageBreak/>
        <w:t>štátnemu rozpočtu – obec prijala v r. 2014 transfery zo ŠR vo výške 284970,10 €, nevyčerpala normatívne FP ZS a cestovné pre žiakov v celkovej</w:t>
      </w:r>
      <w:r>
        <w:t xml:space="preserve"> výške 27280,42 €</w:t>
      </w:r>
    </w:p>
    <w:p w:rsidR="00BE0549" w:rsidRDefault="00B85F95">
      <w:pPr>
        <w:numPr>
          <w:ilvl w:val="1"/>
          <w:numId w:val="14"/>
        </w:numPr>
        <w:tabs>
          <w:tab w:val="left" w:pos="1620"/>
        </w:tabs>
        <w:ind w:left="426" w:hanging="426"/>
      </w:pPr>
      <w:r>
        <w:t>štátnym fondom - neboli</w:t>
      </w:r>
    </w:p>
    <w:p w:rsidR="00BE0549" w:rsidRDefault="00B85F95">
      <w:pPr>
        <w:numPr>
          <w:ilvl w:val="1"/>
          <w:numId w:val="14"/>
        </w:numPr>
        <w:tabs>
          <w:tab w:val="left" w:pos="1620"/>
        </w:tabs>
        <w:ind w:left="426" w:hanging="426"/>
      </w:pPr>
      <w:r>
        <w:t>rozpočtom iných obcí - neboli</w:t>
      </w:r>
    </w:p>
    <w:p w:rsidR="00BE0549" w:rsidRDefault="00B85F95">
      <w:pPr>
        <w:numPr>
          <w:ilvl w:val="1"/>
          <w:numId w:val="14"/>
        </w:numPr>
        <w:tabs>
          <w:tab w:val="left" w:pos="1620"/>
        </w:tabs>
        <w:ind w:left="426" w:hanging="426"/>
      </w:pPr>
      <w:r>
        <w:t>rozpočtom VÚC - neboli</w:t>
      </w:r>
    </w:p>
    <w:p w:rsidR="00BE0549" w:rsidRDefault="00BE0549"/>
    <w:p w:rsidR="00BE0549" w:rsidRDefault="00B85F95">
      <w:r>
        <w:t xml:space="preserve"> </w:t>
      </w:r>
    </w:p>
    <w:p w:rsidR="00BE0549" w:rsidRDefault="00B85F95">
      <w:pPr>
        <w:numPr>
          <w:ilvl w:val="0"/>
          <w:numId w:val="15"/>
        </w:numPr>
        <w:tabs>
          <w:tab w:val="left" w:pos="1620"/>
        </w:tabs>
        <w:ind w:left="426" w:hanging="426"/>
      </w:pPr>
      <w:r>
        <w:rPr>
          <w:color w:val="0000FF"/>
          <w:u w:val="single"/>
        </w:rPr>
        <w:t>Finančné usporiadanie voči zriadeným a založeným právnickým osobám</w:t>
      </w:r>
    </w:p>
    <w:p w:rsidR="00BE0549" w:rsidRDefault="00B85F95">
      <w:r>
        <w:t xml:space="preserve"> </w:t>
      </w:r>
    </w:p>
    <w:p w:rsidR="00BE0549" w:rsidRDefault="00B85F95">
      <w:pPr>
        <w:rPr>
          <w:color w:val="FF0000"/>
          <w:u w:val="single"/>
        </w:rPr>
      </w:pPr>
      <w:r>
        <w:rPr>
          <w:color w:val="FF0000"/>
          <w:u w:val="single"/>
        </w:rPr>
        <w:t>Finančné usporiadanie voči založeným právnickým osobám:</w:t>
      </w:r>
    </w:p>
    <w:p w:rsidR="00BE0549" w:rsidRDefault="00BE0549"/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268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 xml:space="preserve">Právnická </w:t>
            </w:r>
          </w:p>
          <w:p w:rsidR="00BE0549" w:rsidRDefault="00B85F95">
            <w:pPr>
              <w:jc w:val="center"/>
            </w:pPr>
            <w:r>
              <w:t>osoba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</w:rPr>
              <w:t>poskytnutých finančných prostriedkov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jc w:val="center"/>
            </w:pPr>
            <w:r>
              <w:t xml:space="preserve">Rozdiel 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Obecná prevádzkareň Hucín s.r.o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3500,00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3500,00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r>
              <w:t>0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/>
        </w:tc>
      </w:tr>
    </w:tbl>
    <w:p w:rsidR="00BE0549" w:rsidRDefault="00B85F95">
      <w:pPr>
        <w:numPr>
          <w:ilvl w:val="0"/>
          <w:numId w:val="15"/>
        </w:numPr>
        <w:tabs>
          <w:tab w:val="left" w:pos="1620"/>
        </w:tabs>
        <w:ind w:left="426" w:hanging="426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štátnemu rozpočtu:</w:t>
      </w:r>
    </w:p>
    <w:p w:rsidR="00BE0549" w:rsidRDefault="00BE0549"/>
    <w:tbl>
      <w:tblPr>
        <w:tblW w:w="99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4089"/>
        <w:gridCol w:w="1559"/>
        <w:gridCol w:w="1559"/>
        <w:gridCol w:w="1276"/>
      </w:tblGrid>
      <w:tr w:rsidR="00BE0549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BE0549" w:rsidRDefault="00BE0549">
            <w:pPr>
              <w:rPr>
                <w:b/>
                <w:sz w:val="20"/>
                <w:szCs w:val="20"/>
              </w:rPr>
            </w:pPr>
          </w:p>
          <w:p w:rsidR="00BE0549" w:rsidRDefault="00BE0549">
            <w:pPr>
              <w:rPr>
                <w:b/>
                <w:sz w:val="20"/>
                <w:szCs w:val="20"/>
              </w:rPr>
            </w:pPr>
          </w:p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</w:t>
            </w:r>
            <w:r>
              <w:rPr>
                <w:b/>
                <w:sz w:val="20"/>
                <w:szCs w:val="20"/>
              </w:rPr>
              <w:t xml:space="preserve">grantu, transferu uviesť : školstvo, matrika, .... </w:t>
            </w:r>
          </w:p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BE0549" w:rsidRDefault="00B85F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BE0549" w:rsidRDefault="00B85F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BE0549" w:rsidRDefault="00B85F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BE0549" w:rsidRDefault="00B85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BE0549" w:rsidRDefault="00BE0549">
            <w:pPr>
              <w:rPr>
                <w:b/>
                <w:sz w:val="20"/>
                <w:szCs w:val="20"/>
              </w:rPr>
            </w:pPr>
          </w:p>
          <w:p w:rsidR="00BE0549" w:rsidRDefault="00BE0549">
            <w:pPr>
              <w:rPr>
                <w:b/>
                <w:sz w:val="20"/>
                <w:szCs w:val="20"/>
              </w:rPr>
            </w:pPr>
          </w:p>
          <w:p w:rsidR="00BE0549" w:rsidRDefault="00B85F95">
            <w:pPr>
              <w:jc w:val="center"/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MVSR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BV-matrika, </w:t>
            </w:r>
            <w:r>
              <w:rPr>
                <w:b/>
              </w:rPr>
              <w:t>evidencia obyv. voľby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5653,49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5653,49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spacing w:line="360" w:lineRule="auto"/>
              <w:rPr>
                <w:b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ÚPSVaR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BV- AČ, opatrov. PnD, os.pr.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35279,36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35279,36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spacing w:line="360" w:lineRule="auto"/>
              <w:rPr>
                <w:b/>
              </w:rPr>
            </w:pP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ŠU-BB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BV - školstvo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217153,00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189872,58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27280,42</w:t>
            </w:r>
          </w:p>
        </w:tc>
      </w:tr>
      <w:tr w:rsidR="00BE0549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Min.dopravy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Min. ŽP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ÚMPSVaR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FSR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BV-stavebný úrad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BV-star. O ŽP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Hum. Pomoc </w:t>
            </w:r>
            <w:r>
              <w:rPr>
                <w:b/>
              </w:rPr>
              <w:t>jednotlivcovi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>BV- TSP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862,26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83,03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500,00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25438,96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862,26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83,03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500,00</w:t>
            </w:r>
          </w:p>
          <w:p w:rsidR="00BE0549" w:rsidRDefault="00B85F9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25438,96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549" w:rsidRDefault="00BE0549">
            <w:pPr>
              <w:spacing w:line="360" w:lineRule="auto"/>
              <w:rPr>
                <w:b/>
              </w:rPr>
            </w:pPr>
          </w:p>
        </w:tc>
      </w:tr>
    </w:tbl>
    <w:p w:rsidR="00BE0549" w:rsidRDefault="00BE0549">
      <w:pPr>
        <w:rPr>
          <w:color w:val="0000FF"/>
          <w:u w:val="single"/>
        </w:rPr>
      </w:pPr>
    </w:p>
    <w:p w:rsidR="00BE0549" w:rsidRDefault="00BE0549">
      <w:pPr>
        <w:rPr>
          <w:color w:val="0000FF"/>
          <w:u w:val="single"/>
        </w:rPr>
      </w:pPr>
    </w:p>
    <w:p w:rsidR="00BE0549" w:rsidRDefault="00B85F95">
      <w:pPr>
        <w:numPr>
          <w:ilvl w:val="0"/>
          <w:numId w:val="15"/>
        </w:numPr>
        <w:tabs>
          <w:tab w:val="left" w:pos="1620"/>
        </w:tabs>
        <w:ind w:left="426" w:hanging="426"/>
        <w:rPr>
          <w:color w:val="0000FF"/>
          <w:u w:val="single"/>
        </w:rPr>
      </w:pPr>
      <w:r>
        <w:rPr>
          <w:color w:val="0000FF"/>
          <w:u w:val="single"/>
        </w:rPr>
        <w:lastRenderedPageBreak/>
        <w:t>Finančné usporiadanie voči štátnym fondom v tabuľke hore</w:t>
      </w:r>
    </w:p>
    <w:p w:rsidR="00BE0549" w:rsidRDefault="00BE0549"/>
    <w:p w:rsidR="00BE0549" w:rsidRDefault="00B85F95">
      <w:r>
        <w:t xml:space="preserve">Obec neuzatvorila v roku 2014 žiadnu zmluvu so </w:t>
      </w:r>
      <w:r>
        <w:t xml:space="preserve">štátnymi fondmi. </w:t>
      </w:r>
    </w:p>
    <w:p w:rsidR="00BE0549" w:rsidRDefault="00BE0549"/>
    <w:p w:rsidR="00BE0549" w:rsidRDefault="00B85F95">
      <w:pPr>
        <w:numPr>
          <w:ilvl w:val="0"/>
          <w:numId w:val="15"/>
        </w:numPr>
        <w:tabs>
          <w:tab w:val="left" w:pos="1620"/>
        </w:tabs>
        <w:ind w:left="426" w:hanging="426"/>
      </w:pPr>
      <w:r>
        <w:rPr>
          <w:color w:val="0000FF"/>
          <w:u w:val="single"/>
        </w:rPr>
        <w:t xml:space="preserve">Finančné usporiadanie voči rozpočtom iných obcí – </w:t>
      </w:r>
      <w:r>
        <w:rPr>
          <w:color w:val="000000"/>
        </w:rPr>
        <w:t>obec nemala v r. 2014 finančné vzťahy s inými obcami.</w:t>
      </w:r>
    </w:p>
    <w:p w:rsidR="00BE0549" w:rsidRDefault="00BE0549">
      <w:pPr>
        <w:rPr>
          <w:color w:val="0000FF"/>
          <w:u w:val="single"/>
        </w:rPr>
      </w:pPr>
    </w:p>
    <w:p w:rsidR="00BE0549" w:rsidRDefault="00B85F95">
      <w:r>
        <w:t xml:space="preserve"> </w:t>
      </w:r>
    </w:p>
    <w:p w:rsidR="00BE0549" w:rsidRDefault="00BE0549">
      <w:pPr>
        <w:tabs>
          <w:tab w:val="left" w:pos="3060"/>
          <w:tab w:val="left" w:pos="5400"/>
          <w:tab w:val="left" w:pos="7560"/>
        </w:tabs>
      </w:pPr>
    </w:p>
    <w:p w:rsidR="00BE0549" w:rsidRDefault="00B85F9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12. Hodnotenie plnenia programov obce - Hodnotiaca správa k plneniu programového rozpočtu  - obec nemá programový rozpočet.      </w:t>
      </w:r>
    </w:p>
    <w:p w:rsidR="00BE0549" w:rsidRDefault="00BE0549"/>
    <w:p w:rsidR="00BE0549" w:rsidRDefault="00BE0549">
      <w:pPr>
        <w:rPr>
          <w:b/>
        </w:rPr>
      </w:pPr>
    </w:p>
    <w:p w:rsidR="00BE0549" w:rsidRDefault="00BE0549">
      <w:pPr>
        <w:rPr>
          <w:b/>
        </w:rPr>
      </w:pPr>
    </w:p>
    <w:p w:rsidR="00BE0549" w:rsidRDefault="00B85F95">
      <w:pPr>
        <w:rPr>
          <w:b/>
        </w:rPr>
      </w:pPr>
      <w:r>
        <w:rPr>
          <w:b/>
        </w:rPr>
        <w:t>Vypracovala: Milková</w:t>
      </w:r>
      <w:r>
        <w:rPr>
          <w:b/>
        </w:rPr>
        <w:tab/>
        <w:t xml:space="preserve">                                                               Predkladá: </w:t>
      </w:r>
    </w:p>
    <w:p w:rsidR="00BE0549" w:rsidRDefault="00BE0549">
      <w:pPr>
        <w:rPr>
          <w:b/>
        </w:rPr>
      </w:pPr>
    </w:p>
    <w:p w:rsidR="00BE0549" w:rsidRDefault="00BE0549"/>
    <w:p w:rsidR="00BE0549" w:rsidRDefault="00BE0549">
      <w:pPr>
        <w:pStyle w:val="Standard"/>
      </w:pPr>
    </w:p>
    <w:p w:rsidR="00BE0549" w:rsidRDefault="00BE0549">
      <w:pPr>
        <w:pStyle w:val="Standard"/>
      </w:pPr>
    </w:p>
    <w:p w:rsidR="00BE0549" w:rsidRDefault="00B85F95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E0549" w:rsidRDefault="00BE0549">
      <w:pPr>
        <w:pStyle w:val="Standard"/>
        <w:rPr>
          <w:b/>
          <w:bCs/>
          <w:sz w:val="28"/>
          <w:szCs w:val="28"/>
        </w:rPr>
      </w:pPr>
    </w:p>
    <w:p w:rsidR="00BE0549" w:rsidRDefault="00BE0549">
      <w:pPr>
        <w:pStyle w:val="Standard"/>
      </w:pPr>
    </w:p>
    <w:p w:rsidR="00BE0549" w:rsidRDefault="00BE0549">
      <w:pPr>
        <w:pStyle w:val="Standard"/>
        <w:rPr>
          <w:b/>
          <w:bCs/>
        </w:rPr>
      </w:pPr>
    </w:p>
    <w:p w:rsidR="00BE0549" w:rsidRDefault="00BE0549">
      <w:pPr>
        <w:pStyle w:val="Standard"/>
        <w:rPr>
          <w:b/>
          <w:bCs/>
        </w:rPr>
      </w:pPr>
    </w:p>
    <w:p w:rsidR="00BE0549" w:rsidRDefault="00BE0549">
      <w:pPr>
        <w:pStyle w:val="Standard"/>
      </w:pPr>
    </w:p>
    <w:p w:rsidR="00BE0549" w:rsidRDefault="00BE0549">
      <w:pPr>
        <w:pStyle w:val="Standard"/>
      </w:pPr>
    </w:p>
    <w:p w:rsidR="00BE0549" w:rsidRDefault="00BE0549">
      <w:pPr>
        <w:pStyle w:val="Standard"/>
      </w:pPr>
    </w:p>
    <w:p w:rsidR="00BE0549" w:rsidRDefault="00BE0549">
      <w:pPr>
        <w:pStyle w:val="Standard"/>
      </w:pPr>
    </w:p>
    <w:p w:rsidR="00BE0549" w:rsidRDefault="00BE0549">
      <w:pPr>
        <w:pStyle w:val="Standard"/>
      </w:pPr>
    </w:p>
    <w:sectPr w:rsidR="00BE0549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F95" w:rsidRDefault="00B85F95">
      <w:pPr>
        <w:spacing w:after="0" w:line="240" w:lineRule="auto"/>
      </w:pPr>
      <w:r>
        <w:separator/>
      </w:r>
    </w:p>
  </w:endnote>
  <w:endnote w:type="continuationSeparator" w:id="0">
    <w:p w:rsidR="00B85F95" w:rsidRDefault="00B8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F95" w:rsidRDefault="00B85F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85F95" w:rsidRDefault="00B85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D6981"/>
    <w:multiLevelType w:val="multilevel"/>
    <w:tmpl w:val="A0C2B59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A6259A6"/>
    <w:multiLevelType w:val="multilevel"/>
    <w:tmpl w:val="E78A189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5585834"/>
    <w:multiLevelType w:val="multilevel"/>
    <w:tmpl w:val="15549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27AE65C4"/>
    <w:multiLevelType w:val="multilevel"/>
    <w:tmpl w:val="B4E8BAB0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FF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C73B3"/>
    <w:multiLevelType w:val="multilevel"/>
    <w:tmpl w:val="D116EC5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856F7A"/>
    <w:multiLevelType w:val="multilevel"/>
    <w:tmpl w:val="BE5C5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30347AB1"/>
    <w:multiLevelType w:val="multilevel"/>
    <w:tmpl w:val="6F8A839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3AB5C75"/>
    <w:multiLevelType w:val="multilevel"/>
    <w:tmpl w:val="585E7C0A"/>
    <w:lvl w:ilvl="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3D996995"/>
    <w:multiLevelType w:val="multilevel"/>
    <w:tmpl w:val="B12EB2EA"/>
    <w:lvl w:ilvl="0">
      <w:start w:val="1"/>
      <w:numFmt w:val="lowerLetter"/>
      <w:lvlText w:val="%1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D1533"/>
    <w:multiLevelType w:val="multilevel"/>
    <w:tmpl w:val="00CCC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E0342"/>
    <w:multiLevelType w:val="multilevel"/>
    <w:tmpl w:val="6F8EF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4EB070D1"/>
    <w:multiLevelType w:val="multilevel"/>
    <w:tmpl w:val="B25622D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58EA3F3F"/>
    <w:multiLevelType w:val="multilevel"/>
    <w:tmpl w:val="04FA2E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3" w15:restartNumberingAfterBreak="0">
    <w:nsid w:val="657E5D89"/>
    <w:multiLevelType w:val="multilevel"/>
    <w:tmpl w:val="470CE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7BDA38B4"/>
    <w:multiLevelType w:val="multilevel"/>
    <w:tmpl w:val="4782A58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0"/>
  </w:num>
  <w:num w:numId="5">
    <w:abstractNumId w:val="11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  <w:num w:numId="12">
    <w:abstractNumId w:val="14"/>
  </w:num>
  <w:num w:numId="13">
    <w:abstractNumId w:val="6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E0549"/>
    <w:rsid w:val="001906B6"/>
    <w:rsid w:val="00B85F95"/>
    <w:rsid w:val="00BE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A59CC-1EC3-4653-B43C-720A687B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autoSpaceDN w:val="0"/>
        <w:spacing w:after="160"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320" w:after="40"/>
      <w:outlineLvl w:val="0"/>
    </w:pPr>
    <w:rPr>
      <w:rFonts w:ascii="Calibri Light" w:hAnsi="Calibri Light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pPr>
      <w:keepNext/>
      <w:keepLines/>
      <w:spacing w:before="120" w:after="0"/>
      <w:outlineLvl w:val="1"/>
    </w:pPr>
    <w:rPr>
      <w:rFonts w:ascii="Calibri Light" w:hAnsi="Calibri Light"/>
      <w:b/>
      <w:bCs/>
      <w:sz w:val="28"/>
      <w:szCs w:val="28"/>
    </w:rPr>
  </w:style>
  <w:style w:type="paragraph" w:styleId="Nadpis3">
    <w:name w:val="heading 3"/>
    <w:basedOn w:val="Normlny"/>
    <w:next w:val="Normlny"/>
    <w:pPr>
      <w:keepNext/>
      <w:keepLines/>
      <w:spacing w:before="120" w:after="0"/>
      <w:outlineLvl w:val="2"/>
    </w:pPr>
    <w:rPr>
      <w:rFonts w:ascii="Calibri Light" w:hAnsi="Calibri Light"/>
      <w:spacing w:val="4"/>
      <w:sz w:val="24"/>
      <w:szCs w:val="24"/>
    </w:rPr>
  </w:style>
  <w:style w:type="paragraph" w:styleId="Nadpis4">
    <w:name w:val="heading 4"/>
    <w:basedOn w:val="Normlny"/>
    <w:next w:val="Normlny"/>
    <w:pPr>
      <w:keepNext/>
      <w:keepLines/>
      <w:spacing w:before="120" w:after="0"/>
      <w:outlineLvl w:val="3"/>
    </w:pPr>
    <w:rPr>
      <w:rFonts w:ascii="Calibri Light" w:hAnsi="Calibri Light"/>
      <w:i/>
      <w:i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120" w:after="0"/>
      <w:outlineLvl w:val="4"/>
    </w:pPr>
    <w:rPr>
      <w:rFonts w:ascii="Calibri Light" w:hAnsi="Calibri Light"/>
      <w:b/>
      <w:bCs/>
    </w:rPr>
  </w:style>
  <w:style w:type="paragraph" w:styleId="Nadpis6">
    <w:name w:val="heading 6"/>
    <w:basedOn w:val="Normlny"/>
    <w:next w:val="Normlny"/>
    <w:pPr>
      <w:keepNext/>
      <w:keepLines/>
      <w:spacing w:before="120" w:after="0"/>
      <w:outlineLvl w:val="5"/>
    </w:pPr>
    <w:rPr>
      <w:rFonts w:ascii="Calibri Light" w:hAnsi="Calibri Light"/>
      <w:b/>
      <w:bCs/>
      <w:i/>
      <w:iCs/>
    </w:rPr>
  </w:style>
  <w:style w:type="paragraph" w:styleId="Nadpis7">
    <w:name w:val="heading 7"/>
    <w:basedOn w:val="Normlny"/>
    <w:next w:val="Normlny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y"/>
    <w:next w:val="Normlny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y"/>
    <w:next w:val="Normlny"/>
    <w:pPr>
      <w:keepNext/>
      <w:keepLines/>
      <w:spacing w:before="120" w:after="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Normlny"/>
    <w:next w:val="Normlny"/>
    <w:pPr>
      <w:spacing w:after="0" w:line="240" w:lineRule="auto"/>
      <w:jc w:val="center"/>
    </w:pPr>
    <w:rPr>
      <w:rFonts w:ascii="Calibri Light" w:hAnsi="Calibri Light"/>
      <w:b/>
      <w:bCs/>
      <w:spacing w:val="-7"/>
      <w:sz w:val="48"/>
      <w:szCs w:val="4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ormlny"/>
    <w:next w:val="Normlny"/>
    <w:pPr>
      <w:spacing w:after="240"/>
      <w:jc w:val="center"/>
    </w:pPr>
    <w:rPr>
      <w:rFonts w:ascii="Calibri Light" w:hAnsi="Calibri Light"/>
      <w:sz w:val="24"/>
      <w:szCs w:val="24"/>
    </w:rPr>
  </w:style>
  <w:style w:type="paragraph" w:styleId="Zoznam">
    <w:name w:val="List"/>
    <w:basedOn w:val="Textbody"/>
  </w:style>
  <w:style w:type="paragraph" w:styleId="Popis">
    <w:name w:val="caption"/>
    <w:basedOn w:val="Normlny"/>
    <w:next w:val="Normlny"/>
    <w:rPr>
      <w:b/>
      <w:bCs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y"/>
    <w:pPr>
      <w:suppressAutoHyphens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rPr>
      <w:color w:val="0563C1"/>
      <w:u w:val="single"/>
    </w:rPr>
  </w:style>
  <w:style w:type="paragraph" w:styleId="Bezriadkovania">
    <w:name w:val="No Spacing"/>
    <w:pPr>
      <w:spacing w:after="0" w:line="240" w:lineRule="auto"/>
    </w:pPr>
  </w:style>
  <w:style w:type="character" w:customStyle="1" w:styleId="BezriadkovaniaChar">
    <w:name w:val="Bez riadkovania Char"/>
    <w:basedOn w:val="Predvolenpsmoodseku"/>
    <w:rPr>
      <w:rFonts w:ascii="Calibri" w:eastAsia="Times New Roman" w:hAnsi="Calibri" w:cs="Times New Roman"/>
      <w:kern w:val="0"/>
      <w:sz w:val="22"/>
      <w:szCs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Pr>
      <w:rFonts w:eastAsia="Times New Roman" w:cs="Times New Roman"/>
      <w:kern w:val="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Pr>
      <w:rFonts w:eastAsia="Times New Roman" w:cs="Times New Roman"/>
      <w:kern w:val="0"/>
    </w:rPr>
  </w:style>
  <w:style w:type="character" w:styleId="slostrany">
    <w:name w:val="page number"/>
    <w:basedOn w:val="Predvolenpsmoodseku"/>
  </w:style>
  <w:style w:type="paragraph" w:styleId="Odsekzoznamu">
    <w:name w:val="List Paragraph"/>
    <w:basedOn w:val="Normlny"/>
    <w:pPr>
      <w:ind w:left="720"/>
    </w:pPr>
  </w:style>
  <w:style w:type="character" w:styleId="Siln">
    <w:name w:val="Strong"/>
    <w:basedOn w:val="Predvolenpsmoodseku"/>
    <w:rPr>
      <w:b/>
      <w:bCs/>
      <w:color w:val="auto"/>
    </w:rPr>
  </w:style>
  <w:style w:type="character" w:styleId="Zvraznenie">
    <w:name w:val="Emphasis"/>
    <w:basedOn w:val="Predvolenpsmoodseku"/>
    <w:rPr>
      <w:i/>
      <w:iCs/>
      <w:color w:val="auto"/>
    </w:rPr>
  </w:style>
  <w:style w:type="character" w:customStyle="1" w:styleId="Nadpis1Char">
    <w:name w:val="Nadpis 1 Char"/>
    <w:basedOn w:val="Predvolenpsmoodseku"/>
    <w:rPr>
      <w:rFonts w:ascii="Calibri Light" w:eastAsia="Times New Roman" w:hAnsi="Calibri Light" w:cs="Times New Roman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Predvolenpsmoodseku"/>
    <w:rPr>
      <w:rFonts w:ascii="Calibri Light" w:eastAsia="Times New Roman" w:hAnsi="Calibri Light" w:cs="Times New Roman"/>
      <w:b/>
      <w:bCs/>
      <w:sz w:val="28"/>
      <w:szCs w:val="28"/>
    </w:rPr>
  </w:style>
  <w:style w:type="character" w:customStyle="1" w:styleId="Nadpis3Char">
    <w:name w:val="Nadpis 3 Char"/>
    <w:basedOn w:val="Predvolenpsmoodseku"/>
    <w:rPr>
      <w:rFonts w:ascii="Calibri Light" w:eastAsia="Times New Roman" w:hAnsi="Calibri Light" w:cs="Times New Roman"/>
      <w:spacing w:val="4"/>
      <w:sz w:val="24"/>
      <w:szCs w:val="24"/>
    </w:rPr>
  </w:style>
  <w:style w:type="character" w:customStyle="1" w:styleId="Nadpis4Char">
    <w:name w:val="Nadpis 4 Char"/>
    <w:basedOn w:val="Predvolenpsmoodseku"/>
    <w:rPr>
      <w:rFonts w:ascii="Calibri Light" w:eastAsia="Times New Roman" w:hAnsi="Calibri Light" w:cs="Times New Roman"/>
      <w:i/>
      <w:iCs/>
      <w:sz w:val="24"/>
      <w:szCs w:val="24"/>
    </w:rPr>
  </w:style>
  <w:style w:type="character" w:customStyle="1" w:styleId="Nadpis5Char">
    <w:name w:val="Nadpis 5 Char"/>
    <w:basedOn w:val="Predvolenpsmoodseku"/>
    <w:rPr>
      <w:rFonts w:ascii="Calibri Light" w:eastAsia="Times New Roman" w:hAnsi="Calibri Light" w:cs="Times New Roman"/>
      <w:b/>
      <w:bCs/>
    </w:rPr>
  </w:style>
  <w:style w:type="character" w:customStyle="1" w:styleId="Nadpis6Char">
    <w:name w:val="Nadpis 6 Char"/>
    <w:basedOn w:val="Predvolenpsmoodseku"/>
    <w:rPr>
      <w:rFonts w:ascii="Calibri Light" w:eastAsia="Times New Roman" w:hAnsi="Calibri Light" w:cs="Times New Roman"/>
      <w:b/>
      <w:bCs/>
      <w:i/>
      <w:iCs/>
    </w:rPr>
  </w:style>
  <w:style w:type="character" w:customStyle="1" w:styleId="Nadpis7Char">
    <w:name w:val="Nadpis 7 Char"/>
    <w:basedOn w:val="Predvolenpsmoodseku"/>
    <w:rPr>
      <w:i/>
      <w:iCs/>
    </w:rPr>
  </w:style>
  <w:style w:type="character" w:customStyle="1" w:styleId="Nadpis8Char">
    <w:name w:val="Nadpis 8 Char"/>
    <w:basedOn w:val="Predvolenpsmoodseku"/>
    <w:rPr>
      <w:b/>
      <w:bCs/>
    </w:rPr>
  </w:style>
  <w:style w:type="character" w:customStyle="1" w:styleId="Nadpis9Char">
    <w:name w:val="Nadpis 9 Char"/>
    <w:basedOn w:val="Predvolenpsmoodseku"/>
    <w:rPr>
      <w:i/>
      <w:iCs/>
    </w:rPr>
  </w:style>
  <w:style w:type="character" w:customStyle="1" w:styleId="NzovChar">
    <w:name w:val="Názov Char"/>
    <w:basedOn w:val="Predvolenpsmoodseku"/>
    <w:rPr>
      <w:rFonts w:ascii="Calibri Light" w:eastAsia="Times New Roman" w:hAnsi="Calibri Light" w:cs="Times New Roman"/>
      <w:b/>
      <w:bCs/>
      <w:spacing w:val="-7"/>
      <w:sz w:val="48"/>
      <w:szCs w:val="48"/>
    </w:rPr>
  </w:style>
  <w:style w:type="character" w:customStyle="1" w:styleId="PodtitulChar">
    <w:name w:val="Podtitul Char"/>
    <w:basedOn w:val="Predvolenpsmoodseku"/>
    <w:rPr>
      <w:rFonts w:ascii="Calibri Light" w:eastAsia="Times New Roman" w:hAnsi="Calibri Light" w:cs="Times New Roman"/>
      <w:sz w:val="24"/>
      <w:szCs w:val="24"/>
    </w:rPr>
  </w:style>
  <w:style w:type="paragraph" w:styleId="Citcia">
    <w:name w:val="Quote"/>
    <w:basedOn w:val="Normlny"/>
    <w:next w:val="Normlny"/>
    <w:pPr>
      <w:spacing w:before="200" w:line="264" w:lineRule="auto"/>
      <w:ind w:left="864" w:right="864"/>
      <w:jc w:val="center"/>
    </w:pPr>
    <w:rPr>
      <w:rFonts w:ascii="Calibri Light" w:hAnsi="Calibri Light"/>
      <w:i/>
      <w:iCs/>
      <w:sz w:val="24"/>
      <w:szCs w:val="24"/>
    </w:rPr>
  </w:style>
  <w:style w:type="character" w:customStyle="1" w:styleId="CitciaChar">
    <w:name w:val="Citácia Char"/>
    <w:basedOn w:val="Predvolenpsmoodseku"/>
    <w:rPr>
      <w:rFonts w:ascii="Calibri Light" w:eastAsia="Times New Roman" w:hAnsi="Calibri Light" w:cs="Times New Roman"/>
      <w:i/>
      <w:iCs/>
      <w:sz w:val="24"/>
      <w:szCs w:val="24"/>
    </w:rPr>
  </w:style>
  <w:style w:type="paragraph" w:styleId="Zvraznencitcia">
    <w:name w:val="Intense Quote"/>
    <w:basedOn w:val="Normlny"/>
    <w:next w:val="Normlny"/>
    <w:pPr>
      <w:spacing w:before="100" w:after="240"/>
      <w:ind w:left="936" w:right="936"/>
      <w:jc w:val="center"/>
    </w:pPr>
    <w:rPr>
      <w:rFonts w:ascii="Calibri Light" w:hAnsi="Calibri Light"/>
      <w:sz w:val="26"/>
      <w:szCs w:val="26"/>
    </w:rPr>
  </w:style>
  <w:style w:type="character" w:customStyle="1" w:styleId="ZvraznencitciaChar">
    <w:name w:val="Zvýraznená citácia Char"/>
    <w:basedOn w:val="Predvolenpsmoodseku"/>
    <w:rPr>
      <w:rFonts w:ascii="Calibri Light" w:eastAsia="Times New Roman" w:hAnsi="Calibri Light" w:cs="Times New Roman"/>
      <w:sz w:val="26"/>
      <w:szCs w:val="26"/>
    </w:rPr>
  </w:style>
  <w:style w:type="character" w:styleId="Jemnzvraznenie">
    <w:name w:val="Subtle Emphasis"/>
    <w:basedOn w:val="Predvolenpsmoodseku"/>
    <w:rPr>
      <w:i/>
      <w:iCs/>
      <w:color w:val="auto"/>
    </w:rPr>
  </w:style>
  <w:style w:type="character" w:styleId="Intenzvnezvraznenie">
    <w:name w:val="Intense Emphasis"/>
    <w:basedOn w:val="Predvolenpsmoodseku"/>
    <w:rPr>
      <w:b/>
      <w:bCs/>
      <w:i/>
      <w:iCs/>
      <w:color w:val="auto"/>
    </w:rPr>
  </w:style>
  <w:style w:type="character" w:styleId="Jemnodkaz">
    <w:name w:val="Subtle Reference"/>
    <w:basedOn w:val="Predvolenpsmoodseku"/>
    <w:rPr>
      <w:smallCaps/>
      <w:color w:val="auto"/>
      <w:u w:val="single" w:color="7F7F7F"/>
    </w:rPr>
  </w:style>
  <w:style w:type="character" w:styleId="Intenzvnyodkaz">
    <w:name w:val="Intense Reference"/>
    <w:basedOn w:val="Predvolenpsmoodseku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rPr>
      <w:b/>
      <w:bCs/>
      <w:smallCaps/>
      <w:color w:val="auto"/>
    </w:rPr>
  </w:style>
  <w:style w:type="paragraph" w:styleId="Hlavikaobsahu">
    <w:name w:val="TOC Heading"/>
    <w:basedOn w:val="Nadpis1"/>
    <w:next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cin.ocu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hucin@mail.t-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4720</Words>
  <Characters>26908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Obecný úrad Gemerské Teplice</dc:creator>
  <cp:lastModifiedBy>pp</cp:lastModifiedBy>
  <cp:revision>2</cp:revision>
  <cp:lastPrinted>2014-12-30T12:28:00Z</cp:lastPrinted>
  <dcterms:created xsi:type="dcterms:W3CDTF">2016-08-23T06:49:00Z</dcterms:created>
  <dcterms:modified xsi:type="dcterms:W3CDTF">2016-08-23T06:49:00Z</dcterms:modified>
</cp:coreProperties>
</file>