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681" w:rsidRPr="00755848" w:rsidRDefault="00594681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>
        <w:rPr>
          <w:rFonts w:ascii="Arial Narrow" w:hAnsi="Arial Narrow"/>
          <w:b/>
        </w:rPr>
        <w:t>OZNÁMKY K ÚČTOVNEJ ZÁVIERKE 2016</w:t>
      </w:r>
    </w:p>
    <w:p w:rsidR="00594681" w:rsidRPr="00755848" w:rsidRDefault="00594681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594681" w:rsidRPr="00755848" w:rsidRDefault="00594681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594681" w:rsidRPr="00755848" w:rsidRDefault="00594681">
      <w:pPr>
        <w:rPr>
          <w:rFonts w:ascii="Arial Narrow" w:hAnsi="Arial Narrow"/>
          <w:sz w:val="22"/>
          <w:szCs w:val="22"/>
        </w:rPr>
      </w:pPr>
    </w:p>
    <w:p w:rsidR="00594681" w:rsidRPr="00755848" w:rsidRDefault="00594681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594681" w:rsidRPr="00755848" w:rsidRDefault="00594681">
      <w:pPr>
        <w:rPr>
          <w:rFonts w:ascii="Arial Narrow" w:hAnsi="Arial Narrow"/>
          <w:sz w:val="22"/>
          <w:szCs w:val="22"/>
        </w:rPr>
      </w:pPr>
    </w:p>
    <w:p w:rsidR="00594681" w:rsidRPr="00755848" w:rsidRDefault="00594681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594681" w:rsidRPr="00755848" w:rsidRDefault="00594681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594681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986224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Helcon</w:t>
            </w: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594681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B727B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040 23 Košice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Húskova 27 </w:t>
            </w:r>
          </w:p>
        </w:tc>
      </w:tr>
      <w:tr w:rsidR="00594681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594681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B727B9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25.6.2011</w:t>
            </w:r>
          </w:p>
        </w:tc>
      </w:tr>
      <w:tr w:rsidR="00594681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B23F82">
            <w:pPr>
              <w:jc w:val="both"/>
              <w:rPr>
                <w:rFonts w:ascii="Arial Narrow" w:hAnsi="Arial Narrow" w:cs="Arial Narrow"/>
              </w:rPr>
            </w:pPr>
            <w:r w:rsidRPr="00C8250D">
              <w:rPr>
                <w:rStyle w:val="ra"/>
                <w:rFonts w:ascii="Arial Narrow" w:hAnsi="Arial Narrow"/>
              </w:rPr>
              <w:t>vykonávanie finančného sprostredkovania v sektore poistenia alebo zaistenia,</w:t>
            </w:r>
            <w:r w:rsidRPr="00C8250D">
              <w:rPr>
                <w:rStyle w:val="Heading1Char"/>
                <w:rFonts w:ascii="Arial Narrow" w:hAnsi="Arial Narrow"/>
                <w:bCs/>
              </w:rPr>
              <w:t xml:space="preserve"> </w:t>
            </w:r>
            <w:r w:rsidRPr="00C8250D">
              <w:rPr>
                <w:rStyle w:val="ra"/>
                <w:rFonts w:ascii="Arial Narrow" w:hAnsi="Arial Narrow"/>
              </w:rPr>
              <w:t>administratívne služby,</w:t>
            </w:r>
            <w:r>
              <w:rPr>
                <w:rStyle w:val="ra"/>
                <w:rFonts w:ascii="Arial Narrow" w:hAnsi="Arial Narrow"/>
              </w:rPr>
              <w:t xml:space="preserve"> </w:t>
            </w:r>
            <w:r w:rsidRPr="00C8250D">
              <w:rPr>
                <w:rStyle w:val="ra"/>
                <w:rFonts w:ascii="Arial Narrow" w:hAnsi="Arial Narrow"/>
              </w:rPr>
              <w:t>sprostredkovateľská činnosť v oblasti obchodu</w:t>
            </w:r>
          </w:p>
        </w:tc>
      </w:tr>
      <w:tr w:rsidR="00594681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986224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sz w:val="22"/>
                <w:szCs w:val="22"/>
              </w:rPr>
              <w:t>Helcon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, s.r.o. nie je subjektom verejného záujmu (§ 2/14 ZoU).</w:t>
            </w:r>
          </w:p>
        </w:tc>
      </w:tr>
      <w:tr w:rsidR="00594681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4D2FC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2016</w:t>
            </w:r>
          </w:p>
        </w:tc>
      </w:tr>
    </w:tbl>
    <w:p w:rsidR="00594681" w:rsidRPr="00755848" w:rsidRDefault="00594681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755848" w:rsidRDefault="00594681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97"/>
        <w:gridCol w:w="2835"/>
        <w:gridCol w:w="3260"/>
        <w:gridCol w:w="1276"/>
      </w:tblGrid>
      <w:tr w:rsidR="00594681" w:rsidRPr="00755848" w:rsidTr="000764C2">
        <w:tc>
          <w:tcPr>
            <w:tcW w:w="2197" w:type="dxa"/>
          </w:tcPr>
          <w:p w:rsidR="00594681" w:rsidRPr="00755848" w:rsidRDefault="00594681" w:rsidP="000764C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:rsidR="00594681" w:rsidRPr="00755848" w:rsidRDefault="00594681" w:rsidP="000764C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:rsidR="00594681" w:rsidRPr="00755848" w:rsidRDefault="00594681" w:rsidP="000764C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:rsidR="00594681" w:rsidRPr="00755848" w:rsidRDefault="00594681" w:rsidP="00A2195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594681" w:rsidRPr="00755848" w:rsidTr="000764C2">
        <w:tc>
          <w:tcPr>
            <w:tcW w:w="2197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18901</w:t>
            </w:r>
          </w:p>
        </w:tc>
        <w:tc>
          <w:tcPr>
            <w:tcW w:w="3260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7047</w:t>
            </w:r>
          </w:p>
        </w:tc>
        <w:tc>
          <w:tcPr>
            <w:tcW w:w="1276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594681" w:rsidRPr="00755848" w:rsidTr="000764C2">
        <w:tc>
          <w:tcPr>
            <w:tcW w:w="2197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14882</w:t>
            </w:r>
          </w:p>
        </w:tc>
        <w:tc>
          <w:tcPr>
            <w:tcW w:w="3260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14183</w:t>
            </w:r>
          </w:p>
        </w:tc>
        <w:tc>
          <w:tcPr>
            <w:tcW w:w="1276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594681" w:rsidRPr="00755848" w:rsidTr="000764C2">
        <w:tc>
          <w:tcPr>
            <w:tcW w:w="2197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594681" w:rsidRPr="00755848" w:rsidRDefault="00594681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755848" w:rsidRDefault="00594681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hAnsi="Arial Narrow" w:cs="Arial Narrow"/>
          <w:sz w:val="22"/>
          <w:szCs w:val="22"/>
        </w:rPr>
        <w:t>3.3.2016</w:t>
      </w:r>
    </w:p>
    <w:p w:rsidR="00594681" w:rsidRPr="00755848" w:rsidRDefault="00594681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594681" w:rsidRPr="00440F22" w:rsidRDefault="00594681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Pr="00440F22">
        <w:rPr>
          <w:rFonts w:ascii="Arial Narrow" w:hAnsi="Arial Narrow" w:cs="Arial Narrow"/>
          <w:sz w:val="22"/>
          <w:szCs w:val="22"/>
        </w:rPr>
        <w:t xml:space="preserve">: 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Účtovná </w:t>
      </w:r>
      <w:r w:rsidRPr="00440F22">
        <w:rPr>
          <w:rStyle w:val="Emphasis"/>
          <w:rFonts w:ascii="Arial Narrow" w:hAnsi="Arial Narrow"/>
          <w:i w:val="0"/>
          <w:sz w:val="22"/>
          <w:szCs w:val="22"/>
        </w:rPr>
        <w:t>závierka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 bola </w:t>
      </w:r>
      <w:r w:rsidRPr="00440F22">
        <w:rPr>
          <w:rStyle w:val="Emphasis"/>
          <w:rFonts w:ascii="Arial Narrow" w:hAnsi="Arial Narrow"/>
          <w:i w:val="0"/>
          <w:sz w:val="22"/>
          <w:szCs w:val="22"/>
        </w:rPr>
        <w:t>zostavená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 za predpokladu nepretržitého pokračovania činnosti.</w:t>
      </w:r>
    </w:p>
    <w:p w:rsidR="00594681" w:rsidRPr="00755848" w:rsidRDefault="00594681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>nemá náplň</w:t>
      </w:r>
    </w:p>
    <w:p w:rsidR="00594681" w:rsidRPr="00755848" w:rsidRDefault="00594681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594681" w:rsidRPr="00755848" w:rsidTr="00E76CF5">
        <w:trPr>
          <w:trHeight w:val="537"/>
        </w:trPr>
        <w:tc>
          <w:tcPr>
            <w:tcW w:w="2492" w:type="pct"/>
            <w:vAlign w:val="center"/>
          </w:tcPr>
          <w:p w:rsidR="00594681" w:rsidRPr="00755848" w:rsidRDefault="00594681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594681" w:rsidRPr="00755848" w:rsidRDefault="00594681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594681" w:rsidRPr="00755848" w:rsidRDefault="00594681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94681" w:rsidRPr="00755848" w:rsidTr="00E76CF5">
        <w:trPr>
          <w:trHeight w:val="163"/>
        </w:trPr>
        <w:tc>
          <w:tcPr>
            <w:tcW w:w="2492" w:type="pct"/>
            <w:vAlign w:val="bottom"/>
          </w:tcPr>
          <w:p w:rsidR="00594681" w:rsidRPr="00755848" w:rsidRDefault="00594681" w:rsidP="00396C6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594681" w:rsidRPr="00755848" w:rsidRDefault="00594681" w:rsidP="0075484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594681" w:rsidRPr="00755848" w:rsidRDefault="00594681" w:rsidP="0075484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594681" w:rsidRPr="00755848" w:rsidRDefault="00594681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594681" w:rsidRPr="00755848" w:rsidRDefault="00594681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594681" w:rsidRPr="00755848" w:rsidRDefault="00594681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  <w:r>
        <w:rPr>
          <w:rFonts w:ascii="Arial Narrow" w:hAnsi="Arial Narrow" w:cs="Arial Narrow"/>
          <w:bCs/>
          <w:sz w:val="22"/>
          <w:szCs w:val="22"/>
        </w:rPr>
        <w:t>nie je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12"/>
        <w:gridCol w:w="1701"/>
        <w:gridCol w:w="1701"/>
      </w:tblGrid>
      <w:tr w:rsidR="00594681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:rsidR="00594681" w:rsidRPr="00755848" w:rsidRDefault="00594681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594681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</w:tr>
      <w:tr w:rsidR="00594681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</w:tr>
      <w:tr w:rsidR="00594681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</w:tr>
    </w:tbl>
    <w:p w:rsidR="00594681" w:rsidRPr="00755848" w:rsidRDefault="00594681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594681" w:rsidRPr="00755848" w:rsidRDefault="0059468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594681" w:rsidRPr="00755848" w:rsidRDefault="00594681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6"/>
        <w:gridCol w:w="5300"/>
        <w:gridCol w:w="3600"/>
      </w:tblGrid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</w:tcPr>
          <w:p w:rsidR="00594681" w:rsidRPr="00755848" w:rsidRDefault="00594681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sk-SK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sk-SK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594681" w:rsidRPr="00755848" w:rsidRDefault="00594681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</w:t>
      </w:r>
      <w:r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594681" w:rsidRPr="00755848" w:rsidRDefault="00594681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594681" w:rsidRPr="00755848" w:rsidRDefault="00594681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594681" w:rsidRPr="00755848" w:rsidRDefault="00594681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594681" w:rsidRPr="00755848" w:rsidRDefault="00594681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594681" w:rsidRPr="00755848" w:rsidRDefault="00594681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594681" w:rsidRPr="00755848" w:rsidRDefault="00594681" w:rsidP="002342CE"/>
    <w:p w:rsidR="00594681" w:rsidRPr="00755848" w:rsidRDefault="00594681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594681" w:rsidRPr="00755848" w:rsidTr="00433587">
        <w:tc>
          <w:tcPr>
            <w:tcW w:w="4218" w:type="dxa"/>
          </w:tcPr>
          <w:p w:rsidR="00594681" w:rsidRPr="00755848" w:rsidRDefault="00594681" w:rsidP="00126DE3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594681" w:rsidRPr="00755848" w:rsidRDefault="00594681" w:rsidP="00126DE3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126DE3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  <w:tc>
          <w:tcPr>
            <w:tcW w:w="2268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594681" w:rsidRPr="00755848" w:rsidRDefault="00594681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594681" w:rsidRPr="00755848" w:rsidRDefault="00594681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594681" w:rsidRPr="00755848" w:rsidRDefault="00594681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594681" w:rsidRPr="00755848" w:rsidRDefault="00594681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nie sú</w:t>
      </w:r>
    </w:p>
    <w:p w:rsidR="00594681" w:rsidRPr="00755848" w:rsidRDefault="00594681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94681" w:rsidRPr="00755848" w:rsidRDefault="00594681" w:rsidP="00FA5372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nie su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5"/>
        <w:gridCol w:w="1040"/>
        <w:gridCol w:w="1039"/>
        <w:gridCol w:w="1928"/>
        <w:gridCol w:w="2519"/>
      </w:tblGrid>
      <w:tr w:rsidR="00594681" w:rsidRPr="00755848" w:rsidTr="00E517ED">
        <w:tc>
          <w:tcPr>
            <w:tcW w:w="1601" w:type="pct"/>
          </w:tcPr>
          <w:p w:rsidR="00594681" w:rsidRPr="00755848" w:rsidRDefault="00594681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:rsidR="00594681" w:rsidRPr="00755848" w:rsidRDefault="00594681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:rsidR="00594681" w:rsidRPr="00755848" w:rsidRDefault="00594681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594681" w:rsidRPr="00755848" w:rsidTr="00E517ED">
        <w:tc>
          <w:tcPr>
            <w:tcW w:w="160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594681" w:rsidRPr="00755848" w:rsidTr="00E517ED">
        <w:tc>
          <w:tcPr>
            <w:tcW w:w="160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594681" w:rsidRPr="00755848" w:rsidRDefault="0059468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594681" w:rsidRPr="00755848" w:rsidRDefault="0059468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94681" w:rsidRPr="00755848" w:rsidRDefault="00594681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nie je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2553"/>
        <w:gridCol w:w="2376"/>
      </w:tblGrid>
      <w:tr w:rsidR="00594681" w:rsidRPr="00755848" w:rsidTr="00620893">
        <w:trPr>
          <w:trHeight w:val="693"/>
          <w:jc w:val="center"/>
        </w:trPr>
        <w:tc>
          <w:tcPr>
            <w:tcW w:w="2463" w:type="pct"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594681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594681" w:rsidRPr="00755848" w:rsidRDefault="00594681" w:rsidP="00620893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594681" w:rsidRPr="00755848" w:rsidRDefault="00594681" w:rsidP="00446B4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23" w:type="pct"/>
            <w:vAlign w:val="center"/>
          </w:tcPr>
          <w:p w:rsidR="00594681" w:rsidRPr="00755848" w:rsidRDefault="00594681" w:rsidP="00446B45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:rsidR="00594681" w:rsidRPr="00755848" w:rsidRDefault="00594681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sz w:val="22"/>
          <w:szCs w:val="22"/>
        </w:rPr>
        <w:t>nie je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594681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594681" w:rsidRPr="00755848" w:rsidRDefault="00594681" w:rsidP="00F60A13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594681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594681" w:rsidRPr="00755848" w:rsidRDefault="00594681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 xml:space="preserve">Spôsob </w:t>
            </w:r>
          </w:p>
          <w:p w:rsidR="00594681" w:rsidRPr="00755848" w:rsidRDefault="00594681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594681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594681" w:rsidRPr="00755848" w:rsidRDefault="00594681" w:rsidP="00446B45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594681" w:rsidRPr="00755848" w:rsidRDefault="00594681" w:rsidP="00F60A13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594681" w:rsidRPr="00755848" w:rsidRDefault="00594681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594681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594681" w:rsidRPr="00755848" w:rsidRDefault="00594681" w:rsidP="00F60A13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594681" w:rsidRPr="00755848" w:rsidRDefault="00594681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vAlign w:val="center"/>
          </w:tcPr>
          <w:p w:rsidR="00594681" w:rsidRPr="00755848" w:rsidRDefault="00594681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594681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594681" w:rsidRPr="00755848" w:rsidRDefault="00594681" w:rsidP="00F60A13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594681" w:rsidRPr="00755848" w:rsidRDefault="00594681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594681" w:rsidRPr="00755848" w:rsidRDefault="00594681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:rsidR="00594681" w:rsidRPr="00755848" w:rsidRDefault="00594681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594681" w:rsidRPr="00755848" w:rsidRDefault="00594681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>
        <w:rPr>
          <w:rFonts w:ascii="Arial Narrow" w:hAnsi="Arial Narrow" w:cs="Arial Narrow"/>
          <w:sz w:val="22"/>
          <w:szCs w:val="22"/>
        </w:rPr>
        <w:t>nie sú</w:t>
      </w:r>
    </w:p>
    <w:p w:rsidR="00594681" w:rsidRPr="00755848" w:rsidRDefault="00594681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>
        <w:rPr>
          <w:rFonts w:ascii="Arial Narrow" w:hAnsi="Arial Narrow" w:cs="Arial Narrow"/>
          <w:sz w:val="22"/>
          <w:szCs w:val="22"/>
        </w:rPr>
        <w:t>nemá náplň</w:t>
      </w:r>
    </w:p>
    <w:p w:rsidR="00594681" w:rsidRPr="00755848" w:rsidRDefault="00594681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94681" w:rsidRPr="00755848" w:rsidRDefault="00594681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440F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>
        <w:rPr>
          <w:rFonts w:ascii="Arial Narrow" w:hAnsi="Arial Narrow" w:cs="Arial Narrow"/>
          <w:sz w:val="22"/>
          <w:szCs w:val="22"/>
        </w:rPr>
        <w:t>sa neúčtuje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11"/>
        <w:gridCol w:w="1701"/>
        <w:gridCol w:w="1593"/>
      </w:tblGrid>
      <w:tr w:rsidR="00594681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</w:tcPr>
          <w:p w:rsidR="00594681" w:rsidRPr="00755848" w:rsidRDefault="00594681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594681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</w:tr>
      <w:tr w:rsidR="00594681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</w:tr>
      <w:tr w:rsidR="00594681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</w:tr>
    </w:tbl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Default="00594681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94681" w:rsidRPr="003A351E" w:rsidRDefault="00594681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udalosti)nie je náplň</w:t>
      </w:r>
    </w:p>
    <w:p w:rsidR="00594681" w:rsidRPr="003A351E" w:rsidRDefault="00594681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3A351E" w:rsidRDefault="00594681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Default="0059468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Default="0059468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755848" w:rsidRDefault="0059468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594681" w:rsidRPr="00755848" w:rsidRDefault="0059468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0A0382" w:rsidRDefault="0059468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>
        <w:rPr>
          <w:rFonts w:ascii="Arial Narrow" w:hAnsi="Arial Narrow" w:cs="Arial Narrow"/>
          <w:bCs/>
          <w:sz w:val="22"/>
          <w:szCs w:val="22"/>
        </w:rPr>
        <w:t xml:space="preserve"> nie je</w:t>
      </w:r>
    </w:p>
    <w:p w:rsidR="00594681" w:rsidRPr="000A0382" w:rsidRDefault="0059468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>
        <w:rPr>
          <w:rFonts w:ascii="Arial Narrow" w:hAnsi="Arial Narrow" w:cs="Arial Narrow"/>
          <w:bCs/>
          <w:sz w:val="22"/>
          <w:szCs w:val="22"/>
        </w:rPr>
        <w:t xml:space="preserve"> nie je</w:t>
      </w:r>
    </w:p>
    <w:p w:rsidR="00594681" w:rsidRPr="000A0382" w:rsidRDefault="0059468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0A0382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 xml:space="preserve"> nie je</w:t>
      </w:r>
    </w:p>
    <w:sectPr w:rsidR="00594681" w:rsidRPr="000A0382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681" w:rsidRDefault="00594681">
      <w:r>
        <w:separator/>
      </w:r>
    </w:p>
  </w:endnote>
  <w:endnote w:type="continuationSeparator" w:id="0">
    <w:p w:rsidR="00594681" w:rsidRDefault="005946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681" w:rsidRDefault="00594681">
    <w:pPr>
      <w:pStyle w:val="Footer"/>
      <w:jc w:val="right"/>
    </w:pPr>
    <w:fldSimple w:instr="PAGE   \* MERGEFORMAT">
      <w:r>
        <w:rPr>
          <w:noProof/>
        </w:rPr>
        <w:t>5</w:t>
      </w:r>
    </w:fldSimple>
  </w:p>
  <w:p w:rsidR="00594681" w:rsidRDefault="0059468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681" w:rsidRDefault="00594681">
      <w:r>
        <w:separator/>
      </w:r>
    </w:p>
  </w:footnote>
  <w:footnote w:type="continuationSeparator" w:id="0">
    <w:p w:rsidR="00594681" w:rsidRDefault="005946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681" w:rsidRDefault="00594681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Pr="00986224">
      <w:rPr>
        <w:rFonts w:ascii="Arial" w:hAnsi="Arial" w:cs="Arial"/>
        <w:sz w:val="22"/>
        <w:szCs w:val="22"/>
        <w:bdr w:val="single" w:sz="4" w:space="0" w:color="auto" w:frame="1"/>
      </w:rPr>
      <w:t>46236309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Pr="00986224">
      <w:rPr>
        <w:rFonts w:ascii="Arial" w:hAnsi="Arial" w:cs="Arial"/>
        <w:sz w:val="22"/>
        <w:szCs w:val="22"/>
        <w:bdr w:val="single" w:sz="4" w:space="0" w:color="auto" w:frame="1"/>
      </w:rPr>
      <w:t>2023292931</w:t>
    </w:r>
  </w:p>
  <w:p w:rsidR="00594681" w:rsidRDefault="0059468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50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94681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94681" w:rsidRPr="003F477D" w:rsidRDefault="00594681" w:rsidP="00AD5E55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94681" w:rsidRPr="003F477D" w:rsidRDefault="00594681" w:rsidP="00AD5E55">
          <w:pPr>
            <w:jc w:val="center"/>
            <w:rPr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94681" w:rsidRPr="003F477D" w:rsidRDefault="00594681" w:rsidP="00AD5E55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3F477D" w:rsidRDefault="00594681" w:rsidP="00AD5E55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3F477D" w:rsidRDefault="00594681" w:rsidP="00AD5E55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3F477D" w:rsidRDefault="00594681" w:rsidP="00AD5E55">
          <w:pPr>
            <w:jc w:val="center"/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3F477D" w:rsidRDefault="00594681" w:rsidP="00AD5E55">
          <w:pPr>
            <w:jc w:val="center"/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3F477D" w:rsidRDefault="00594681" w:rsidP="00AD5E55">
          <w:pPr>
            <w:jc w:val="center"/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3F477D" w:rsidRDefault="00594681" w:rsidP="00AD5E55">
          <w:pPr>
            <w:jc w:val="center"/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3F477D" w:rsidRDefault="00594681" w:rsidP="00AD5E55">
          <w:pPr>
            <w:jc w:val="center"/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3F477D" w:rsidRDefault="00594681" w:rsidP="00AD5E55">
          <w:pPr>
            <w:jc w:val="center"/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3F477D" w:rsidRDefault="00594681" w:rsidP="00AD5E55">
          <w:pPr>
            <w:jc w:val="center"/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3F477D" w:rsidRDefault="00594681" w:rsidP="00AD5E55">
          <w:pPr>
            <w:jc w:val="center"/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594681" w:rsidRDefault="00594681" w:rsidP="002715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  <w:rPr>
        <w:rFonts w:cs="Times New Roman"/>
      </w:r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104C1"/>
    <w:rsid w:val="00022757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2859"/>
    <w:rsid w:val="000E0FA5"/>
    <w:rsid w:val="000E4475"/>
    <w:rsid w:val="000E57B5"/>
    <w:rsid w:val="000E7875"/>
    <w:rsid w:val="000F226D"/>
    <w:rsid w:val="00100783"/>
    <w:rsid w:val="00103870"/>
    <w:rsid w:val="00105490"/>
    <w:rsid w:val="00110FEB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39B2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0D03"/>
    <w:rsid w:val="003E1FCF"/>
    <w:rsid w:val="003E330A"/>
    <w:rsid w:val="003E3C41"/>
    <w:rsid w:val="003E7344"/>
    <w:rsid w:val="003F0D89"/>
    <w:rsid w:val="003F477D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0F22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8CA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A43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610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3A55"/>
    <w:rsid w:val="00585033"/>
    <w:rsid w:val="00585C1A"/>
    <w:rsid w:val="00586CE9"/>
    <w:rsid w:val="00590ACE"/>
    <w:rsid w:val="00593B4A"/>
    <w:rsid w:val="00594681"/>
    <w:rsid w:val="005951C5"/>
    <w:rsid w:val="005A41F7"/>
    <w:rsid w:val="005A5912"/>
    <w:rsid w:val="005A612F"/>
    <w:rsid w:val="005C08D0"/>
    <w:rsid w:val="005C3B7A"/>
    <w:rsid w:val="005C7EEB"/>
    <w:rsid w:val="005D22A2"/>
    <w:rsid w:val="005D3A4B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237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2696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6224"/>
    <w:rsid w:val="00990840"/>
    <w:rsid w:val="009965DA"/>
    <w:rsid w:val="009A06CA"/>
    <w:rsid w:val="009B124D"/>
    <w:rsid w:val="009B17D1"/>
    <w:rsid w:val="009B7D38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1AA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250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587A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1376"/>
    <w:rsid w:val="00D42468"/>
    <w:rsid w:val="00D45EE1"/>
    <w:rsid w:val="00D466F4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5F8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2A19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1C65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5554"/>
    <w:rsid w:val="00FA0504"/>
    <w:rsid w:val="00FA4562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A4562"/>
    <w:rPr>
      <w:rFonts w:cs="Times New Roman"/>
      <w:b/>
      <w:kern w:val="32"/>
      <w:sz w:val="24"/>
      <w:lang w:val="sk-SK" w:eastAsia="sk-SK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A4562"/>
    <w:rPr>
      <w:rFonts w:ascii="Cambria" w:hAnsi="Cambria" w:cs="Times New Roman"/>
      <w:b/>
      <w:i/>
      <w:sz w:val="28"/>
    </w:rPr>
  </w:style>
  <w:style w:type="paragraph" w:customStyle="1" w:styleId="Zkladntext">
    <w:name w:val="Základní text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DD61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A4562"/>
    <w:rPr>
      <w:rFonts w:cs="Times New Roman"/>
      <w:sz w:val="20"/>
    </w:rPr>
  </w:style>
  <w:style w:type="character" w:styleId="FootnoteReference">
    <w:name w:val="footnote reference"/>
    <w:basedOn w:val="DefaultParagraphFont"/>
    <w:uiPriority w:val="99"/>
    <w:semiHidden/>
    <w:rsid w:val="00DD6176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A4562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rsid w:val="006761B2"/>
    <w:rPr>
      <w:rFonts w:cs="Times New Roman"/>
    </w:rPr>
  </w:style>
  <w:style w:type="table" w:styleId="TableGrid">
    <w:name w:val="Table Grid"/>
    <w:basedOn w:val="TableNormal"/>
    <w:uiPriority w:val="99"/>
    <w:rsid w:val="003B22E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84C9F"/>
    <w:rPr>
      <w:rFonts w:ascii="Arial Narrow" w:hAnsi="Arial Narrow" w:cs="Times New Roman"/>
      <w:b/>
      <w:kern w:val="28"/>
      <w:sz w:val="32"/>
      <w:lang w:val="sk-SK"/>
    </w:rPr>
  </w:style>
  <w:style w:type="paragraph" w:customStyle="1" w:styleId="TopHeader">
    <w:name w:val="Top Header"/>
    <w:basedOn w:val="Normal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C13BE"/>
    <w:rPr>
      <w:rFonts w:cs="Times New Roman"/>
      <w:sz w:val="24"/>
      <w:lang w:val="sk-SK" w:eastAsia="sk-SK"/>
    </w:rPr>
  </w:style>
  <w:style w:type="paragraph" w:styleId="BodyText">
    <w:name w:val="Body Text"/>
    <w:basedOn w:val="Normal"/>
    <w:link w:val="BodyTextChar"/>
    <w:uiPriority w:val="99"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A0DDC"/>
    <w:rPr>
      <w:rFonts w:cs="Times New Roman"/>
      <w:sz w:val="24"/>
      <w:lang w:val="en-US" w:eastAsia="en-US"/>
    </w:rPr>
  </w:style>
  <w:style w:type="table" w:customStyle="1" w:styleId="TableNormal1">
    <w:name w:val="Table Normal1"/>
    <w:uiPriority w:val="99"/>
    <w:semiHidden/>
    <w:rsid w:val="00EA0DDC"/>
    <w:pPr>
      <w:widowControl w:val="0"/>
    </w:pPr>
    <w:rPr>
      <w:rFonts w:ascii="Calibri" w:hAnsi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DefaultParagraphFont"/>
    <w:uiPriority w:val="99"/>
    <w:rsid w:val="00986224"/>
    <w:rPr>
      <w:rFonts w:cs="Times New Roman"/>
    </w:rPr>
  </w:style>
  <w:style w:type="character" w:customStyle="1" w:styleId="st">
    <w:name w:val="st"/>
    <w:basedOn w:val="DefaultParagraphFont"/>
    <w:uiPriority w:val="99"/>
    <w:rsid w:val="00440F22"/>
    <w:rPr>
      <w:rFonts w:cs="Times New Roman"/>
    </w:rPr>
  </w:style>
  <w:style w:type="character" w:styleId="Emphasis">
    <w:name w:val="Emphasis"/>
    <w:basedOn w:val="DefaultParagraphFont"/>
    <w:uiPriority w:val="99"/>
    <w:qFormat/>
    <w:locked/>
    <w:rsid w:val="00440F22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76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5</Pages>
  <Words>1928</Words>
  <Characters>10994</Characters>
  <Application>Microsoft Office Outlook</Application>
  <DocSecurity>0</DocSecurity>
  <Lines>0</Lines>
  <Paragraphs>0</Paragraphs>
  <ScaleCrop>false</ScaleCrop>
  <Company>MF-SR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ekonomika</cp:lastModifiedBy>
  <cp:revision>10</cp:revision>
  <cp:lastPrinted>2015-07-22T09:26:00Z</cp:lastPrinted>
  <dcterms:created xsi:type="dcterms:W3CDTF">2016-02-28T21:10:00Z</dcterms:created>
  <dcterms:modified xsi:type="dcterms:W3CDTF">2017-02-08T12:04:00Z</dcterms:modified>
</cp:coreProperties>
</file>