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940" w:rsidRPr="002C0794" w:rsidRDefault="000B694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0B6940" w:rsidRPr="002C0794" w:rsidRDefault="000B694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0B6940" w:rsidRPr="002C0794">
        <w:trPr>
          <w:trHeight w:val="1327"/>
        </w:trPr>
        <w:tc>
          <w:tcPr>
            <w:tcW w:w="1096" w:type="pct"/>
            <w:vAlign w:val="center"/>
          </w:tcPr>
          <w:p w:rsidR="000B6940" w:rsidRPr="002C0794" w:rsidRDefault="000B6940" w:rsidP="00563EC6"/>
          <w:p w:rsidR="000B6940" w:rsidRPr="002C0794" w:rsidRDefault="000B694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0B6940" w:rsidRPr="002C0794" w:rsidRDefault="000B6940" w:rsidP="00563EC6">
            <w:r w:rsidRPr="002C0794">
              <w:t> </w:t>
            </w:r>
            <w:r>
              <w:t>DST, s.r.o., Dentál Stará Turá</w:t>
            </w:r>
          </w:p>
        </w:tc>
      </w:tr>
      <w:tr w:rsidR="000B6940" w:rsidRPr="002C0794">
        <w:trPr>
          <w:trHeight w:val="340"/>
        </w:trPr>
        <w:tc>
          <w:tcPr>
            <w:tcW w:w="1096" w:type="pct"/>
            <w:vAlign w:val="center"/>
          </w:tcPr>
          <w:p w:rsidR="000B6940" w:rsidRPr="002C0794" w:rsidRDefault="000B694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0B6940" w:rsidRPr="002C0794" w:rsidRDefault="000B6940" w:rsidP="00486DF8">
            <w:pPr>
              <w:spacing w:after="0"/>
            </w:pPr>
            <w:r>
              <w:t>Dr. Úradníčka 193,  91601 Stará Turá</w:t>
            </w:r>
          </w:p>
        </w:tc>
      </w:tr>
    </w:tbl>
    <w:p w:rsidR="000B6940" w:rsidRPr="002C0794" w:rsidRDefault="000B6940" w:rsidP="003D1D35">
      <w:pPr>
        <w:jc w:val="both"/>
      </w:pPr>
      <w:r w:rsidRPr="002C0794">
        <w:t>Opis vykonávanej  činnosti účtovnej jednotky:</w:t>
      </w:r>
    </w:p>
    <w:p w:rsidR="000B6940" w:rsidRPr="002C0794" w:rsidRDefault="000B6940" w:rsidP="003D1D35">
      <w:pPr>
        <w:jc w:val="both"/>
      </w:pPr>
      <w:r>
        <w:t>Nákup tovaru za účelom predaja.</w:t>
      </w:r>
    </w:p>
    <w:p w:rsidR="000B6940" w:rsidRPr="002C0794" w:rsidRDefault="000B694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>
        <w:t>26.2.2016</w:t>
      </w:r>
    </w:p>
    <w:p w:rsidR="000B6940" w:rsidRPr="002C0794" w:rsidRDefault="000B694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0B694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0B6940" w:rsidRPr="002C0794" w:rsidRDefault="000B694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0B694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</w:p>
        </w:tc>
      </w:tr>
      <w:tr w:rsidR="000B694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</w:p>
        </w:tc>
      </w:tr>
    </w:tbl>
    <w:p w:rsidR="000B6940" w:rsidRPr="002C0794" w:rsidRDefault="000B694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0B6940" w:rsidRPr="002C0794" w:rsidRDefault="000B694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0B6940" w:rsidRPr="002C0794">
        <w:tc>
          <w:tcPr>
            <w:tcW w:w="3972" w:type="dxa"/>
            <w:vAlign w:val="center"/>
          </w:tcPr>
          <w:p w:rsidR="000B6940" w:rsidRPr="002C0794" w:rsidRDefault="000B694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0B6940" w:rsidRPr="002C0794" w:rsidRDefault="000B694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0B6940" w:rsidRPr="002C0794" w:rsidRDefault="000B694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0B6940" w:rsidRPr="002C0794" w:rsidRDefault="000B6940" w:rsidP="00563EC6">
            <w:pPr>
              <w:spacing w:after="0"/>
              <w:ind w:left="56"/>
            </w:pPr>
          </w:p>
        </w:tc>
      </w:tr>
    </w:tbl>
    <w:p w:rsidR="000B6940" w:rsidRPr="00486DF8" w:rsidRDefault="000B694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B6940" w:rsidRPr="00486DF8" w:rsidRDefault="000B694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B6940" w:rsidRPr="00486DF8" w:rsidRDefault="000B694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0B6940" w:rsidRPr="00486DF8" w:rsidRDefault="000B694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B6940" w:rsidRPr="00486DF8" w:rsidRDefault="000B694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0B6940" w:rsidRPr="00486DF8" w:rsidRDefault="000B694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0B6940" w:rsidRPr="002C0794" w:rsidRDefault="000B694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0B694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0B6940" w:rsidRPr="002C0794" w:rsidRDefault="000B694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0B6940" w:rsidRPr="002C0794" w:rsidRDefault="000B694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0B6940" w:rsidRPr="002C0794" w:rsidRDefault="000B6940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0B694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0B6940" w:rsidRPr="002C0794" w:rsidRDefault="000B694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0B6940" w:rsidRPr="002C0794" w:rsidRDefault="000B694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0B6940" w:rsidRPr="002C0794" w:rsidRDefault="000B6940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0B6940" w:rsidRDefault="000B6940" w:rsidP="000679F3">
      <w:pPr>
        <w:spacing w:after="0"/>
        <w:ind w:left="705" w:hanging="705"/>
        <w:jc w:val="both"/>
        <w:rPr>
          <w:i/>
          <w:iCs/>
        </w:rPr>
      </w:pPr>
    </w:p>
    <w:p w:rsidR="000B6940" w:rsidRDefault="000B6940" w:rsidP="000679F3">
      <w:pPr>
        <w:spacing w:after="0"/>
        <w:ind w:left="705" w:hanging="705"/>
        <w:jc w:val="both"/>
        <w:rPr>
          <w:i/>
          <w:iCs/>
        </w:rPr>
      </w:pPr>
    </w:p>
    <w:p w:rsidR="000B6940" w:rsidRPr="002C0794" w:rsidRDefault="000B694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0B6940" w:rsidRPr="002C0794" w:rsidRDefault="000B694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0B6940" w:rsidRPr="002C0794" w:rsidRDefault="000B694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0B694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0B6940" w:rsidRPr="000817BE" w:rsidRDefault="000B694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0B6940" w:rsidRPr="002C0794" w:rsidRDefault="000B694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0B694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0B694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9498" w:type="dxa"/>
            <w:gridSpan w:val="9"/>
          </w:tcPr>
          <w:p w:rsidR="000B6940" w:rsidRPr="002C0794" w:rsidRDefault="000B694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0B694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B6940" w:rsidRPr="002C0794" w:rsidRDefault="000B6940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 w:line="240" w:lineRule="auto"/>
              <w:jc w:val="center"/>
            </w:pPr>
            <w:r>
              <w:t>PO</w:t>
            </w:r>
          </w:p>
        </w:tc>
      </w:tr>
      <w:tr w:rsidR="000B6940" w:rsidRPr="002C0794">
        <w:trPr>
          <w:trHeight w:val="340"/>
        </w:trPr>
        <w:tc>
          <w:tcPr>
            <w:tcW w:w="9498" w:type="dxa"/>
            <w:gridSpan w:val="9"/>
          </w:tcPr>
          <w:p w:rsidR="000B6940" w:rsidRPr="002C0794" w:rsidRDefault="000B694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0B694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0B6940" w:rsidRPr="002C0794" w:rsidRDefault="000B694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</w:tr>
      <w:tr w:rsidR="000B694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0B6940" w:rsidRPr="002C0794" w:rsidRDefault="000B694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</w:tr>
      <w:tr w:rsidR="000B6940" w:rsidRPr="002C0794">
        <w:trPr>
          <w:trHeight w:val="340"/>
        </w:trPr>
        <w:tc>
          <w:tcPr>
            <w:tcW w:w="9498" w:type="dxa"/>
            <w:gridSpan w:val="9"/>
          </w:tcPr>
          <w:p w:rsidR="000B6940" w:rsidRPr="002C0794" w:rsidRDefault="000B694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0B694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0B6940" w:rsidRPr="002C0794" w:rsidRDefault="000B694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</w:tr>
      <w:tr w:rsidR="000B694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0B6940" w:rsidRPr="002C0794" w:rsidRDefault="000B694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</w:tr>
      <w:tr w:rsidR="000B6940" w:rsidRPr="002C0794">
        <w:trPr>
          <w:trHeight w:val="340"/>
        </w:trPr>
        <w:tc>
          <w:tcPr>
            <w:tcW w:w="9498" w:type="dxa"/>
            <w:gridSpan w:val="9"/>
          </w:tcPr>
          <w:p w:rsidR="000B6940" w:rsidRPr="002C0794" w:rsidRDefault="000B694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0B694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0B6940" w:rsidRPr="002C0794" w:rsidRDefault="000B694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</w:tr>
      <w:tr w:rsidR="000B694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0B6940" w:rsidRPr="002C0794" w:rsidRDefault="000B694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6940" w:rsidRPr="002C0794" w:rsidRDefault="000B6940" w:rsidP="006365C4">
            <w:pPr>
              <w:spacing w:after="0"/>
            </w:pPr>
          </w:p>
        </w:tc>
      </w:tr>
      <w:tr w:rsidR="000B6940" w:rsidRPr="002C0794">
        <w:trPr>
          <w:trHeight w:val="340"/>
        </w:trPr>
        <w:tc>
          <w:tcPr>
            <w:tcW w:w="9498" w:type="dxa"/>
            <w:gridSpan w:val="9"/>
          </w:tcPr>
          <w:p w:rsidR="000B6940" w:rsidRPr="002C0794" w:rsidRDefault="000B694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0B694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0B6940" w:rsidRPr="002C0794" w:rsidRDefault="000B694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0B694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B6940" w:rsidRPr="002C0794" w:rsidRDefault="000B6940" w:rsidP="006365C4">
            <w:pPr>
              <w:spacing w:after="0" w:line="240" w:lineRule="auto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B6940" w:rsidRPr="002C0794" w:rsidRDefault="000B6940" w:rsidP="006365C4">
            <w:pPr>
              <w:spacing w:after="0" w:line="240" w:lineRule="auto"/>
              <w:jc w:val="both"/>
            </w:pPr>
          </w:p>
        </w:tc>
      </w:tr>
    </w:tbl>
    <w:p w:rsidR="000B6940" w:rsidRPr="002C0794" w:rsidRDefault="000B694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0B6940" w:rsidRDefault="000B694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0B6940" w:rsidRPr="002C0794" w:rsidRDefault="000B694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0B6940" w:rsidRPr="002C0794" w:rsidRDefault="000B694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0B6940" w:rsidRPr="002C0794" w:rsidRDefault="000B694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0B6940" w:rsidRPr="002C0794" w:rsidRDefault="000B694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0B6940" w:rsidRPr="002C0794">
        <w:trPr>
          <w:trHeight w:hRule="exact" w:val="340"/>
        </w:trPr>
        <w:tc>
          <w:tcPr>
            <w:tcW w:w="578" w:type="dxa"/>
            <w:vAlign w:val="center"/>
          </w:tcPr>
          <w:p w:rsidR="000B6940" w:rsidRPr="002C0794" w:rsidRDefault="000B694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rPr>
          <w:trHeight w:hRule="exact" w:val="340"/>
        </w:trPr>
        <w:tc>
          <w:tcPr>
            <w:tcW w:w="578" w:type="dxa"/>
            <w:vAlign w:val="center"/>
          </w:tcPr>
          <w:p w:rsidR="000B6940" w:rsidRPr="002C0794" w:rsidRDefault="000B694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0B6940" w:rsidRPr="002C0794" w:rsidRDefault="000B694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B6940" w:rsidRPr="002C0794" w:rsidRDefault="000B694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0B6940" w:rsidRPr="002C0794" w:rsidRDefault="000B694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B6940" w:rsidRPr="002C0794" w:rsidRDefault="000B694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0B6940" w:rsidRPr="002C0794">
        <w:trPr>
          <w:trHeight w:hRule="exact" w:val="340"/>
        </w:trPr>
        <w:tc>
          <w:tcPr>
            <w:tcW w:w="578" w:type="dxa"/>
            <w:vAlign w:val="center"/>
          </w:tcPr>
          <w:p w:rsidR="000B6940" w:rsidRPr="002C0794" w:rsidRDefault="000B694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0B6940" w:rsidRPr="00EE7EC1" w:rsidRDefault="000B6940" w:rsidP="00EF3803">
            <w:pPr>
              <w:spacing w:after="0"/>
              <w:jc w:val="center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0B6940" w:rsidRPr="002C0794" w:rsidRDefault="000B694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0B6940" w:rsidRPr="002C0794">
        <w:tc>
          <w:tcPr>
            <w:tcW w:w="9072" w:type="dxa"/>
            <w:gridSpan w:val="2"/>
            <w:vAlign w:val="center"/>
          </w:tcPr>
          <w:p w:rsidR="000B6940" w:rsidRPr="002C0794" w:rsidRDefault="000B694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9072" w:type="dxa"/>
            <w:gridSpan w:val="2"/>
            <w:vAlign w:val="center"/>
          </w:tcPr>
          <w:p w:rsidR="000B6940" w:rsidRPr="002C0794" w:rsidRDefault="000B694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c>
          <w:tcPr>
            <w:tcW w:w="9072" w:type="dxa"/>
            <w:gridSpan w:val="2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0B6940" w:rsidRPr="002C0794">
        <w:tc>
          <w:tcPr>
            <w:tcW w:w="8789" w:type="dxa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c>
          <w:tcPr>
            <w:tcW w:w="9072" w:type="dxa"/>
            <w:gridSpan w:val="2"/>
            <w:vAlign w:val="center"/>
          </w:tcPr>
          <w:p w:rsidR="000B6940" w:rsidRPr="002C0794" w:rsidRDefault="000B694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0B6940" w:rsidRPr="002C0794" w:rsidRDefault="000B694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0B694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0B6940" w:rsidRPr="002C0794">
        <w:trPr>
          <w:trHeight w:val="227"/>
        </w:trPr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rPr>
          <w:trHeight w:val="227"/>
        </w:trPr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rPr>
          <w:trHeight w:val="227"/>
        </w:trPr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rPr>
          <w:trHeight w:val="227"/>
        </w:trPr>
        <w:tc>
          <w:tcPr>
            <w:tcW w:w="8789" w:type="dxa"/>
            <w:vAlign w:val="center"/>
          </w:tcPr>
          <w:p w:rsidR="000B6940" w:rsidRPr="002C0794" w:rsidRDefault="000B694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0B6940" w:rsidRDefault="000B694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0B6940" w:rsidRPr="002C0794">
        <w:tc>
          <w:tcPr>
            <w:tcW w:w="8789" w:type="dxa"/>
            <w:vAlign w:val="center"/>
          </w:tcPr>
          <w:p w:rsidR="000B6940" w:rsidRPr="002C0794" w:rsidRDefault="000B6940" w:rsidP="001205A3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0B6940" w:rsidRPr="002C0794">
        <w:tc>
          <w:tcPr>
            <w:tcW w:w="8789" w:type="dxa"/>
          </w:tcPr>
          <w:p w:rsidR="000B6940" w:rsidRPr="002C0794" w:rsidRDefault="000B694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B6940" w:rsidRPr="002C0794" w:rsidRDefault="000B694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0B6940" w:rsidRDefault="000B694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0B6940">
        <w:trPr>
          <w:trHeight w:val="340"/>
        </w:trPr>
        <w:tc>
          <w:tcPr>
            <w:tcW w:w="9089" w:type="dxa"/>
            <w:gridSpan w:val="3"/>
            <w:vAlign w:val="center"/>
          </w:tcPr>
          <w:p w:rsidR="000B6940" w:rsidRPr="00F86BAE" w:rsidRDefault="000B694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0B6940">
        <w:trPr>
          <w:trHeight w:val="350"/>
        </w:trPr>
        <w:tc>
          <w:tcPr>
            <w:tcW w:w="8789" w:type="dxa"/>
            <w:gridSpan w:val="2"/>
            <w:vAlign w:val="center"/>
          </w:tcPr>
          <w:p w:rsidR="000B6940" w:rsidRPr="002C0794" w:rsidRDefault="000B694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0B6940" w:rsidRPr="002C0794" w:rsidRDefault="000B6940" w:rsidP="00F86BAE">
            <w:pPr>
              <w:spacing w:after="0"/>
              <w:jc w:val="center"/>
            </w:pPr>
            <w:r>
              <w:t>X</w:t>
            </w:r>
          </w:p>
        </w:tc>
      </w:tr>
      <w:tr w:rsidR="000B6940">
        <w:trPr>
          <w:trHeight w:val="340"/>
        </w:trPr>
        <w:tc>
          <w:tcPr>
            <w:tcW w:w="2977" w:type="dxa"/>
            <w:vMerge w:val="restart"/>
            <w:vAlign w:val="center"/>
          </w:tcPr>
          <w:p w:rsidR="000B6940" w:rsidRDefault="000B6940" w:rsidP="00F86BAE">
            <w:pPr>
              <w:spacing w:after="0"/>
            </w:pPr>
          </w:p>
          <w:p w:rsidR="000B6940" w:rsidRDefault="000B694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0B6940" w:rsidRDefault="000B694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  <w:r>
              <w:t>X</w:t>
            </w:r>
          </w:p>
        </w:tc>
      </w:tr>
      <w:tr w:rsidR="000B6940">
        <w:trPr>
          <w:trHeight w:val="340"/>
        </w:trPr>
        <w:tc>
          <w:tcPr>
            <w:tcW w:w="2977" w:type="dxa"/>
            <w:vMerge/>
            <w:vAlign w:val="center"/>
          </w:tcPr>
          <w:p w:rsidR="000B6940" w:rsidRDefault="000B694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0B6940" w:rsidRDefault="000B694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</w:p>
        </w:tc>
      </w:tr>
      <w:tr w:rsidR="000B6940">
        <w:trPr>
          <w:trHeight w:val="340"/>
        </w:trPr>
        <w:tc>
          <w:tcPr>
            <w:tcW w:w="2977" w:type="dxa"/>
            <w:vMerge w:val="restart"/>
            <w:vAlign w:val="center"/>
          </w:tcPr>
          <w:p w:rsidR="000B6940" w:rsidRDefault="000B694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0B6940" w:rsidRDefault="000B694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</w:p>
        </w:tc>
      </w:tr>
      <w:tr w:rsidR="000B6940">
        <w:trPr>
          <w:trHeight w:val="340"/>
        </w:trPr>
        <w:tc>
          <w:tcPr>
            <w:tcW w:w="2977" w:type="dxa"/>
            <w:vMerge/>
            <w:vAlign w:val="center"/>
          </w:tcPr>
          <w:p w:rsidR="000B6940" w:rsidRDefault="000B694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0B6940" w:rsidRDefault="000B694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</w:p>
        </w:tc>
      </w:tr>
      <w:tr w:rsidR="000B6940">
        <w:trPr>
          <w:trHeight w:val="340"/>
        </w:trPr>
        <w:tc>
          <w:tcPr>
            <w:tcW w:w="2977" w:type="dxa"/>
            <w:vMerge w:val="restart"/>
            <w:vAlign w:val="center"/>
          </w:tcPr>
          <w:p w:rsidR="000B6940" w:rsidRDefault="000B694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0B6940" w:rsidRDefault="000B694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</w:p>
        </w:tc>
      </w:tr>
      <w:tr w:rsidR="000B6940">
        <w:trPr>
          <w:trHeight w:val="340"/>
        </w:trPr>
        <w:tc>
          <w:tcPr>
            <w:tcW w:w="2977" w:type="dxa"/>
            <w:vMerge/>
            <w:vAlign w:val="center"/>
          </w:tcPr>
          <w:p w:rsidR="000B6940" w:rsidRDefault="000B694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0B6940" w:rsidRDefault="000B694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</w:p>
        </w:tc>
      </w:tr>
    </w:tbl>
    <w:p w:rsidR="000B6940" w:rsidRDefault="000B694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0B6940">
        <w:trPr>
          <w:trHeight w:val="340"/>
        </w:trPr>
        <w:tc>
          <w:tcPr>
            <w:tcW w:w="9089" w:type="dxa"/>
            <w:gridSpan w:val="3"/>
          </w:tcPr>
          <w:p w:rsidR="000B6940" w:rsidRPr="006973BC" w:rsidRDefault="000B694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0B6940">
        <w:trPr>
          <w:trHeight w:val="340"/>
        </w:trPr>
        <w:tc>
          <w:tcPr>
            <w:tcW w:w="8789" w:type="dxa"/>
            <w:gridSpan w:val="2"/>
          </w:tcPr>
          <w:p w:rsidR="000B6940" w:rsidRPr="00737C25" w:rsidRDefault="000B694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0B6940" w:rsidRPr="00737C25" w:rsidRDefault="000B6940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0B6940">
        <w:trPr>
          <w:trHeight w:val="340"/>
        </w:trPr>
        <w:tc>
          <w:tcPr>
            <w:tcW w:w="3279" w:type="dxa"/>
            <w:vMerge w:val="restart"/>
            <w:vAlign w:val="center"/>
          </w:tcPr>
          <w:p w:rsidR="000B6940" w:rsidRDefault="000B694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0B6940" w:rsidRDefault="000B694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  <w:r>
              <w:t>X</w:t>
            </w:r>
          </w:p>
        </w:tc>
      </w:tr>
      <w:tr w:rsidR="000B6940">
        <w:trPr>
          <w:trHeight w:val="340"/>
        </w:trPr>
        <w:tc>
          <w:tcPr>
            <w:tcW w:w="3279" w:type="dxa"/>
            <w:vMerge/>
            <w:vAlign w:val="center"/>
          </w:tcPr>
          <w:p w:rsidR="000B6940" w:rsidRDefault="000B694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0B6940" w:rsidRDefault="000B694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</w:p>
        </w:tc>
      </w:tr>
      <w:tr w:rsidR="000B6940">
        <w:trPr>
          <w:trHeight w:val="340"/>
        </w:trPr>
        <w:tc>
          <w:tcPr>
            <w:tcW w:w="3279" w:type="dxa"/>
            <w:vMerge w:val="restart"/>
            <w:vAlign w:val="center"/>
          </w:tcPr>
          <w:p w:rsidR="000B6940" w:rsidRDefault="000B694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0B6940" w:rsidRDefault="000B694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  <w:r>
              <w:t>X</w:t>
            </w:r>
          </w:p>
        </w:tc>
      </w:tr>
      <w:tr w:rsidR="000B6940">
        <w:trPr>
          <w:trHeight w:val="340"/>
        </w:trPr>
        <w:tc>
          <w:tcPr>
            <w:tcW w:w="3279" w:type="dxa"/>
            <w:vMerge/>
            <w:vAlign w:val="center"/>
          </w:tcPr>
          <w:p w:rsidR="000B6940" w:rsidRDefault="000B694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0B6940" w:rsidRDefault="000B694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</w:p>
        </w:tc>
      </w:tr>
      <w:tr w:rsidR="000B6940">
        <w:trPr>
          <w:trHeight w:val="340"/>
        </w:trPr>
        <w:tc>
          <w:tcPr>
            <w:tcW w:w="3279" w:type="dxa"/>
            <w:vMerge w:val="restart"/>
            <w:vAlign w:val="center"/>
          </w:tcPr>
          <w:p w:rsidR="000B6940" w:rsidRDefault="000B694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0B6940" w:rsidRDefault="000B694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</w:p>
        </w:tc>
      </w:tr>
      <w:tr w:rsidR="000B6940">
        <w:trPr>
          <w:trHeight w:val="340"/>
        </w:trPr>
        <w:tc>
          <w:tcPr>
            <w:tcW w:w="3279" w:type="dxa"/>
            <w:vMerge/>
            <w:vAlign w:val="center"/>
          </w:tcPr>
          <w:p w:rsidR="000B6940" w:rsidRDefault="000B694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0B6940" w:rsidRDefault="000B694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0B6940" w:rsidRDefault="000B6940" w:rsidP="00F86BAE">
            <w:pPr>
              <w:spacing w:after="0"/>
              <w:jc w:val="center"/>
            </w:pPr>
          </w:p>
        </w:tc>
      </w:tr>
    </w:tbl>
    <w:p w:rsidR="000B6940" w:rsidRDefault="000B6940" w:rsidP="00197838">
      <w:pPr>
        <w:spacing w:after="0"/>
        <w:jc w:val="both"/>
      </w:pPr>
    </w:p>
    <w:p w:rsidR="000B6940" w:rsidRPr="000E349D" w:rsidRDefault="000B694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0B6940" w:rsidRDefault="000B694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B6940" w:rsidRDefault="000B694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B6940" w:rsidRPr="000D53EF" w:rsidRDefault="000B694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B6940" w:rsidRDefault="000B694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0B6940" w:rsidRDefault="000B694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B6940" w:rsidRDefault="000B694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0B6940" w:rsidRDefault="000B694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0B6940" w:rsidRPr="00767CCF" w:rsidRDefault="000B694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0B6940" w:rsidRPr="000E349D" w:rsidRDefault="000B694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0B6940" w:rsidRPr="00F86BAE" w:rsidRDefault="000B694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0B6940" w:rsidRPr="00595DE0">
        <w:tc>
          <w:tcPr>
            <w:tcW w:w="8735" w:type="dxa"/>
            <w:gridSpan w:val="2"/>
          </w:tcPr>
          <w:p w:rsidR="000B6940" w:rsidRPr="00595DE0" w:rsidRDefault="000B694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0B6940" w:rsidRPr="00595DE0" w:rsidRDefault="000B6940" w:rsidP="00595DE0">
            <w:pPr>
              <w:spacing w:after="0" w:line="240" w:lineRule="auto"/>
            </w:pPr>
          </w:p>
          <w:p w:rsidR="000B6940" w:rsidRPr="00595DE0" w:rsidRDefault="000B6940" w:rsidP="00595DE0">
            <w:pPr>
              <w:spacing w:after="0" w:line="240" w:lineRule="auto"/>
            </w:pPr>
          </w:p>
          <w:p w:rsidR="000B6940" w:rsidRPr="00595DE0" w:rsidRDefault="000B6940" w:rsidP="00595DE0">
            <w:pPr>
              <w:spacing w:after="0" w:line="240" w:lineRule="auto"/>
            </w:pPr>
          </w:p>
        </w:tc>
      </w:tr>
      <w:tr w:rsidR="000B6940" w:rsidRPr="00595DE0">
        <w:trPr>
          <w:trHeight w:val="963"/>
        </w:trPr>
        <w:tc>
          <w:tcPr>
            <w:tcW w:w="8735" w:type="dxa"/>
            <w:gridSpan w:val="2"/>
          </w:tcPr>
          <w:p w:rsidR="000B6940" w:rsidRPr="00595DE0" w:rsidRDefault="000B694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0B6940" w:rsidRPr="00595DE0" w:rsidRDefault="000B6940" w:rsidP="00595DE0">
            <w:pPr>
              <w:spacing w:after="0" w:line="240" w:lineRule="auto"/>
            </w:pPr>
          </w:p>
          <w:p w:rsidR="000B6940" w:rsidRPr="00595DE0" w:rsidRDefault="000B6940" w:rsidP="00595DE0">
            <w:pPr>
              <w:spacing w:after="0" w:line="240" w:lineRule="auto"/>
            </w:pPr>
          </w:p>
          <w:p w:rsidR="000B6940" w:rsidRPr="00595DE0" w:rsidRDefault="000B6940" w:rsidP="00595DE0">
            <w:pPr>
              <w:spacing w:after="0" w:line="240" w:lineRule="auto"/>
            </w:pPr>
          </w:p>
        </w:tc>
      </w:tr>
      <w:tr w:rsidR="000B6940" w:rsidRPr="00595DE0">
        <w:trPr>
          <w:trHeight w:val="1217"/>
        </w:trPr>
        <w:tc>
          <w:tcPr>
            <w:tcW w:w="8735" w:type="dxa"/>
            <w:gridSpan w:val="2"/>
          </w:tcPr>
          <w:p w:rsidR="000B6940" w:rsidRPr="00595DE0" w:rsidRDefault="000B694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0B6940" w:rsidRPr="00595DE0" w:rsidRDefault="000B694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0B6940" w:rsidRPr="00595DE0">
        <w:trPr>
          <w:trHeight w:val="340"/>
        </w:trPr>
        <w:tc>
          <w:tcPr>
            <w:tcW w:w="7196" w:type="dxa"/>
          </w:tcPr>
          <w:p w:rsidR="000B6940" w:rsidRPr="00595DE0" w:rsidRDefault="000B694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0B6940" w:rsidRPr="00595DE0" w:rsidRDefault="000B694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0B6940" w:rsidRPr="00595DE0" w:rsidRDefault="000B694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0B6940" w:rsidRPr="00595DE0">
        <w:trPr>
          <w:trHeight w:val="340"/>
        </w:trPr>
        <w:tc>
          <w:tcPr>
            <w:tcW w:w="7196" w:type="dxa"/>
          </w:tcPr>
          <w:p w:rsidR="000B6940" w:rsidRPr="00595DE0" w:rsidRDefault="000B694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0B6940" w:rsidRPr="00595DE0" w:rsidRDefault="000B694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0B6940" w:rsidRPr="00595DE0" w:rsidRDefault="000B694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0B6940" w:rsidRDefault="000B694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0B6940" w:rsidRPr="00595DE0">
        <w:tc>
          <w:tcPr>
            <w:tcW w:w="3085" w:type="dxa"/>
          </w:tcPr>
          <w:p w:rsidR="000B6940" w:rsidRPr="00595DE0" w:rsidRDefault="000B694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0B6940" w:rsidRPr="00595DE0" w:rsidRDefault="000B694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0B6940" w:rsidRPr="00595DE0" w:rsidRDefault="000B694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0B6940" w:rsidRPr="00595DE0" w:rsidRDefault="000B694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0B6940" w:rsidRPr="00595DE0" w:rsidRDefault="000B694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0B6940" w:rsidRPr="00595DE0" w:rsidRDefault="000B6940" w:rsidP="00595DE0">
            <w:pPr>
              <w:spacing w:after="120"/>
            </w:pPr>
          </w:p>
        </w:tc>
      </w:tr>
      <w:tr w:rsidR="000B6940" w:rsidRPr="00595DE0">
        <w:tc>
          <w:tcPr>
            <w:tcW w:w="3085" w:type="dxa"/>
          </w:tcPr>
          <w:p w:rsidR="000B6940" w:rsidRPr="00595DE0" w:rsidRDefault="000B6940" w:rsidP="00595DE0">
            <w:pPr>
              <w:spacing w:after="120"/>
            </w:pPr>
            <w:r>
              <w:t>spoločnosť nevlastní žiadny dlhodobý majetok</w:t>
            </w:r>
          </w:p>
        </w:tc>
        <w:tc>
          <w:tcPr>
            <w:tcW w:w="979" w:type="dxa"/>
          </w:tcPr>
          <w:p w:rsidR="000B6940" w:rsidRPr="00595DE0" w:rsidRDefault="000B6940" w:rsidP="00595DE0">
            <w:pPr>
              <w:spacing w:after="120"/>
            </w:pPr>
          </w:p>
        </w:tc>
        <w:tc>
          <w:tcPr>
            <w:tcW w:w="1179" w:type="dxa"/>
          </w:tcPr>
          <w:p w:rsidR="000B6940" w:rsidRPr="00595DE0" w:rsidRDefault="000B6940" w:rsidP="00595DE0">
            <w:pPr>
              <w:spacing w:after="120"/>
            </w:pPr>
          </w:p>
        </w:tc>
        <w:tc>
          <w:tcPr>
            <w:tcW w:w="1177" w:type="dxa"/>
          </w:tcPr>
          <w:p w:rsidR="000B6940" w:rsidRPr="00595DE0" w:rsidRDefault="000B6940" w:rsidP="00595DE0">
            <w:pPr>
              <w:spacing w:after="120"/>
            </w:pPr>
          </w:p>
        </w:tc>
        <w:tc>
          <w:tcPr>
            <w:tcW w:w="1009" w:type="dxa"/>
          </w:tcPr>
          <w:p w:rsidR="000B6940" w:rsidRPr="00595DE0" w:rsidRDefault="000B6940" w:rsidP="00595DE0">
            <w:pPr>
              <w:spacing w:after="120"/>
            </w:pPr>
          </w:p>
        </w:tc>
        <w:tc>
          <w:tcPr>
            <w:tcW w:w="1643" w:type="dxa"/>
          </w:tcPr>
          <w:p w:rsidR="000B6940" w:rsidRPr="00595DE0" w:rsidRDefault="000B6940" w:rsidP="00595DE0">
            <w:pPr>
              <w:spacing w:after="120"/>
            </w:pPr>
          </w:p>
        </w:tc>
      </w:tr>
      <w:tr w:rsidR="000B6940" w:rsidRPr="00595DE0">
        <w:tc>
          <w:tcPr>
            <w:tcW w:w="3085" w:type="dxa"/>
          </w:tcPr>
          <w:p w:rsidR="000B6940" w:rsidRPr="00595DE0" w:rsidRDefault="000B6940" w:rsidP="00595DE0">
            <w:pPr>
              <w:spacing w:after="120"/>
            </w:pPr>
          </w:p>
        </w:tc>
        <w:tc>
          <w:tcPr>
            <w:tcW w:w="979" w:type="dxa"/>
          </w:tcPr>
          <w:p w:rsidR="000B6940" w:rsidRPr="00595DE0" w:rsidRDefault="000B6940" w:rsidP="00595DE0">
            <w:pPr>
              <w:spacing w:after="120"/>
            </w:pPr>
          </w:p>
        </w:tc>
        <w:tc>
          <w:tcPr>
            <w:tcW w:w="1179" w:type="dxa"/>
          </w:tcPr>
          <w:p w:rsidR="000B6940" w:rsidRPr="00595DE0" w:rsidRDefault="000B6940" w:rsidP="00595DE0">
            <w:pPr>
              <w:spacing w:after="120"/>
            </w:pPr>
          </w:p>
        </w:tc>
        <w:tc>
          <w:tcPr>
            <w:tcW w:w="1177" w:type="dxa"/>
          </w:tcPr>
          <w:p w:rsidR="000B6940" w:rsidRPr="00595DE0" w:rsidRDefault="000B6940" w:rsidP="00595DE0">
            <w:pPr>
              <w:spacing w:after="120"/>
            </w:pPr>
          </w:p>
        </w:tc>
        <w:tc>
          <w:tcPr>
            <w:tcW w:w="1009" w:type="dxa"/>
          </w:tcPr>
          <w:p w:rsidR="000B6940" w:rsidRPr="00595DE0" w:rsidRDefault="000B6940" w:rsidP="00595DE0">
            <w:pPr>
              <w:spacing w:after="120"/>
            </w:pPr>
          </w:p>
        </w:tc>
        <w:tc>
          <w:tcPr>
            <w:tcW w:w="1643" w:type="dxa"/>
          </w:tcPr>
          <w:p w:rsidR="000B6940" w:rsidRPr="00595DE0" w:rsidRDefault="000B6940" w:rsidP="00595DE0">
            <w:pPr>
              <w:spacing w:after="120"/>
            </w:pPr>
          </w:p>
        </w:tc>
      </w:tr>
      <w:tr w:rsidR="000B6940" w:rsidRPr="00595DE0">
        <w:tc>
          <w:tcPr>
            <w:tcW w:w="3085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</w:tr>
      <w:tr w:rsidR="000B6940" w:rsidRPr="00595DE0">
        <w:tc>
          <w:tcPr>
            <w:tcW w:w="3085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</w:tr>
      <w:tr w:rsidR="000B6940" w:rsidRPr="00595DE0">
        <w:tc>
          <w:tcPr>
            <w:tcW w:w="3085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</w:tr>
      <w:tr w:rsidR="000B6940" w:rsidRPr="00595DE0">
        <w:tc>
          <w:tcPr>
            <w:tcW w:w="3085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</w:tr>
      <w:tr w:rsidR="000B6940" w:rsidRPr="00595DE0">
        <w:tc>
          <w:tcPr>
            <w:tcW w:w="3085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</w:tr>
      <w:tr w:rsidR="000B6940" w:rsidRPr="00595DE0">
        <w:tc>
          <w:tcPr>
            <w:tcW w:w="3085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0B6940" w:rsidRPr="00595DE0" w:rsidRDefault="000B6940" w:rsidP="00595DE0">
            <w:pPr>
              <w:spacing w:after="120"/>
              <w:jc w:val="both"/>
            </w:pPr>
          </w:p>
        </w:tc>
      </w:tr>
    </w:tbl>
    <w:p w:rsidR="000B6940" w:rsidRPr="002C0794" w:rsidRDefault="000B6940" w:rsidP="00F86BAE">
      <w:pPr>
        <w:spacing w:after="0"/>
        <w:jc w:val="both"/>
      </w:pPr>
    </w:p>
    <w:p w:rsidR="000B6940" w:rsidRPr="001F3CFB" w:rsidRDefault="000B694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0B6940" w:rsidRPr="002C0794" w:rsidRDefault="000B694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0B6940" w:rsidRPr="002C0794">
        <w:tc>
          <w:tcPr>
            <w:tcW w:w="9073" w:type="dxa"/>
            <w:gridSpan w:val="4"/>
          </w:tcPr>
          <w:p w:rsidR="000B6940" w:rsidRPr="00AF3212" w:rsidRDefault="000B694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0B694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0B6940" w:rsidRPr="00D620E4" w:rsidRDefault="000B694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B6940" w:rsidRPr="002C0794" w:rsidRDefault="000B694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0B694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940" w:rsidRPr="002C0794" w:rsidRDefault="000B6940" w:rsidP="00EF3803">
            <w:pPr>
              <w:spacing w:after="0"/>
              <w:jc w:val="both"/>
            </w:pPr>
          </w:p>
        </w:tc>
      </w:tr>
    </w:tbl>
    <w:p w:rsidR="000B6940" w:rsidRDefault="000B6940" w:rsidP="000E349D">
      <w:pPr>
        <w:pStyle w:val="Title"/>
        <w:spacing w:before="0" w:beforeAutospacing="0" w:after="0"/>
        <w:ind w:left="360"/>
        <w:jc w:val="left"/>
      </w:pPr>
    </w:p>
    <w:p w:rsidR="000B6940" w:rsidRPr="00B06C2C" w:rsidRDefault="000B6940" w:rsidP="00B06C2C"/>
    <w:p w:rsidR="000B6940" w:rsidRPr="002C0794" w:rsidRDefault="000B694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0B6940" w:rsidRDefault="000B6940" w:rsidP="000E349D"/>
    <w:p w:rsidR="000B6940" w:rsidRDefault="000B694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0B6940" w:rsidRPr="00D620E4" w:rsidRDefault="000B694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0B6940" w:rsidRDefault="000B694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0B6940" w:rsidRPr="00737C25" w:rsidRDefault="000B694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0B694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0B6940" w:rsidRPr="00563EC6" w:rsidRDefault="000B694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0B6940" w:rsidRPr="00563EC6" w:rsidRDefault="000B694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0B6940" w:rsidRPr="00563EC6" w:rsidRDefault="000B694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0B6940" w:rsidRPr="00563EC6">
        <w:trPr>
          <w:trHeight w:val="340"/>
        </w:trPr>
        <w:tc>
          <w:tcPr>
            <w:tcW w:w="2424" w:type="pct"/>
            <w:vMerge/>
          </w:tcPr>
          <w:p w:rsidR="000B6940" w:rsidRPr="00563EC6" w:rsidRDefault="000B694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0B694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0B6940" w:rsidRPr="006365C4" w:rsidRDefault="000B694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0B694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0B6940" w:rsidRPr="00563EC6" w:rsidRDefault="000B694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0B6940" w:rsidRPr="00563EC6">
        <w:trPr>
          <w:trHeight w:val="340"/>
        </w:trPr>
        <w:tc>
          <w:tcPr>
            <w:tcW w:w="2424" w:type="pct"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</w:p>
        </w:tc>
      </w:tr>
      <w:tr w:rsidR="000B6940" w:rsidRPr="00563EC6">
        <w:trPr>
          <w:trHeight w:val="340"/>
        </w:trPr>
        <w:tc>
          <w:tcPr>
            <w:tcW w:w="2424" w:type="pct"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0B6940" w:rsidRPr="00563EC6">
        <w:trPr>
          <w:trHeight w:val="340"/>
        </w:trPr>
        <w:tc>
          <w:tcPr>
            <w:tcW w:w="2424" w:type="pct"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0B694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0B6940" w:rsidRPr="00563EC6" w:rsidRDefault="000B6940" w:rsidP="00563EC6">
            <w:pPr>
              <w:spacing w:after="0" w:line="240" w:lineRule="auto"/>
            </w:pPr>
            <w:r w:rsidRPr="00563EC6">
              <w:t> </w:t>
            </w:r>
          </w:p>
        </w:tc>
      </w:tr>
    </w:tbl>
    <w:p w:rsidR="000B6940" w:rsidRPr="00737C25" w:rsidRDefault="000B694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0B6940" w:rsidRPr="00737C25" w:rsidRDefault="000B694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0B6940" w:rsidRPr="00737C25" w:rsidRDefault="000B694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0B6940" w:rsidRPr="00737C25" w:rsidRDefault="000B694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0B6940" w:rsidRPr="00737C25" w:rsidRDefault="000B694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B6940" w:rsidRPr="00737C25" w:rsidRDefault="000B694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0B6940" w:rsidRPr="00737C25" w:rsidRDefault="000B694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0B6940" w:rsidRDefault="000B694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0B6940" w:rsidRDefault="000B694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0B694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0B6940" w:rsidRPr="001C27A9" w:rsidRDefault="000B694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0B6940" w:rsidRPr="001C27A9" w:rsidRDefault="000B694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B6940" w:rsidRPr="001C27A9" w:rsidRDefault="000B694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0B694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0B6940" w:rsidRPr="001C27A9" w:rsidRDefault="000B694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0B6940" w:rsidRPr="001C27A9" w:rsidRDefault="000B694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B6940" w:rsidRPr="001C27A9" w:rsidRDefault="000B694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0B694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0B6940" w:rsidRPr="001C27A9" w:rsidRDefault="000B694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0B6940" w:rsidRPr="001C27A9" w:rsidRDefault="000B694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B6940" w:rsidRPr="001C27A9" w:rsidRDefault="000B694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0B6940" w:rsidRDefault="000B6940" w:rsidP="000E349D"/>
    <w:p w:rsidR="000B6940" w:rsidRDefault="000B6940" w:rsidP="000E349D"/>
    <w:p w:rsidR="000B6940" w:rsidRPr="002C0794" w:rsidRDefault="000B694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0B6940" w:rsidRDefault="000B6940" w:rsidP="000E349D"/>
    <w:p w:rsidR="000B6940" w:rsidRPr="00DA66DC" w:rsidRDefault="000B694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0B6940" w:rsidRDefault="000B694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0B6940" w:rsidRPr="00CF7267" w:rsidRDefault="000B694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0B6940" w:rsidRDefault="000B694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B6940" w:rsidRPr="00094E53" w:rsidRDefault="000B694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B6940" w:rsidRDefault="000B694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0B6940" w:rsidRPr="002C0794">
        <w:tc>
          <w:tcPr>
            <w:tcW w:w="9498" w:type="dxa"/>
            <w:gridSpan w:val="3"/>
          </w:tcPr>
          <w:p w:rsidR="000B6940" w:rsidRPr="00D26D36" w:rsidRDefault="000B694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0B694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</w:tr>
    </w:tbl>
    <w:p w:rsidR="000B6940" w:rsidRPr="002C0794" w:rsidRDefault="000B6940" w:rsidP="001C27A9">
      <w:pPr>
        <w:spacing w:after="0"/>
        <w:ind w:right="-471"/>
      </w:pPr>
    </w:p>
    <w:p w:rsidR="000B6940" w:rsidRDefault="000B694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0B6940" w:rsidRDefault="000B694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0B6940" w:rsidRDefault="000B694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0B6940" w:rsidRDefault="000B694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0B6940" w:rsidRDefault="000B694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0B6940" w:rsidRPr="002C0794">
        <w:tc>
          <w:tcPr>
            <w:tcW w:w="9498" w:type="dxa"/>
            <w:gridSpan w:val="3"/>
          </w:tcPr>
          <w:p w:rsidR="000B6940" w:rsidRPr="001C27A9" w:rsidRDefault="000B694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0B694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0B694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</w:tr>
      <w:tr w:rsidR="000B694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B6940" w:rsidRPr="002C0794" w:rsidRDefault="000B6940" w:rsidP="00563EC6">
            <w:pPr>
              <w:spacing w:after="0"/>
              <w:jc w:val="both"/>
            </w:pPr>
          </w:p>
        </w:tc>
      </w:tr>
    </w:tbl>
    <w:p w:rsidR="000B6940" w:rsidRDefault="000B6940" w:rsidP="000E349D"/>
    <w:p w:rsidR="000B6940" w:rsidRDefault="000B6940" w:rsidP="000E349D"/>
    <w:p w:rsidR="000B6940" w:rsidRPr="002C0794" w:rsidRDefault="000B694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0B6940" w:rsidRPr="000E349D" w:rsidRDefault="000B6940" w:rsidP="000E349D"/>
    <w:p w:rsidR="000B6940" w:rsidRPr="00DA66DC" w:rsidRDefault="000B694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0B6940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0B6940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0B6940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0B6940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0B6940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0B6940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0B6940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0B6940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0B6940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0B6940" w:rsidRPr="00CF7267" w:rsidRDefault="000B694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0B6940" w:rsidRDefault="000B6940" w:rsidP="000E349D">
      <w:pPr>
        <w:pStyle w:val="Title"/>
        <w:spacing w:before="0" w:beforeAutospacing="0" w:after="0"/>
        <w:ind w:left="360"/>
        <w:jc w:val="left"/>
      </w:pPr>
    </w:p>
    <w:p w:rsidR="000B6940" w:rsidRPr="002C0794" w:rsidRDefault="000B694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0B6940" w:rsidRDefault="000B6940" w:rsidP="006E43D5"/>
    <w:p w:rsidR="000B6940" w:rsidRPr="002F026B" w:rsidRDefault="000B694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B6940" w:rsidRPr="002F026B" w:rsidRDefault="000B694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0B6940" w:rsidRPr="002F026B" w:rsidRDefault="000B694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0B6940" w:rsidRDefault="000B694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0B6940" w:rsidRPr="002F026B" w:rsidRDefault="000B6940" w:rsidP="006E43D5">
      <w:pPr>
        <w:spacing w:after="0" w:line="240" w:lineRule="auto"/>
        <w:ind w:left="641"/>
        <w:jc w:val="both"/>
      </w:pPr>
    </w:p>
    <w:p w:rsidR="000B6940" w:rsidRPr="006E48C6" w:rsidRDefault="000B694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0B6940" w:rsidRDefault="000B694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0B6940" w:rsidRDefault="000B6940" w:rsidP="004268D2">
      <w:pPr>
        <w:spacing w:after="0" w:line="240" w:lineRule="auto"/>
      </w:pPr>
    </w:p>
    <w:p w:rsidR="000B6940" w:rsidRPr="002C0794" w:rsidRDefault="000B6940" w:rsidP="004268D2">
      <w:pPr>
        <w:spacing w:after="0" w:line="240" w:lineRule="auto"/>
      </w:pPr>
    </w:p>
    <w:p w:rsidR="000B6940" w:rsidRDefault="000B6940" w:rsidP="004268D2">
      <w:pPr>
        <w:spacing w:after="0" w:line="240" w:lineRule="auto"/>
      </w:pPr>
      <w:r w:rsidRPr="002C0794">
        <w:t>Použité  skratky:</w:t>
      </w:r>
    </w:p>
    <w:p w:rsidR="000B6940" w:rsidRPr="002C0794" w:rsidRDefault="000B6940" w:rsidP="004268D2">
      <w:pPr>
        <w:spacing w:after="0" w:line="240" w:lineRule="auto"/>
      </w:pPr>
      <w:r>
        <w:t>ÚJ-účtovná jednotka</w:t>
      </w:r>
    </w:p>
    <w:p w:rsidR="000B6940" w:rsidRDefault="000B6940" w:rsidP="0003344F">
      <w:pPr>
        <w:spacing w:after="0" w:line="240" w:lineRule="auto"/>
      </w:pPr>
      <w:r>
        <w:t>BO-bežné účtovné obdobie</w:t>
      </w:r>
    </w:p>
    <w:p w:rsidR="000B6940" w:rsidRDefault="000B6940" w:rsidP="0003344F">
      <w:pPr>
        <w:spacing w:after="0" w:line="240" w:lineRule="auto"/>
      </w:pPr>
      <w:r>
        <w:t>PO-bezprostredne predchádzajúce účtovné obdobie</w:t>
      </w:r>
    </w:p>
    <w:p w:rsidR="000B6940" w:rsidRPr="002C0794" w:rsidRDefault="000B6940" w:rsidP="0003344F">
      <w:pPr>
        <w:spacing w:after="0" w:line="240" w:lineRule="auto"/>
      </w:pPr>
      <w:r>
        <w:t>X-položka sa vzťahuje na účtovnú jednotku</w:t>
      </w:r>
    </w:p>
    <w:sectPr w:rsidR="000B694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940" w:rsidRDefault="000B6940" w:rsidP="00107589">
      <w:pPr>
        <w:spacing w:after="0" w:line="240" w:lineRule="auto"/>
      </w:pPr>
      <w:r>
        <w:separator/>
      </w:r>
    </w:p>
  </w:endnote>
  <w:endnote w:type="continuationSeparator" w:id="0">
    <w:p w:rsidR="000B6940" w:rsidRDefault="000B69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40" w:rsidRDefault="000B6940">
    <w:pPr>
      <w:pStyle w:val="Footer"/>
      <w:jc w:val="center"/>
    </w:pPr>
    <w:fldSimple w:instr=" PAGE   \* MERGEFORMAT ">
      <w:r>
        <w:rPr>
          <w:noProof/>
        </w:rPr>
        <w:t>8</w:t>
      </w:r>
    </w:fldSimple>
  </w:p>
  <w:p w:rsidR="000B6940" w:rsidRDefault="000B69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940" w:rsidRDefault="000B6940" w:rsidP="00107589">
      <w:pPr>
        <w:spacing w:after="0" w:line="240" w:lineRule="auto"/>
      </w:pPr>
      <w:r>
        <w:separator/>
      </w:r>
    </w:p>
  </w:footnote>
  <w:footnote w:type="continuationSeparator" w:id="0">
    <w:p w:rsidR="000B6940" w:rsidRDefault="000B69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40" w:rsidRDefault="000B6940">
    <w:pPr>
      <w:pStyle w:val="Header"/>
    </w:pPr>
  </w:p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B6940">
      <w:trPr>
        <w:trHeight w:val="326"/>
      </w:trPr>
      <w:tc>
        <w:tcPr>
          <w:tcW w:w="2245" w:type="dxa"/>
        </w:tcPr>
        <w:p w:rsidR="000B6940" w:rsidRPr="00BA670F" w:rsidRDefault="000B6940" w:rsidP="002A6D92">
          <w:pPr>
            <w:pStyle w:val="Header"/>
            <w:rPr>
              <w:sz w:val="22"/>
              <w:szCs w:val="22"/>
              <w:lang w:eastAsia="en-US"/>
            </w:rPr>
          </w:pPr>
          <w:r w:rsidRPr="00BA670F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0B6940" w:rsidRDefault="000B6940" w:rsidP="002A6D92">
          <w:pPr>
            <w:spacing w:after="0" w:line="240" w:lineRule="auto"/>
          </w:pPr>
          <w:r>
            <w:t xml:space="preserve">    Rok 2016                              </w:t>
          </w:r>
        </w:p>
      </w:tc>
      <w:tc>
        <w:tcPr>
          <w:tcW w:w="2410" w:type="dxa"/>
        </w:tcPr>
        <w:p w:rsidR="000B6940" w:rsidRDefault="000B6940" w:rsidP="002A6D92">
          <w:pPr>
            <w:spacing w:after="0" w:line="240" w:lineRule="auto"/>
          </w:pPr>
          <w:r>
            <w:t>IČO:36320242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0B6940" w:rsidRDefault="000B6940" w:rsidP="002A6D92">
          <w:pPr>
            <w:spacing w:after="0" w:line="240" w:lineRule="auto"/>
          </w:pPr>
        </w:p>
      </w:tc>
      <w:tc>
        <w:tcPr>
          <w:tcW w:w="2157" w:type="dxa"/>
        </w:tcPr>
        <w:p w:rsidR="000B6940" w:rsidRDefault="000B6940" w:rsidP="002A6D92">
          <w:pPr>
            <w:spacing w:after="0" w:line="240" w:lineRule="auto"/>
          </w:pPr>
          <w:r>
            <w:t>DIČ:2020181196</w:t>
          </w:r>
        </w:p>
      </w:tc>
    </w:tr>
  </w:tbl>
  <w:p w:rsidR="000B6940" w:rsidRPr="004268D2" w:rsidRDefault="000B6940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B6940"/>
    <w:rsid w:val="000C4493"/>
    <w:rsid w:val="000D22CE"/>
    <w:rsid w:val="000D53EF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710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3E3C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20E2"/>
    <w:rsid w:val="004B4D5E"/>
    <w:rsid w:val="004B685B"/>
    <w:rsid w:val="004C6614"/>
    <w:rsid w:val="004D08E4"/>
    <w:rsid w:val="004D5C84"/>
    <w:rsid w:val="004E24A8"/>
    <w:rsid w:val="004E36D5"/>
    <w:rsid w:val="00507F65"/>
    <w:rsid w:val="00512E8A"/>
    <w:rsid w:val="005136D1"/>
    <w:rsid w:val="00537F98"/>
    <w:rsid w:val="0054020D"/>
    <w:rsid w:val="00544F4D"/>
    <w:rsid w:val="00550544"/>
    <w:rsid w:val="00552177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16E58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7C25"/>
    <w:rsid w:val="007408CF"/>
    <w:rsid w:val="00741B22"/>
    <w:rsid w:val="007449B8"/>
    <w:rsid w:val="00754631"/>
    <w:rsid w:val="00760D6D"/>
    <w:rsid w:val="00764E4C"/>
    <w:rsid w:val="00767CCF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42F3"/>
    <w:rsid w:val="00847433"/>
    <w:rsid w:val="00847971"/>
    <w:rsid w:val="00863500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6570"/>
    <w:rsid w:val="00900BE9"/>
    <w:rsid w:val="00912D01"/>
    <w:rsid w:val="0093226A"/>
    <w:rsid w:val="00933936"/>
    <w:rsid w:val="00934878"/>
    <w:rsid w:val="009463F6"/>
    <w:rsid w:val="00947C95"/>
    <w:rsid w:val="00965498"/>
    <w:rsid w:val="00972E92"/>
    <w:rsid w:val="009731CC"/>
    <w:rsid w:val="00980744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04A2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670F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4002"/>
    <w:rsid w:val="00C56862"/>
    <w:rsid w:val="00C6795C"/>
    <w:rsid w:val="00C93A1A"/>
    <w:rsid w:val="00C96357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7E1F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5466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5463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754631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5463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5463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5463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5463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5463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5463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5463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5463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5463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5463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5463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5463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5463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5463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5463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5463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5463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5463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5463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5463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5463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5463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5463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5463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5463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5463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5463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54631"/>
    <w:rPr>
      <w:sz w:val="20"/>
      <w:szCs w:val="20"/>
    </w:rPr>
  </w:style>
  <w:style w:type="character" w:customStyle="1" w:styleId="NzovChar128">
    <w:name w:val="Názov Char128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75463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54631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5463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75463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75463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75463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75463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75463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75463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75463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75463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75463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75463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75463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75463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75463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75463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75463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75463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75463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75463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75463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75463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75463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75463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75463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75463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75463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75463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754631"/>
    <w:rPr>
      <w:sz w:val="36"/>
      <w:szCs w:val="36"/>
    </w:rPr>
  </w:style>
  <w:style w:type="character" w:customStyle="1" w:styleId="PodtitulChar128">
    <w:name w:val="Podtitul Char128"/>
    <w:uiPriority w:val="99"/>
    <w:rsid w:val="00754631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5463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75463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54631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5463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5463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5463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5463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5463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5463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5463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5463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5463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5463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5463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5463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5463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5463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5463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5463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5463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5463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5463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75463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75463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75463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75463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75463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75463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75463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75463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75463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54631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463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5463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5463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5463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5463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5463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5463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5463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5463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5463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5463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5463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5463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5463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5463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5463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5463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5463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5463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5463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5463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5463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5463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5463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5463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5463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5463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5463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54631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5463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5463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5463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5463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5463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5463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5463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5463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5463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5463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5463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5463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5463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5463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5463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5463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5463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5463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5463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5463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5463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5463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5463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5463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5463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5463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5463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5463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75463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463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5463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5463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5463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5463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54631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uiPriority w:val="99"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16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807</TotalTime>
  <Pages>8</Pages>
  <Words>2431</Words>
  <Characters>13862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.</cp:lastModifiedBy>
  <cp:revision>41</cp:revision>
  <cp:lastPrinted>2017-02-08T20:09:00Z</cp:lastPrinted>
  <dcterms:created xsi:type="dcterms:W3CDTF">2014-03-02T09:50:00Z</dcterms:created>
  <dcterms:modified xsi:type="dcterms:W3CDTF">2017-02-08T20:09:00Z</dcterms:modified>
</cp:coreProperties>
</file>